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51D2D" w14:textId="063033FB" w:rsidR="00D62E6E" w:rsidRPr="00FD009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D009E" w:rsidRPr="00FD009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D009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D009E" w14:paraId="216AFBB0" w14:textId="77777777" w:rsidTr="00D62E6E">
        <w:tc>
          <w:tcPr>
            <w:tcW w:w="2800" w:type="dxa"/>
            <w:shd w:val="clear" w:color="auto" w:fill="auto"/>
          </w:tcPr>
          <w:p w14:paraId="24AD1BDE" w14:textId="77777777" w:rsidR="00D62E6E" w:rsidRPr="00FD009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009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D009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12E94B" w14:textId="77777777" w:rsidR="00D62E6E" w:rsidRPr="00FD00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8CAD54" w14:textId="77777777" w:rsidR="00D62E6E" w:rsidRPr="00FD00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E22323" w14:textId="77777777" w:rsidR="00D62E6E" w:rsidRPr="00FD009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D00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D009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D00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D009E" w14:paraId="7176535B" w14:textId="77777777" w:rsidTr="00D62E6E">
        <w:tc>
          <w:tcPr>
            <w:tcW w:w="2800" w:type="dxa"/>
            <w:shd w:val="clear" w:color="auto" w:fill="auto"/>
          </w:tcPr>
          <w:p w14:paraId="20466016" w14:textId="77777777" w:rsidR="00D62E6E" w:rsidRPr="00FD009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009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E0FAF7" w14:textId="77777777" w:rsidR="00D62E6E" w:rsidRPr="00FD00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08C0CE" w14:textId="77777777" w:rsidR="00D62E6E" w:rsidRPr="00FD00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D967F8" w14:textId="77777777" w:rsidR="00D62E6E" w:rsidRPr="00FD009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D00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D009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D00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68C816" w14:textId="77777777" w:rsidR="00BC121E" w:rsidRPr="00FD009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402B" w:rsidRPr="00FD009E" w14:paraId="3021636E" w14:textId="77777777" w:rsidTr="00FD29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D0E1E9" w14:textId="77777777" w:rsidR="0007402B" w:rsidRPr="00FD009E" w:rsidRDefault="0007402B" w:rsidP="00FD291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9779363" w14:textId="77777777" w:rsidR="0007402B" w:rsidRPr="00FD009E" w:rsidRDefault="0007402B" w:rsidP="00FD291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D009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D009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D009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FD009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D009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D009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B5E44CE" w14:textId="77777777" w:rsidR="0007402B" w:rsidRPr="00FD009E" w:rsidRDefault="0007402B" w:rsidP="00FD291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A829F2D" w14:textId="77777777" w:rsidR="0007402B" w:rsidRPr="00FD009E" w:rsidRDefault="0007402B" w:rsidP="00FD291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BF043E3" w14:textId="77777777" w:rsidR="00BC121E" w:rsidRPr="00FD009E" w:rsidRDefault="000740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D009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D009E" w14:paraId="2E5C9B7A" w14:textId="77777777" w:rsidTr="00D62E6E">
        <w:tc>
          <w:tcPr>
            <w:tcW w:w="2269" w:type="dxa"/>
            <w:shd w:val="clear" w:color="auto" w:fill="auto"/>
          </w:tcPr>
          <w:p w14:paraId="1B691589" w14:textId="77777777" w:rsidR="00D62E6E" w:rsidRPr="00FD009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6BF9D8" w14:textId="77777777" w:rsidR="00D62E6E" w:rsidRPr="00FD009E" w:rsidRDefault="000740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62E6E" w:rsidRPr="00FD00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402B" w:rsidRPr="00FD009E" w14:paraId="208CC5E3" w14:textId="77777777" w:rsidTr="00FD2914">
        <w:tc>
          <w:tcPr>
            <w:tcW w:w="2269" w:type="dxa"/>
            <w:shd w:val="clear" w:color="auto" w:fill="auto"/>
          </w:tcPr>
          <w:p w14:paraId="31C56027" w14:textId="77777777" w:rsidR="0007402B" w:rsidRPr="00FD009E" w:rsidRDefault="0007402B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0680EC" w14:textId="77777777" w:rsidR="0007402B" w:rsidRPr="00FD009E" w:rsidRDefault="0007402B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56/2024</w:t>
            </w:r>
          </w:p>
        </w:tc>
      </w:tr>
    </w:tbl>
    <w:p w14:paraId="53905B86" w14:textId="77777777" w:rsidR="00BC121E" w:rsidRPr="00FD009E" w:rsidRDefault="0007402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D009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D009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D009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413F726" w14:textId="77777777" w:rsidR="00BC121E" w:rsidRPr="00FD009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D009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B38DD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009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D009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D009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CFD53FB" w14:textId="77777777" w:rsidR="00BC121E" w:rsidRPr="00FD009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FA6064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009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009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D8BA298" w14:textId="77777777" w:rsidR="00BF69A4" w:rsidRPr="00FD009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D009E" w14:paraId="03F8189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75F8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48EB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1E16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D009E" w14:paraId="3031F2E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4D5F6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2E8A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1463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D009E" w14:paraId="67EE51B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9011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9139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289F" w14:textId="77777777" w:rsidR="00BC121E" w:rsidRPr="00FD00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CC11645" w14:textId="77777777" w:rsidR="00BC121E" w:rsidRPr="00FD009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D009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6803187" w14:textId="77777777" w:rsidR="00BC121E" w:rsidRPr="00FD009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D009E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EF8E76E" w14:textId="77777777" w:rsidR="00067B62" w:rsidRPr="00FD009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D009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D009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D009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DD32333" w14:textId="77777777" w:rsidR="00067B62" w:rsidRPr="00FD009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D009E" w14:paraId="0FFA3382" w14:textId="77777777" w:rsidTr="00620E37">
        <w:tc>
          <w:tcPr>
            <w:tcW w:w="2660" w:type="dxa"/>
            <w:shd w:val="clear" w:color="auto" w:fill="auto"/>
          </w:tcPr>
          <w:p w14:paraId="27FA5D3B" w14:textId="77777777" w:rsidR="00BC121E" w:rsidRPr="00FD00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D76418" w14:textId="77777777" w:rsidR="00BC121E" w:rsidRPr="00FD009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27C762" w14:textId="77777777" w:rsidR="00BC121E" w:rsidRPr="00FD009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518CC33" w14:textId="77777777" w:rsidR="00BC121E" w:rsidRPr="00FD00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5E92F2" w14:textId="77777777" w:rsidR="00BC121E" w:rsidRPr="00FD00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3846A0" w14:textId="77777777" w:rsidR="00BC121E" w:rsidRPr="00FD009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7402B"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D00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C96AB5E" w14:textId="77777777" w:rsidR="00106AC7" w:rsidRPr="00FD009E" w:rsidRDefault="00106AC7" w:rsidP="00BC121E">
      <w:pPr>
        <w:rPr>
          <w:rFonts w:ascii="Arial Narrow" w:hAnsi="Arial Narrow"/>
        </w:rPr>
      </w:pPr>
    </w:p>
    <w:sectPr w:rsidR="00106AC7" w:rsidRPr="00FD009E" w:rsidSect="008F40C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D9082" w14:textId="77777777" w:rsidR="008F40CD" w:rsidRDefault="008F40CD">
      <w:r>
        <w:separator/>
      </w:r>
    </w:p>
  </w:endnote>
  <w:endnote w:type="continuationSeparator" w:id="0">
    <w:p w14:paraId="0E376274" w14:textId="77777777" w:rsidR="008F40CD" w:rsidRDefault="008F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F55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4B31A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1CE7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8A8A9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38C28CA">
        <v:line id="_x0000_s1025" style="position:absolute;left:0;text-align:left;z-index:251657728" from="-3.85pt,8.7pt" to="455.15pt,8.7pt"/>
      </w:pict>
    </w:r>
  </w:p>
  <w:p w14:paraId="37F48BA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DB5C0" w14:textId="77777777" w:rsidR="0007402B" w:rsidRDefault="00074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4D2D1" w14:textId="77777777" w:rsidR="008F40CD" w:rsidRDefault="008F40CD">
      <w:r>
        <w:separator/>
      </w:r>
    </w:p>
  </w:footnote>
  <w:footnote w:type="continuationSeparator" w:id="0">
    <w:p w14:paraId="232D3AE1" w14:textId="77777777" w:rsidR="008F40CD" w:rsidRDefault="008F4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B9BE7" w14:textId="77777777" w:rsidR="0007402B" w:rsidRDefault="00074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40A04" w14:textId="77777777" w:rsidR="0007402B" w:rsidRDefault="000740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D13F5" w14:textId="77777777" w:rsidR="0007402B" w:rsidRDefault="00074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4457271">
    <w:abstractNumId w:val="13"/>
  </w:num>
  <w:num w:numId="2" w16cid:durableId="348290159">
    <w:abstractNumId w:val="0"/>
  </w:num>
  <w:num w:numId="3" w16cid:durableId="113329011">
    <w:abstractNumId w:val="11"/>
  </w:num>
  <w:num w:numId="4" w16cid:durableId="1110778457">
    <w:abstractNumId w:val="8"/>
  </w:num>
  <w:num w:numId="5" w16cid:durableId="1559785594">
    <w:abstractNumId w:val="7"/>
  </w:num>
  <w:num w:numId="6" w16cid:durableId="1423801053">
    <w:abstractNumId w:val="1"/>
  </w:num>
  <w:num w:numId="7" w16cid:durableId="1433936591">
    <w:abstractNumId w:val="6"/>
  </w:num>
  <w:num w:numId="8" w16cid:durableId="133523087">
    <w:abstractNumId w:val="3"/>
  </w:num>
  <w:num w:numId="9" w16cid:durableId="1539470105">
    <w:abstractNumId w:val="2"/>
  </w:num>
  <w:num w:numId="10" w16cid:durableId="1240015518">
    <w:abstractNumId w:val="5"/>
  </w:num>
  <w:num w:numId="11" w16cid:durableId="897789431">
    <w:abstractNumId w:val="10"/>
  </w:num>
  <w:num w:numId="12" w16cid:durableId="316805321">
    <w:abstractNumId w:val="4"/>
  </w:num>
  <w:num w:numId="13" w16cid:durableId="760301944">
    <w:abstractNumId w:val="9"/>
  </w:num>
  <w:num w:numId="14" w16cid:durableId="13215386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0CD"/>
    <w:rsid w:val="0000184A"/>
    <w:rsid w:val="00007C1C"/>
    <w:rsid w:val="00012997"/>
    <w:rsid w:val="000621A2"/>
    <w:rsid w:val="00067B62"/>
    <w:rsid w:val="000719DC"/>
    <w:rsid w:val="0007402B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0B0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40CD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009E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374AF"/>
  <w15:chartTrackingRefBased/>
  <w15:docId w15:val="{266D80B3-D068-49BB-9433-13966C5E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2024-04-30T07:48:00Z</dcterms:created>
  <dcterms:modified xsi:type="dcterms:W3CDTF">2024-04-30T07:49:00Z</dcterms:modified>
</cp:coreProperties>
</file>