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2A012" w14:textId="77777777" w:rsidR="00CF7835" w:rsidRPr="00D05F7C" w:rsidRDefault="007B1BBE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05F7C">
        <w:rPr>
          <w:rFonts w:ascii="Arial Narrow" w:hAnsi="Arial Narrow" w:cs="Arial"/>
          <w:sz w:val="22"/>
          <w:szCs w:val="22"/>
        </w:rPr>
        <w:t>Bydgoszcz</w:t>
      </w:r>
      <w:r w:rsidR="00CF7835" w:rsidRPr="00D05F7C">
        <w:rPr>
          <w:rFonts w:ascii="Arial Narrow" w:hAnsi="Arial Narrow" w:cs="Arial"/>
          <w:sz w:val="22"/>
          <w:szCs w:val="22"/>
        </w:rPr>
        <w:t xml:space="preserve"> dnia: </w:t>
      </w:r>
      <w:r w:rsidRPr="00D05F7C">
        <w:rPr>
          <w:rFonts w:ascii="Arial Narrow" w:hAnsi="Arial Narrow" w:cs="Arial"/>
          <w:sz w:val="22"/>
          <w:szCs w:val="22"/>
        </w:rPr>
        <w:t>2024-05-02</w:t>
      </w:r>
    </w:p>
    <w:p w14:paraId="262393BB" w14:textId="77777777" w:rsidR="00CF7835" w:rsidRPr="00D05F7C" w:rsidRDefault="007B1BBE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05F7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DE72175" w14:textId="77777777" w:rsidR="00CF7835" w:rsidRPr="00D05F7C" w:rsidRDefault="007B1BBE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05F7C">
        <w:rPr>
          <w:rFonts w:ascii="Arial Narrow" w:hAnsi="Arial Narrow" w:cs="Arial"/>
          <w:sz w:val="22"/>
          <w:szCs w:val="22"/>
        </w:rPr>
        <w:t>Powstańców Warszawy</w:t>
      </w:r>
      <w:r w:rsidR="00CF7835" w:rsidRPr="00D05F7C">
        <w:rPr>
          <w:rFonts w:ascii="Arial Narrow" w:hAnsi="Arial Narrow" w:cs="Arial"/>
          <w:sz w:val="22"/>
          <w:szCs w:val="22"/>
        </w:rPr>
        <w:t xml:space="preserve"> </w:t>
      </w:r>
      <w:r w:rsidRPr="00D05F7C">
        <w:rPr>
          <w:rFonts w:ascii="Arial Narrow" w:hAnsi="Arial Narrow" w:cs="Arial"/>
          <w:sz w:val="22"/>
          <w:szCs w:val="22"/>
        </w:rPr>
        <w:t>5</w:t>
      </w:r>
    </w:p>
    <w:p w14:paraId="66FB6C01" w14:textId="77777777" w:rsidR="00CF7835" w:rsidRPr="00D05F7C" w:rsidRDefault="007B1BBE" w:rsidP="00CF7835">
      <w:pPr>
        <w:rPr>
          <w:rFonts w:ascii="Arial Narrow" w:hAnsi="Arial Narrow" w:cs="Arial"/>
          <w:sz w:val="22"/>
          <w:szCs w:val="22"/>
        </w:rPr>
      </w:pPr>
      <w:r w:rsidRPr="00D05F7C">
        <w:rPr>
          <w:rFonts w:ascii="Arial Narrow" w:hAnsi="Arial Narrow" w:cs="Arial"/>
          <w:sz w:val="22"/>
          <w:szCs w:val="22"/>
        </w:rPr>
        <w:t>85-681</w:t>
      </w:r>
      <w:r w:rsidR="00CF7835" w:rsidRPr="00D05F7C">
        <w:rPr>
          <w:rFonts w:ascii="Arial Narrow" w:hAnsi="Arial Narrow" w:cs="Arial"/>
          <w:sz w:val="22"/>
          <w:szCs w:val="22"/>
        </w:rPr>
        <w:t xml:space="preserve"> </w:t>
      </w:r>
      <w:r w:rsidRPr="00D05F7C">
        <w:rPr>
          <w:rFonts w:ascii="Arial Narrow" w:hAnsi="Arial Narrow" w:cs="Arial"/>
          <w:sz w:val="22"/>
          <w:szCs w:val="22"/>
        </w:rPr>
        <w:t>Bydgoszcz</w:t>
      </w:r>
    </w:p>
    <w:p w14:paraId="566B4EC9" w14:textId="77777777" w:rsidR="00CF7835" w:rsidRPr="00D05F7C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D05F7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DBA487D" w14:textId="77777777" w:rsidR="00CF7835" w:rsidRPr="00D05F7C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D05F7C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05F7C" w14:paraId="0E17BAF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7BCA97" w14:textId="77777777" w:rsidR="00CF7835" w:rsidRPr="00D05F7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05F7C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3F6CE488" w14:textId="77777777" w:rsidR="00CF7835" w:rsidRPr="00D05F7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05F7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F881BD5" w14:textId="77777777" w:rsidR="00CF7835" w:rsidRPr="00D05F7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05F7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05F7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05F7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05F7C" w14:paraId="5EC061E5" w14:textId="77777777" w:rsidTr="000C1C6D">
        <w:tc>
          <w:tcPr>
            <w:tcW w:w="2269" w:type="dxa"/>
            <w:shd w:val="clear" w:color="auto" w:fill="auto"/>
          </w:tcPr>
          <w:p w14:paraId="33A09FD5" w14:textId="77777777" w:rsidR="00CF7835" w:rsidRPr="00D05F7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2085F9" w14:textId="77777777" w:rsidR="00CF7835" w:rsidRPr="00D05F7C" w:rsidRDefault="007B1BB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b/>
                <w:sz w:val="22"/>
                <w:szCs w:val="22"/>
              </w:rPr>
              <w:t>Dostawa piły oscylacyjnej</w:t>
            </w:r>
            <w:r w:rsidR="00CF7835" w:rsidRPr="00D05F7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B1BBE" w:rsidRPr="00D05F7C" w14:paraId="61D8CF58" w14:textId="77777777" w:rsidTr="00333A6C">
        <w:tc>
          <w:tcPr>
            <w:tcW w:w="2269" w:type="dxa"/>
            <w:shd w:val="clear" w:color="auto" w:fill="auto"/>
          </w:tcPr>
          <w:p w14:paraId="15787020" w14:textId="77777777" w:rsidR="007B1BBE" w:rsidRPr="00D05F7C" w:rsidRDefault="007B1BBE" w:rsidP="00333A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723E9C" w14:textId="77777777" w:rsidR="007B1BBE" w:rsidRPr="00D05F7C" w:rsidRDefault="007B1BBE" w:rsidP="00333A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b/>
                <w:sz w:val="22"/>
                <w:szCs w:val="22"/>
              </w:rPr>
              <w:t>51/2024</w:t>
            </w:r>
          </w:p>
        </w:tc>
      </w:tr>
    </w:tbl>
    <w:p w14:paraId="559759A7" w14:textId="77777777" w:rsidR="00D665F5" w:rsidRPr="00D05F7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D05F7C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D05F7C">
        <w:rPr>
          <w:rFonts w:ascii="Arial Narrow" w:hAnsi="Arial Narrow" w:cs="Arial"/>
          <w:sz w:val="22"/>
          <w:szCs w:val="22"/>
        </w:rPr>
        <w:t>2</w:t>
      </w:r>
      <w:r w:rsidRPr="00D05F7C">
        <w:rPr>
          <w:rFonts w:ascii="Arial Narrow" w:hAnsi="Arial Narrow" w:cs="Arial"/>
          <w:sz w:val="22"/>
          <w:szCs w:val="22"/>
        </w:rPr>
        <w:t xml:space="preserve"> ust. 5 </w:t>
      </w:r>
      <w:r w:rsidRPr="00D05F7C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D05F7C">
        <w:rPr>
          <w:rFonts w:ascii="Arial Narrow" w:hAnsi="Arial Narrow" w:cs="Arial"/>
          <w:sz w:val="22"/>
          <w:szCs w:val="22"/>
        </w:rPr>
        <w:t xml:space="preserve"> </w:t>
      </w:r>
      <w:r w:rsidR="007B1BBE" w:rsidRPr="00D05F7C">
        <w:rPr>
          <w:rFonts w:ascii="Arial Narrow" w:hAnsi="Arial Narrow" w:cs="Arial"/>
          <w:sz w:val="22"/>
          <w:szCs w:val="22"/>
        </w:rPr>
        <w:t>(</w:t>
      </w:r>
      <w:proofErr w:type="spellStart"/>
      <w:r w:rsidR="007B1BBE" w:rsidRPr="00D05F7C">
        <w:rPr>
          <w:rFonts w:ascii="Arial Narrow" w:hAnsi="Arial Narrow" w:cs="Arial"/>
          <w:sz w:val="22"/>
          <w:szCs w:val="22"/>
        </w:rPr>
        <w:t>t.j</w:t>
      </w:r>
      <w:proofErr w:type="spellEnd"/>
      <w:r w:rsidR="007B1BBE" w:rsidRPr="00D05F7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D05F7C">
        <w:rPr>
          <w:rFonts w:ascii="Arial Narrow" w:hAnsi="Arial Narrow" w:cs="Arial"/>
          <w:sz w:val="22"/>
          <w:szCs w:val="22"/>
        </w:rPr>
        <w:t xml:space="preserve"> </w:t>
      </w:r>
      <w:r w:rsidRPr="00D05F7C">
        <w:rPr>
          <w:rFonts w:ascii="Arial Narrow" w:hAnsi="Arial Narrow" w:cs="Arial"/>
          <w:sz w:val="22"/>
          <w:szCs w:val="22"/>
        </w:rPr>
        <w:t>udostępnia</w:t>
      </w:r>
      <w:r w:rsidR="00F95C33" w:rsidRPr="00D05F7C">
        <w:rPr>
          <w:rFonts w:ascii="Arial Narrow" w:hAnsi="Arial Narrow" w:cs="Arial"/>
          <w:sz w:val="22"/>
          <w:szCs w:val="22"/>
        </w:rPr>
        <w:t xml:space="preserve"> </w:t>
      </w:r>
      <w:r w:rsidR="004C7E9B" w:rsidRPr="00D05F7C">
        <w:rPr>
          <w:rFonts w:ascii="Arial Narrow" w:hAnsi="Arial Narrow" w:cs="Arial"/>
          <w:sz w:val="22"/>
          <w:szCs w:val="22"/>
        </w:rPr>
        <w:t>informacj</w:t>
      </w:r>
      <w:r w:rsidR="00577BC6" w:rsidRPr="00D05F7C">
        <w:rPr>
          <w:rFonts w:ascii="Arial Narrow" w:hAnsi="Arial Narrow" w:cs="Arial"/>
          <w:sz w:val="22"/>
          <w:szCs w:val="22"/>
        </w:rPr>
        <w:t>ę</w:t>
      </w:r>
      <w:r w:rsidR="00035488" w:rsidRPr="00D05F7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05F7C">
        <w:rPr>
          <w:rFonts w:ascii="Arial Narrow" w:hAnsi="Arial Narrow" w:cs="Arial"/>
          <w:sz w:val="22"/>
          <w:szCs w:val="22"/>
        </w:rPr>
        <w:t>.</w:t>
      </w:r>
    </w:p>
    <w:p w14:paraId="2A575115" w14:textId="77777777" w:rsidR="00A80738" w:rsidRPr="00D05F7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05F7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05F7C">
        <w:rPr>
          <w:rFonts w:ascii="Arial Narrow" w:hAnsi="Arial Narrow" w:cs="Arial"/>
          <w:sz w:val="22"/>
          <w:szCs w:val="22"/>
        </w:rPr>
        <w:t xml:space="preserve"> w dniu </w:t>
      </w:r>
      <w:r w:rsidR="007B1BBE" w:rsidRPr="00D05F7C">
        <w:rPr>
          <w:rFonts w:ascii="Arial Narrow" w:hAnsi="Arial Narrow" w:cs="Arial"/>
          <w:sz w:val="22"/>
          <w:szCs w:val="22"/>
        </w:rPr>
        <w:t>02/05/2024</w:t>
      </w:r>
      <w:r w:rsidR="00FF4AB1" w:rsidRPr="00D05F7C">
        <w:rPr>
          <w:rFonts w:ascii="Arial Narrow" w:hAnsi="Arial Narrow" w:cs="Arial"/>
          <w:sz w:val="22"/>
          <w:szCs w:val="22"/>
        </w:rPr>
        <w:t xml:space="preserve"> o godz. </w:t>
      </w:r>
      <w:r w:rsidR="007B1BBE" w:rsidRPr="00D05F7C">
        <w:rPr>
          <w:rFonts w:ascii="Arial Narrow" w:hAnsi="Arial Narrow" w:cs="Arial"/>
          <w:sz w:val="22"/>
          <w:szCs w:val="22"/>
        </w:rPr>
        <w:t>08:30</w:t>
      </w:r>
      <w:r w:rsidRPr="00D05F7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05F7C" w14:paraId="7086C390" w14:textId="77777777" w:rsidTr="000C1C6D">
        <w:tc>
          <w:tcPr>
            <w:tcW w:w="1276" w:type="dxa"/>
            <w:shd w:val="clear" w:color="auto" w:fill="F2F2F2"/>
            <w:vAlign w:val="center"/>
          </w:tcPr>
          <w:p w14:paraId="72CE5E4E" w14:textId="77777777" w:rsidR="00D665F5" w:rsidRPr="00D05F7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D05F7C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D05F7C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204C1B5" w14:textId="77777777" w:rsidR="00D665F5" w:rsidRPr="00D05F7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D05F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5F7C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B8821D5" w14:textId="77777777" w:rsidR="00D665F5" w:rsidRPr="00D05F7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7B1BBE" w:rsidRPr="00D05F7C" w14:paraId="46E9BC96" w14:textId="77777777" w:rsidTr="00333A6C">
        <w:tc>
          <w:tcPr>
            <w:tcW w:w="1276" w:type="dxa"/>
            <w:shd w:val="clear" w:color="auto" w:fill="auto"/>
            <w:vAlign w:val="center"/>
          </w:tcPr>
          <w:p w14:paraId="7D096DAF" w14:textId="77777777" w:rsidR="007B1BBE" w:rsidRPr="00D05F7C" w:rsidRDefault="007B1BBE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DC1D4DF" w14:textId="77777777" w:rsidR="007B1BBE" w:rsidRPr="00D05F7C" w:rsidRDefault="007B1BBE" w:rsidP="00333A6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D05F7C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D05F7C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40106A6B" w14:textId="77777777" w:rsidR="007B1BBE" w:rsidRPr="00D05F7C" w:rsidRDefault="007B1BBE" w:rsidP="00333A6C">
            <w:pPr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D05F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5F7C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D05F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0CF6B01" w14:textId="77777777" w:rsidR="007B1BBE" w:rsidRPr="00D05F7C" w:rsidRDefault="007B1BBE" w:rsidP="00333A6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D05F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5F7C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48E0ED" w14:textId="77777777" w:rsidR="007B1BBE" w:rsidRPr="00D05F7C" w:rsidRDefault="007B1BBE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5F7C">
              <w:rPr>
                <w:rFonts w:ascii="Arial Narrow" w:hAnsi="Arial Narrow" w:cs="Arial"/>
                <w:sz w:val="22"/>
                <w:szCs w:val="22"/>
              </w:rPr>
              <w:t>51 320.00 zł</w:t>
            </w:r>
          </w:p>
        </w:tc>
      </w:tr>
    </w:tbl>
    <w:p w14:paraId="0FF4B431" w14:textId="77777777" w:rsidR="0069085C" w:rsidRPr="00D05F7C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9B16C48" w14:textId="77777777" w:rsidR="00577BC6" w:rsidRPr="00D05F7C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693CDA3" w14:textId="08F8816D" w:rsidR="00A80738" w:rsidRPr="00D05F7C" w:rsidRDefault="00D05F7C" w:rsidP="00D05F7C">
      <w:pPr>
        <w:pStyle w:val="Tekstpodstawowy"/>
        <w:spacing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05F7C">
        <w:rPr>
          <w:rFonts w:ascii="Arial Narrow" w:hAnsi="Arial Narrow" w:cs="Arial"/>
          <w:i/>
          <w:sz w:val="22"/>
          <w:szCs w:val="22"/>
        </w:rPr>
        <w:t>ZAMAWIAJĄCY</w:t>
      </w:r>
    </w:p>
    <w:p w14:paraId="4F44CAFE" w14:textId="71803737" w:rsidR="00C236D3" w:rsidRPr="00D05F7C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789F2E63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61129702"/>
    </w:p>
    <w:p w14:paraId="0C8088AB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50B15E2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67F1A1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FB5922B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59EDA6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77F7A1F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8861BB0" w14:textId="77777777" w:rsidR="00D05F7C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49116B1" w14:textId="0C207BA0" w:rsidR="00D05F7C" w:rsidRPr="00681E50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1D204D49" w14:textId="33D080CE" w:rsidR="00D05F7C" w:rsidRPr="00681E50" w:rsidRDefault="00D05F7C" w:rsidP="00D05F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14:paraId="7B4199D8" w14:textId="77777777" w:rsidR="00D05F7C" w:rsidRPr="00681E50" w:rsidRDefault="00D05F7C" w:rsidP="00D05F7C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66B323ED" w14:textId="75063DB7" w:rsidR="00D05F7C" w:rsidRPr="00D05F7C" w:rsidRDefault="00D05F7C" w:rsidP="00D05F7C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Data: </w:t>
      </w:r>
      <w:bookmarkEnd w:id="0"/>
      <w:r>
        <w:rPr>
          <w:rFonts w:ascii="Arial Narrow" w:hAnsi="Arial Narrow"/>
          <w:i/>
          <w:iCs/>
          <w:sz w:val="18"/>
        </w:rPr>
        <w:t>2.05.2024 r.</w:t>
      </w:r>
    </w:p>
    <w:sectPr w:rsidR="00D05F7C" w:rsidRPr="00D05F7C" w:rsidSect="00D05F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17847C" w14:textId="77777777" w:rsidR="00563347" w:rsidRDefault="00563347">
      <w:r>
        <w:separator/>
      </w:r>
    </w:p>
  </w:endnote>
  <w:endnote w:type="continuationSeparator" w:id="0">
    <w:p w14:paraId="298513E4" w14:textId="77777777" w:rsidR="00563347" w:rsidRDefault="00563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55A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D306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E1831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0D210D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8300F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464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8A20D8" w14:textId="77777777" w:rsidR="009F189D" w:rsidRDefault="009F189D">
    <w:pPr>
      <w:pStyle w:val="Stopka"/>
      <w:tabs>
        <w:tab w:val="clear" w:pos="4536"/>
      </w:tabs>
      <w:jc w:val="center"/>
    </w:pPr>
  </w:p>
  <w:p w14:paraId="5F1AEB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E1F646" w14:textId="77777777" w:rsidR="00563347" w:rsidRDefault="00563347">
      <w:r>
        <w:separator/>
      </w:r>
    </w:p>
  </w:footnote>
  <w:footnote w:type="continuationSeparator" w:id="0">
    <w:p w14:paraId="0FC278EE" w14:textId="77777777" w:rsidR="00563347" w:rsidRDefault="00563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E6C27" w14:textId="77777777" w:rsidR="007B1BBE" w:rsidRDefault="007B1B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780D0" w14:textId="77777777" w:rsidR="007B1BBE" w:rsidRDefault="007B1B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87660" w14:textId="77777777" w:rsidR="007B1BBE" w:rsidRDefault="007B1B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34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3347"/>
    <w:rsid w:val="00577BC6"/>
    <w:rsid w:val="00601802"/>
    <w:rsid w:val="0069085C"/>
    <w:rsid w:val="007B1BBE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5F7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EE7F17"/>
  <w15:chartTrackingRefBased/>
  <w15:docId w15:val="{2BBEE955-C175-4C15-BBC4-EDF8CF0C9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5F7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05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2024-05-02T07:16:00Z</cp:lastPrinted>
  <dcterms:created xsi:type="dcterms:W3CDTF">2024-05-02T07:14:00Z</dcterms:created>
  <dcterms:modified xsi:type="dcterms:W3CDTF">2024-05-02T07:16:00Z</dcterms:modified>
</cp:coreProperties>
</file>