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3315A6" w:rsidP="00DE1D38">
      <w:pPr>
        <w:spacing w:after="600"/>
        <w:jc w:val="right"/>
        <w:rPr>
          <w:rFonts w:ascii="Arial" w:hAnsi="Arial" w:cs="Arial"/>
        </w:rPr>
      </w:pPr>
      <w:bookmarkStart w:id="0" w:name="_Hlk53520193"/>
      <w:r w:rsidRPr="003315A6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3315A6">
        <w:rPr>
          <w:rFonts w:ascii="Arial" w:hAnsi="Arial" w:cs="Arial"/>
        </w:rPr>
        <w:t>2024-0</w:t>
      </w:r>
      <w:r w:rsidR="003F47FC">
        <w:rPr>
          <w:rFonts w:ascii="Arial" w:hAnsi="Arial" w:cs="Arial"/>
        </w:rPr>
        <w:t>5</w:t>
      </w:r>
      <w:r w:rsidRPr="003315A6">
        <w:rPr>
          <w:rFonts w:ascii="Arial" w:hAnsi="Arial" w:cs="Arial"/>
        </w:rPr>
        <w:t>-</w:t>
      </w:r>
      <w:r w:rsidR="003F47FC">
        <w:rPr>
          <w:rFonts w:ascii="Arial" w:hAnsi="Arial" w:cs="Arial"/>
        </w:rPr>
        <w:t>06</w:t>
      </w:r>
      <w:bookmarkStart w:id="1" w:name="_GoBack"/>
      <w:bookmarkEnd w:id="1"/>
    </w:p>
    <w:p w:rsidR="00081D13" w:rsidRPr="00353FDC" w:rsidRDefault="003315A6" w:rsidP="00DE1D38">
      <w:pPr>
        <w:ind w:right="3969"/>
        <w:rPr>
          <w:rFonts w:ascii="Arial" w:hAnsi="Arial" w:cs="Arial"/>
          <w:b/>
          <w:bCs/>
        </w:rPr>
      </w:pPr>
      <w:r w:rsidRPr="003315A6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3315A6" w:rsidP="00DE1D38">
      <w:pPr>
        <w:ind w:right="3969"/>
        <w:rPr>
          <w:rFonts w:ascii="Arial" w:hAnsi="Arial" w:cs="Arial"/>
        </w:rPr>
      </w:pPr>
      <w:r w:rsidRPr="003315A6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3315A6">
        <w:rPr>
          <w:rFonts w:ascii="Arial" w:hAnsi="Arial" w:cs="Arial"/>
        </w:rPr>
        <w:t>W-9/110,</w:t>
      </w:r>
    </w:p>
    <w:p w:rsidR="00081D13" w:rsidRPr="00353FDC" w:rsidRDefault="003315A6" w:rsidP="00DE1D38">
      <w:pPr>
        <w:ind w:right="3969"/>
        <w:rPr>
          <w:rFonts w:ascii="Arial" w:hAnsi="Arial" w:cs="Arial"/>
        </w:rPr>
      </w:pPr>
      <w:r w:rsidRPr="003315A6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3315A6">
        <w:rPr>
          <w:rFonts w:ascii="Arial" w:hAnsi="Arial" w:cs="Arial"/>
        </w:rPr>
        <w:t>KRAKÓW</w:t>
      </w:r>
    </w:p>
    <w:p w:rsidR="00081D13" w:rsidRPr="00353FDC" w:rsidRDefault="00081D13" w:rsidP="00DE1D38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DE1D38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DE1D38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DE1D3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DE1D3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DE1D38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DE1D38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DE1D3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3315A6" w:rsidP="00DE1D3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315A6">
              <w:rPr>
                <w:rFonts w:ascii="Arial" w:hAnsi="Arial" w:cs="Arial"/>
                <w:bCs/>
              </w:rPr>
              <w:t>Remont pomieszczenia 101 Działu Kształcenia w budynku W-1(10-20) Politechniki Krakowskiej</w:t>
            </w:r>
          </w:p>
        </w:tc>
      </w:tr>
      <w:tr w:rsidR="003315A6" w:rsidRPr="00353FDC" w:rsidTr="005E5F98">
        <w:tc>
          <w:tcPr>
            <w:tcW w:w="2269" w:type="dxa"/>
            <w:shd w:val="clear" w:color="auto" w:fill="auto"/>
          </w:tcPr>
          <w:p w:rsidR="003315A6" w:rsidRPr="00353FDC" w:rsidRDefault="003315A6" w:rsidP="00DE1D3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315A6" w:rsidRPr="00353FDC" w:rsidRDefault="003315A6" w:rsidP="00DE1D3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315A6">
              <w:rPr>
                <w:rFonts w:ascii="Arial" w:hAnsi="Arial" w:cs="Arial"/>
                <w:bCs/>
              </w:rPr>
              <w:t>KA-2/025/2024</w:t>
            </w:r>
          </w:p>
        </w:tc>
      </w:tr>
    </w:tbl>
    <w:p w:rsidR="00081D13" w:rsidRDefault="00081D13" w:rsidP="00DE1D3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DE1D38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315A6" w:rsidRPr="003315A6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315A6" w:rsidRPr="003315A6">
        <w:rPr>
          <w:rFonts w:ascii="Arial" w:hAnsi="Arial" w:cs="Arial"/>
        </w:rPr>
        <w:t>(</w:t>
      </w:r>
      <w:proofErr w:type="spellStart"/>
      <w:r w:rsidR="003315A6" w:rsidRPr="003315A6">
        <w:rPr>
          <w:rFonts w:ascii="Arial" w:hAnsi="Arial" w:cs="Arial"/>
        </w:rPr>
        <w:t>t.j</w:t>
      </w:r>
      <w:proofErr w:type="spellEnd"/>
      <w:r w:rsidR="003315A6" w:rsidRPr="003315A6">
        <w:rPr>
          <w:rFonts w:ascii="Arial" w:hAnsi="Arial" w:cs="Arial"/>
        </w:rPr>
        <w:t>. Dz. U. z 2023r. poz. 1605</w:t>
      </w:r>
      <w:r w:rsidR="00DE1D38">
        <w:rPr>
          <w:rFonts w:ascii="Arial" w:hAnsi="Arial" w:cs="Arial"/>
        </w:rPr>
        <w:t xml:space="preserve"> ze zm.</w:t>
      </w:r>
      <w:r w:rsidR="003315A6" w:rsidRPr="003315A6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212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8"/>
      </w:tblGrid>
      <w:tr w:rsidR="003315A6" w:rsidRPr="00E1738E" w:rsidTr="00DE1D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8" w:type="dxa"/>
          </w:tcPr>
          <w:p w:rsidR="00353439" w:rsidRDefault="003315A6" w:rsidP="00DE1D38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3315A6">
              <w:rPr>
                <w:rFonts w:ascii="Arial" w:hAnsi="Arial" w:cs="Arial"/>
                <w:b/>
              </w:rPr>
              <w:t xml:space="preserve">Przedsiębiorstwo Remontowo-Budowlane "REMONT" </w:t>
            </w:r>
          </w:p>
          <w:p w:rsidR="003315A6" w:rsidRDefault="00DE1D38" w:rsidP="00DE1D38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Dariusz</w:t>
            </w:r>
            <w:r w:rsidR="003315A6" w:rsidRPr="003315A6">
              <w:rPr>
                <w:rFonts w:ascii="Arial" w:hAnsi="Arial" w:cs="Arial"/>
                <w:b/>
              </w:rPr>
              <w:t xml:space="preserve"> Pietrzyk, Ireneusz Czuba</w:t>
            </w:r>
          </w:p>
          <w:p w:rsidR="003315A6" w:rsidRPr="00AC1F4A" w:rsidRDefault="00DE1D38" w:rsidP="00DE1D38">
            <w:pPr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3315A6" w:rsidRPr="003315A6">
              <w:rPr>
                <w:rFonts w:ascii="Arial" w:hAnsi="Arial" w:cs="Arial"/>
                <w:bCs/>
              </w:rPr>
              <w:t>Klimeckiego</w:t>
            </w:r>
            <w:r w:rsidR="003315A6" w:rsidRPr="00E1738E">
              <w:rPr>
                <w:rFonts w:ascii="Arial" w:hAnsi="Arial" w:cs="Arial"/>
                <w:bCs/>
              </w:rPr>
              <w:t xml:space="preserve"> </w:t>
            </w:r>
            <w:r w:rsidR="003315A6" w:rsidRPr="003315A6">
              <w:rPr>
                <w:rFonts w:ascii="Arial" w:hAnsi="Arial" w:cs="Arial"/>
                <w:bCs/>
              </w:rPr>
              <w:t>14</w:t>
            </w:r>
            <w:r w:rsidR="003315A6" w:rsidRPr="00E1738E">
              <w:rPr>
                <w:rFonts w:ascii="Arial" w:hAnsi="Arial" w:cs="Arial"/>
                <w:bCs/>
              </w:rPr>
              <w:t xml:space="preserve"> </w:t>
            </w:r>
          </w:p>
          <w:p w:rsidR="003315A6" w:rsidRPr="00E1738E" w:rsidRDefault="003315A6" w:rsidP="00DE1D3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315A6">
              <w:rPr>
                <w:rFonts w:ascii="Arial" w:hAnsi="Arial" w:cs="Arial"/>
                <w:bCs/>
              </w:rPr>
              <w:t>30-175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315A6">
              <w:rPr>
                <w:rFonts w:ascii="Arial" w:hAnsi="Arial" w:cs="Arial"/>
                <w:bCs/>
              </w:rPr>
              <w:t>Kraków</w:t>
            </w:r>
          </w:p>
          <w:p w:rsidR="003315A6" w:rsidRPr="00BC506C" w:rsidRDefault="003315A6" w:rsidP="00DE1D38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3315A6">
              <w:rPr>
                <w:rFonts w:ascii="Arial" w:hAnsi="Arial" w:cs="Arial"/>
                <w:b/>
              </w:rPr>
              <w:t>185 211.27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315A6" w:rsidRPr="00E1738E" w:rsidRDefault="003315A6" w:rsidP="00DE1D38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  <w:r w:rsidR="00353439">
              <w:t xml:space="preserve"> </w:t>
            </w:r>
            <w:r w:rsidR="00353439" w:rsidRPr="00353439">
              <w:rPr>
                <w:rFonts w:ascii="Arial" w:hAnsi="Arial" w:cs="Arial"/>
                <w:color w:val="000000"/>
              </w:rPr>
              <w:t>wykonawca spełnia warunki udziału w postępowaniu, oferta jest poprawna oraz najkorzystniejsza pod względem zastosowanych kryteriów.</w:t>
            </w:r>
          </w:p>
          <w:p w:rsidR="003315A6" w:rsidRPr="003315A6" w:rsidRDefault="003315A6" w:rsidP="00DE1D38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081D13" w:rsidRPr="008D02AA" w:rsidRDefault="00081D13" w:rsidP="00DE1D38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992"/>
        <w:gridCol w:w="1985"/>
        <w:gridCol w:w="1559"/>
      </w:tblGrid>
      <w:tr w:rsidR="00262495" w:rsidRPr="00262495" w:rsidTr="0026249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bookmarkStart w:id="3" w:name="_Hlk53517864"/>
            <w:r w:rsidRPr="00262495">
              <w:rPr>
                <w:rFonts w:ascii="Arial" w:hAnsi="Arial" w:cs="Arial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262495" w:rsidRPr="00262495" w:rsidRDefault="00262495" w:rsidP="00DE1D3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262495" w:rsidRPr="00262495" w:rsidRDefault="00262495" w:rsidP="00DE1D3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Okres udzielonej rękojmi na roboty budowlane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>Łączna liczba punktów</w:t>
            </w:r>
          </w:p>
        </w:tc>
      </w:tr>
      <w:bookmarkEnd w:id="3"/>
      <w:tr w:rsidR="00262495" w:rsidRPr="00262495" w:rsidTr="00262495">
        <w:tc>
          <w:tcPr>
            <w:tcW w:w="851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>2</w:t>
            </w:r>
          </w:p>
        </w:tc>
        <w:tc>
          <w:tcPr>
            <w:tcW w:w="4394" w:type="dxa"/>
            <w:vAlign w:val="center"/>
          </w:tcPr>
          <w:p w:rsidR="00262495" w:rsidRDefault="00262495" w:rsidP="00DE1D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62495">
              <w:rPr>
                <w:rFonts w:ascii="Arial" w:hAnsi="Arial" w:cs="Arial"/>
                <w:b/>
              </w:rPr>
              <w:t>Przedsiębiorstwo Remontowo-Budowlane "REMONT"</w:t>
            </w:r>
          </w:p>
          <w:p w:rsidR="00262495" w:rsidRPr="00262495" w:rsidRDefault="00262495" w:rsidP="00DE1D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6249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Dariusz</w:t>
            </w:r>
            <w:r w:rsidRPr="00262495">
              <w:rPr>
                <w:rFonts w:ascii="Arial" w:hAnsi="Arial" w:cs="Arial"/>
                <w:b/>
              </w:rPr>
              <w:t xml:space="preserve"> Pietrzyk, Ireneusz Czuba</w:t>
            </w:r>
          </w:p>
          <w:p w:rsidR="00262495" w:rsidRPr="00262495" w:rsidRDefault="00262495" w:rsidP="00DE1D38">
            <w:pPr>
              <w:pStyle w:val="Zwykytekst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Klimeckiego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14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</w:p>
          <w:p w:rsidR="00262495" w:rsidRPr="00262495" w:rsidRDefault="00262495" w:rsidP="00DE1D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30-175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992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59,64</w:t>
            </w:r>
          </w:p>
        </w:tc>
        <w:tc>
          <w:tcPr>
            <w:tcW w:w="1985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99,64</w:t>
            </w:r>
          </w:p>
        </w:tc>
      </w:tr>
      <w:tr w:rsidR="00262495" w:rsidRPr="00262495" w:rsidTr="00262495">
        <w:tc>
          <w:tcPr>
            <w:tcW w:w="851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>8</w:t>
            </w:r>
          </w:p>
        </w:tc>
        <w:tc>
          <w:tcPr>
            <w:tcW w:w="4394" w:type="dxa"/>
            <w:vAlign w:val="center"/>
          </w:tcPr>
          <w:p w:rsidR="00262495" w:rsidRPr="00262495" w:rsidRDefault="00262495" w:rsidP="00DE1D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62495">
              <w:rPr>
                <w:rFonts w:ascii="Arial" w:hAnsi="Arial" w:cs="Arial"/>
                <w:b/>
              </w:rPr>
              <w:t>PRZEDSIĘBIORSTWO USŁUGOWO- PRODUKCYJNE "UNIBUD" SP. Z O.O.</w:t>
            </w:r>
          </w:p>
          <w:p w:rsidR="00262495" w:rsidRPr="00262495" w:rsidRDefault="00262495" w:rsidP="00DE1D38">
            <w:pPr>
              <w:pStyle w:val="Zwykytekst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JANA PAWŁA II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42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</w:p>
          <w:p w:rsidR="00262495" w:rsidRPr="00262495" w:rsidRDefault="00262495" w:rsidP="00DE1D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34-600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LIMANOWA</w:t>
            </w:r>
          </w:p>
        </w:tc>
        <w:tc>
          <w:tcPr>
            <w:tcW w:w="992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55,90</w:t>
            </w:r>
          </w:p>
        </w:tc>
        <w:tc>
          <w:tcPr>
            <w:tcW w:w="1985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95,90</w:t>
            </w:r>
          </w:p>
        </w:tc>
      </w:tr>
      <w:tr w:rsidR="00262495" w:rsidRPr="00262495" w:rsidTr="00262495">
        <w:tc>
          <w:tcPr>
            <w:tcW w:w="851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4394" w:type="dxa"/>
            <w:vAlign w:val="center"/>
          </w:tcPr>
          <w:p w:rsidR="00262495" w:rsidRPr="00262495" w:rsidRDefault="00262495" w:rsidP="00DE1D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62495">
              <w:rPr>
                <w:rFonts w:ascii="Arial" w:hAnsi="Arial" w:cs="Arial"/>
                <w:b/>
              </w:rPr>
              <w:t>Jerzy Kowal Zakład Remontowo-Budowlany</w:t>
            </w:r>
          </w:p>
          <w:p w:rsidR="00262495" w:rsidRPr="00262495" w:rsidRDefault="00262495" w:rsidP="00DE1D38">
            <w:pPr>
              <w:pStyle w:val="Zwykytekst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Kościuszki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50C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</w:p>
          <w:p w:rsidR="00262495" w:rsidRPr="00262495" w:rsidRDefault="00262495" w:rsidP="00DE1D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32-090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Słomniki</w:t>
            </w:r>
          </w:p>
        </w:tc>
        <w:tc>
          <w:tcPr>
            <w:tcW w:w="992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55,24</w:t>
            </w:r>
          </w:p>
        </w:tc>
        <w:tc>
          <w:tcPr>
            <w:tcW w:w="1985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95,24</w:t>
            </w:r>
          </w:p>
        </w:tc>
      </w:tr>
      <w:tr w:rsidR="00262495" w:rsidRPr="00262495" w:rsidTr="00262495">
        <w:tc>
          <w:tcPr>
            <w:tcW w:w="851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vAlign w:val="center"/>
          </w:tcPr>
          <w:p w:rsidR="00262495" w:rsidRPr="00262495" w:rsidRDefault="00262495" w:rsidP="00DE1D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62495">
              <w:rPr>
                <w:rFonts w:ascii="Arial" w:hAnsi="Arial" w:cs="Arial"/>
                <w:b/>
              </w:rPr>
              <w:t xml:space="preserve">Zakład Remontowo - Budowlany Maciej </w:t>
            </w:r>
            <w:proofErr w:type="spellStart"/>
            <w:r w:rsidRPr="00262495">
              <w:rPr>
                <w:rFonts w:ascii="Arial" w:hAnsi="Arial" w:cs="Arial"/>
                <w:b/>
              </w:rPr>
              <w:t>Knutel</w:t>
            </w:r>
            <w:proofErr w:type="spellEnd"/>
          </w:p>
          <w:p w:rsidR="00262495" w:rsidRPr="00262495" w:rsidRDefault="00262495" w:rsidP="00DE1D38">
            <w:pPr>
              <w:pStyle w:val="Zwykytekst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Barbary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14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/167</w:t>
            </w:r>
          </w:p>
          <w:p w:rsidR="00262495" w:rsidRPr="00262495" w:rsidRDefault="00262495" w:rsidP="00DE1D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30-838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992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55,23</w:t>
            </w:r>
          </w:p>
        </w:tc>
        <w:tc>
          <w:tcPr>
            <w:tcW w:w="1985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95,23</w:t>
            </w:r>
          </w:p>
        </w:tc>
      </w:tr>
      <w:tr w:rsidR="00262495" w:rsidRPr="00262495" w:rsidTr="00262495">
        <w:tc>
          <w:tcPr>
            <w:tcW w:w="851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>3</w:t>
            </w:r>
          </w:p>
        </w:tc>
        <w:tc>
          <w:tcPr>
            <w:tcW w:w="4394" w:type="dxa"/>
            <w:vAlign w:val="center"/>
          </w:tcPr>
          <w:p w:rsidR="00262495" w:rsidRPr="00262495" w:rsidRDefault="00262495" w:rsidP="00DE1D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62495">
              <w:rPr>
                <w:rFonts w:ascii="Arial" w:hAnsi="Arial" w:cs="Arial"/>
                <w:b/>
              </w:rPr>
              <w:t>F.H.U "BARTEK" ROMAN ŻUREK</w:t>
            </w:r>
          </w:p>
          <w:p w:rsidR="00262495" w:rsidRPr="00262495" w:rsidRDefault="00262495" w:rsidP="00DE1D38">
            <w:pPr>
              <w:pStyle w:val="Zwykytekst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Praska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54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/23</w:t>
            </w:r>
          </w:p>
          <w:p w:rsidR="00262495" w:rsidRPr="00262495" w:rsidRDefault="00262495" w:rsidP="00DE1D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30-322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992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52,98</w:t>
            </w:r>
          </w:p>
        </w:tc>
        <w:tc>
          <w:tcPr>
            <w:tcW w:w="1985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92,98</w:t>
            </w:r>
          </w:p>
        </w:tc>
      </w:tr>
      <w:tr w:rsidR="00262495" w:rsidRPr="00262495" w:rsidTr="00262495">
        <w:tc>
          <w:tcPr>
            <w:tcW w:w="851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>5</w:t>
            </w:r>
          </w:p>
        </w:tc>
        <w:tc>
          <w:tcPr>
            <w:tcW w:w="4394" w:type="dxa"/>
            <w:vAlign w:val="center"/>
          </w:tcPr>
          <w:p w:rsidR="00262495" w:rsidRPr="00262495" w:rsidRDefault="00262495" w:rsidP="00DE1D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62495">
              <w:rPr>
                <w:rFonts w:ascii="Arial" w:hAnsi="Arial" w:cs="Arial"/>
                <w:b/>
              </w:rPr>
              <w:t>DOMAR Krystian Góra</w:t>
            </w:r>
          </w:p>
          <w:p w:rsidR="00262495" w:rsidRPr="00262495" w:rsidRDefault="00262495" w:rsidP="00DE1D38">
            <w:pPr>
              <w:pStyle w:val="Zwykytekst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Janowicka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136A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</w:p>
          <w:p w:rsidR="00262495" w:rsidRPr="00262495" w:rsidRDefault="00262495" w:rsidP="00DE1D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43-344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Bielsko-Biała</w:t>
            </w:r>
          </w:p>
        </w:tc>
        <w:tc>
          <w:tcPr>
            <w:tcW w:w="992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49,91</w:t>
            </w:r>
          </w:p>
        </w:tc>
        <w:tc>
          <w:tcPr>
            <w:tcW w:w="1985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89,91</w:t>
            </w:r>
          </w:p>
        </w:tc>
      </w:tr>
      <w:tr w:rsidR="00262495" w:rsidRPr="00262495" w:rsidTr="00262495">
        <w:tc>
          <w:tcPr>
            <w:tcW w:w="851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>7</w:t>
            </w:r>
          </w:p>
        </w:tc>
        <w:tc>
          <w:tcPr>
            <w:tcW w:w="4394" w:type="dxa"/>
            <w:vAlign w:val="center"/>
          </w:tcPr>
          <w:p w:rsidR="00262495" w:rsidRPr="00262495" w:rsidRDefault="00262495" w:rsidP="00DE1D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62495">
              <w:rPr>
                <w:rFonts w:ascii="Arial" w:hAnsi="Arial" w:cs="Arial"/>
                <w:b/>
              </w:rPr>
              <w:t>P.M. ELEKTRO-MAX PIOTR MOROŃSKI</w:t>
            </w:r>
          </w:p>
          <w:p w:rsidR="00262495" w:rsidRPr="00262495" w:rsidRDefault="00262495" w:rsidP="00DE1D38">
            <w:pPr>
              <w:pStyle w:val="Zwykytekst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Pod Akacjami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6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</w:p>
          <w:p w:rsidR="00262495" w:rsidRPr="00262495" w:rsidRDefault="00262495" w:rsidP="00DE1D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32-091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Michałowice</w:t>
            </w:r>
          </w:p>
        </w:tc>
        <w:tc>
          <w:tcPr>
            <w:tcW w:w="992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45,19</w:t>
            </w:r>
          </w:p>
        </w:tc>
        <w:tc>
          <w:tcPr>
            <w:tcW w:w="1985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85,19</w:t>
            </w:r>
          </w:p>
        </w:tc>
      </w:tr>
      <w:tr w:rsidR="00262495" w:rsidRPr="00262495" w:rsidTr="00262495">
        <w:tc>
          <w:tcPr>
            <w:tcW w:w="851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>6</w:t>
            </w:r>
          </w:p>
        </w:tc>
        <w:tc>
          <w:tcPr>
            <w:tcW w:w="4394" w:type="dxa"/>
            <w:vAlign w:val="center"/>
          </w:tcPr>
          <w:p w:rsidR="00262495" w:rsidRPr="00262495" w:rsidRDefault="00262495" w:rsidP="00DE1D38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262495">
              <w:rPr>
                <w:rFonts w:ascii="Arial" w:hAnsi="Arial" w:cs="Arial"/>
                <w:b/>
              </w:rPr>
              <w:t>Zakład Budowlano-Ślusarski TOMBUDOS Kazimierz Tomczyk</w:t>
            </w:r>
          </w:p>
          <w:p w:rsidR="00262495" w:rsidRPr="00262495" w:rsidRDefault="00262495" w:rsidP="00DE1D38">
            <w:pPr>
              <w:pStyle w:val="Zwykytekst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Zręczyce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60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</w:p>
          <w:p w:rsidR="00262495" w:rsidRPr="00262495" w:rsidRDefault="00262495" w:rsidP="00DE1D38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262495">
              <w:rPr>
                <w:rFonts w:ascii="Arial" w:hAnsi="Arial" w:cs="Arial"/>
                <w:bCs/>
              </w:rPr>
              <w:t>32-420</w:t>
            </w:r>
            <w:r w:rsidRPr="00262495">
              <w:rPr>
                <w:rFonts w:ascii="Arial" w:hAnsi="Arial" w:cs="Arial"/>
                <w:bCs/>
              </w:rPr>
              <w:t xml:space="preserve"> </w:t>
            </w:r>
            <w:r w:rsidRPr="00262495">
              <w:rPr>
                <w:rFonts w:ascii="Arial" w:hAnsi="Arial" w:cs="Arial"/>
                <w:bCs/>
              </w:rPr>
              <w:t>Gdów</w:t>
            </w:r>
          </w:p>
        </w:tc>
        <w:tc>
          <w:tcPr>
            <w:tcW w:w="992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262495" w:rsidRPr="00262495" w:rsidRDefault="00262495" w:rsidP="00DE1D38">
            <w:pPr>
              <w:pStyle w:val="Zwykytekst"/>
              <w:jc w:val="center"/>
              <w:rPr>
                <w:rFonts w:ascii="Arial" w:hAnsi="Arial" w:cs="Arial"/>
              </w:rPr>
            </w:pPr>
            <w:r w:rsidRPr="00262495">
              <w:rPr>
                <w:rFonts w:ascii="Arial" w:hAnsi="Arial" w:cs="Arial"/>
              </w:rPr>
              <w:t xml:space="preserve">  60,00</w:t>
            </w:r>
          </w:p>
        </w:tc>
      </w:tr>
    </w:tbl>
    <w:p w:rsidR="00E85D70" w:rsidRPr="00081D13" w:rsidRDefault="00E85D70" w:rsidP="00DE1D38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</w:p>
    <w:p w:rsidR="00F960D7" w:rsidRPr="00081D13" w:rsidRDefault="00841079" w:rsidP="00DE1D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Nie odrzucono żadnej oferty.</w:t>
      </w: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F9B" w:rsidRDefault="00C70F9B">
      <w:r>
        <w:separator/>
      </w:r>
    </w:p>
  </w:endnote>
  <w:endnote w:type="continuationSeparator" w:id="0">
    <w:p w:rsidR="00C70F9B" w:rsidRDefault="00C70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A6" w:rsidRDefault="003315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A6" w:rsidRDefault="003315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F9B" w:rsidRDefault="00C70F9B">
      <w:r>
        <w:separator/>
      </w:r>
    </w:p>
  </w:footnote>
  <w:footnote w:type="continuationSeparator" w:id="0">
    <w:p w:rsidR="00C70F9B" w:rsidRDefault="00C70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A6" w:rsidRDefault="003315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A6" w:rsidRDefault="003315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5A6" w:rsidRDefault="003315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0F9B"/>
    <w:rsid w:val="00005838"/>
    <w:rsid w:val="00022322"/>
    <w:rsid w:val="00042497"/>
    <w:rsid w:val="00081D13"/>
    <w:rsid w:val="000C1E6F"/>
    <w:rsid w:val="000E4E56"/>
    <w:rsid w:val="001A1468"/>
    <w:rsid w:val="001B7815"/>
    <w:rsid w:val="00262495"/>
    <w:rsid w:val="002B1E4F"/>
    <w:rsid w:val="002B6761"/>
    <w:rsid w:val="003315A6"/>
    <w:rsid w:val="003445A0"/>
    <w:rsid w:val="00353439"/>
    <w:rsid w:val="003A0AFC"/>
    <w:rsid w:val="003C5FFA"/>
    <w:rsid w:val="003D611C"/>
    <w:rsid w:val="003F47F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1079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70F9B"/>
    <w:rsid w:val="00CA0B33"/>
    <w:rsid w:val="00CA3511"/>
    <w:rsid w:val="00D01E5B"/>
    <w:rsid w:val="00D04203"/>
    <w:rsid w:val="00D26ED6"/>
    <w:rsid w:val="00D42C90"/>
    <w:rsid w:val="00D8427E"/>
    <w:rsid w:val="00DE1D3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116BFB"/>
  <w15:chartTrackingRefBased/>
  <w15:docId w15:val="{AD941A3E-BA6A-4C1E-9FB7-900B63207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315A6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3315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8</cp:revision>
  <cp:lastPrinted>1601-01-01T00:00:00Z</cp:lastPrinted>
  <dcterms:created xsi:type="dcterms:W3CDTF">2024-04-29T07:38:00Z</dcterms:created>
  <dcterms:modified xsi:type="dcterms:W3CDTF">2024-04-29T07:41:00Z</dcterms:modified>
</cp:coreProperties>
</file>