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81CB1" w14:textId="5A806726" w:rsidR="00D34297" w:rsidRPr="00125FB3" w:rsidRDefault="00C676EB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25FB3">
        <w:rPr>
          <w:rFonts w:ascii="Arial Narrow" w:hAnsi="Arial Narrow" w:cs="Arial"/>
          <w:sz w:val="24"/>
          <w:szCs w:val="24"/>
        </w:rPr>
        <w:t>Bydgoszcz</w:t>
      </w:r>
      <w:r w:rsidR="00D34297" w:rsidRPr="00125FB3">
        <w:rPr>
          <w:rFonts w:ascii="Arial Narrow" w:hAnsi="Arial Narrow" w:cs="Arial"/>
          <w:sz w:val="24"/>
          <w:szCs w:val="24"/>
        </w:rPr>
        <w:t xml:space="preserve"> dnia: </w:t>
      </w:r>
      <w:r w:rsidRPr="00125FB3">
        <w:rPr>
          <w:rFonts w:ascii="Arial Narrow" w:hAnsi="Arial Narrow" w:cs="Arial"/>
          <w:sz w:val="24"/>
          <w:szCs w:val="24"/>
        </w:rPr>
        <w:t>2024-05-06</w:t>
      </w:r>
    </w:p>
    <w:p w14:paraId="27E17404" w14:textId="66909BE7" w:rsidR="00D34297" w:rsidRPr="00125FB3" w:rsidRDefault="00C676EB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25FB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F2C7C65" w14:textId="6DBD9E99" w:rsidR="00D34297" w:rsidRPr="00125FB3" w:rsidRDefault="00C676EB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25FB3">
        <w:rPr>
          <w:rFonts w:ascii="Arial Narrow" w:hAnsi="Arial Narrow" w:cs="Arial"/>
          <w:sz w:val="24"/>
          <w:szCs w:val="24"/>
        </w:rPr>
        <w:t>Powstańców Warszawy</w:t>
      </w:r>
      <w:r w:rsidR="00D34297" w:rsidRPr="00125FB3">
        <w:rPr>
          <w:rFonts w:ascii="Arial Narrow" w:hAnsi="Arial Narrow" w:cs="Arial"/>
          <w:sz w:val="24"/>
          <w:szCs w:val="24"/>
        </w:rPr>
        <w:t xml:space="preserve"> </w:t>
      </w:r>
      <w:r w:rsidRPr="00125FB3">
        <w:rPr>
          <w:rFonts w:ascii="Arial Narrow" w:hAnsi="Arial Narrow" w:cs="Arial"/>
          <w:sz w:val="24"/>
          <w:szCs w:val="24"/>
        </w:rPr>
        <w:t>5</w:t>
      </w:r>
    </w:p>
    <w:p w14:paraId="38ACF859" w14:textId="64A22D80" w:rsidR="00D34297" w:rsidRPr="00125FB3" w:rsidRDefault="00C676EB" w:rsidP="00D34297">
      <w:pPr>
        <w:rPr>
          <w:rFonts w:ascii="Arial Narrow" w:hAnsi="Arial Narrow" w:cs="Arial"/>
          <w:sz w:val="24"/>
          <w:szCs w:val="24"/>
        </w:rPr>
      </w:pPr>
      <w:r w:rsidRPr="00125FB3">
        <w:rPr>
          <w:rFonts w:ascii="Arial Narrow" w:hAnsi="Arial Narrow" w:cs="Arial"/>
          <w:sz w:val="24"/>
          <w:szCs w:val="24"/>
        </w:rPr>
        <w:t>85-681</w:t>
      </w:r>
      <w:r w:rsidR="00D34297" w:rsidRPr="00125FB3">
        <w:rPr>
          <w:rFonts w:ascii="Arial Narrow" w:hAnsi="Arial Narrow" w:cs="Arial"/>
          <w:sz w:val="24"/>
          <w:szCs w:val="24"/>
        </w:rPr>
        <w:t xml:space="preserve"> </w:t>
      </w:r>
      <w:r w:rsidRPr="00125FB3">
        <w:rPr>
          <w:rFonts w:ascii="Arial Narrow" w:hAnsi="Arial Narrow" w:cs="Arial"/>
          <w:sz w:val="24"/>
          <w:szCs w:val="24"/>
        </w:rPr>
        <w:t>Bydgoszcz</w:t>
      </w:r>
    </w:p>
    <w:p w14:paraId="5EC03703" w14:textId="77777777" w:rsidR="00D34297" w:rsidRPr="00125FB3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25FB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F0B4F46" w14:textId="77777777" w:rsidR="00D34297" w:rsidRPr="00125FB3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25FB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2284698" w14:textId="51C5FD80" w:rsidR="00125FB3" w:rsidRPr="00125FB3" w:rsidRDefault="00125FB3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25FB3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125FB3">
        <w:rPr>
          <w:rFonts w:ascii="Arial Narrow" w:hAnsi="Arial Narrow" w:cs="Arial"/>
          <w:b/>
          <w:sz w:val="22"/>
          <w:szCs w:val="22"/>
        </w:rPr>
        <w:t>3633/24</w:t>
      </w:r>
    </w:p>
    <w:p w14:paraId="3FECFA76" w14:textId="77777777" w:rsidR="00D34297" w:rsidRPr="00125FB3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25FB3">
        <w:rPr>
          <w:rFonts w:ascii="Arial Narrow" w:hAnsi="Arial Narrow" w:cs="Arial"/>
          <w:b/>
          <w:sz w:val="24"/>
          <w:szCs w:val="24"/>
        </w:rPr>
        <w:t>WYKONAWCY</w:t>
      </w:r>
    </w:p>
    <w:p w14:paraId="01514608" w14:textId="77777777" w:rsidR="00D34297" w:rsidRPr="00125FB3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25FB3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25FB3" w14:paraId="1C89FCAD" w14:textId="77777777" w:rsidTr="00D34297">
        <w:tc>
          <w:tcPr>
            <w:tcW w:w="9180" w:type="dxa"/>
            <w:shd w:val="clear" w:color="auto" w:fill="F2F2F2"/>
            <w:hideMark/>
          </w:tcPr>
          <w:p w14:paraId="25F8471F" w14:textId="77777777" w:rsidR="00D34297" w:rsidRPr="00125FB3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5FB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0CD3C2A" w14:textId="77777777" w:rsidR="00D34297" w:rsidRPr="00125FB3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5FB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74AF39BC" w14:textId="77777777" w:rsidR="00D34297" w:rsidRPr="00125FB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0146C6AE" w14:textId="77777777" w:rsidR="00D34297" w:rsidRPr="00125FB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25FB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25FB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25FB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25FB3" w14:paraId="6AC9EFE6" w14:textId="77777777" w:rsidTr="00310284">
        <w:tc>
          <w:tcPr>
            <w:tcW w:w="2269" w:type="dxa"/>
            <w:shd w:val="clear" w:color="auto" w:fill="auto"/>
          </w:tcPr>
          <w:p w14:paraId="1340AB8C" w14:textId="77777777" w:rsidR="00D34297" w:rsidRPr="00125FB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01E564" w14:textId="0D6BDF61" w:rsidR="00D34297" w:rsidRPr="00125FB3" w:rsidRDefault="00C676E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 xml:space="preserve">Dostawy sukcesywne sprzętu jednorazowego użytku dla Zakładu Radiologii </w:t>
            </w:r>
            <w:proofErr w:type="gramStart"/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Lekarskiej  na</w:t>
            </w:r>
            <w:proofErr w:type="gramEnd"/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 xml:space="preserve"> okres 24 miesięcy</w:t>
            </w:r>
          </w:p>
        </w:tc>
      </w:tr>
      <w:tr w:rsidR="00C676EB" w:rsidRPr="00125FB3" w14:paraId="67C61166" w14:textId="77777777" w:rsidTr="00380A37">
        <w:tc>
          <w:tcPr>
            <w:tcW w:w="2269" w:type="dxa"/>
            <w:shd w:val="clear" w:color="auto" w:fill="auto"/>
          </w:tcPr>
          <w:p w14:paraId="6AC2888C" w14:textId="77777777" w:rsidR="00C676EB" w:rsidRPr="00125FB3" w:rsidRDefault="00C676EB" w:rsidP="00380A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FD4ED5" w14:textId="1E167733" w:rsidR="00C676EB" w:rsidRPr="00125FB3" w:rsidRDefault="00C676EB" w:rsidP="00380A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29/2024</w:t>
            </w:r>
          </w:p>
        </w:tc>
      </w:tr>
    </w:tbl>
    <w:p w14:paraId="481472AD" w14:textId="77777777" w:rsidR="00010B31" w:rsidRPr="00125FB3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53802D8A" w14:textId="2B6EF562" w:rsidR="00010B31" w:rsidRPr="00125FB3" w:rsidRDefault="00EB1359" w:rsidP="00125FB3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25FB3">
        <w:rPr>
          <w:rFonts w:ascii="Arial Narrow" w:hAnsi="Arial Narrow" w:cs="Arial"/>
          <w:sz w:val="24"/>
          <w:szCs w:val="24"/>
        </w:rPr>
        <w:t xml:space="preserve">Zamawiający, </w:t>
      </w:r>
      <w:r w:rsidR="00C676EB" w:rsidRPr="00125FB3">
        <w:rPr>
          <w:rFonts w:ascii="Arial Narrow" w:hAnsi="Arial Narrow" w:cs="Arial"/>
          <w:b/>
          <w:sz w:val="24"/>
          <w:szCs w:val="24"/>
        </w:rPr>
        <w:t>10WSzKzP SPZOZ</w:t>
      </w:r>
      <w:r w:rsidRPr="00125FB3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C676EB" w:rsidRPr="00125FB3">
        <w:rPr>
          <w:rFonts w:ascii="Arial Narrow" w:hAnsi="Arial Narrow" w:cs="Arial"/>
          <w:sz w:val="24"/>
          <w:szCs w:val="24"/>
        </w:rPr>
        <w:t>(</w:t>
      </w:r>
      <w:proofErr w:type="spellStart"/>
      <w:r w:rsidR="00C676EB" w:rsidRPr="00125FB3">
        <w:rPr>
          <w:rFonts w:ascii="Arial Narrow" w:hAnsi="Arial Narrow" w:cs="Arial"/>
          <w:sz w:val="24"/>
          <w:szCs w:val="24"/>
        </w:rPr>
        <w:t>t.j</w:t>
      </w:r>
      <w:proofErr w:type="spellEnd"/>
      <w:r w:rsidR="00C676EB" w:rsidRPr="00125FB3">
        <w:rPr>
          <w:rFonts w:ascii="Arial Narrow" w:hAnsi="Arial Narrow" w:cs="Arial"/>
          <w:sz w:val="24"/>
          <w:szCs w:val="24"/>
        </w:rPr>
        <w:t>. Dz. U. z 2023r. poz. 1605)</w:t>
      </w:r>
      <w:r w:rsidRPr="00125FB3">
        <w:rPr>
          <w:rFonts w:ascii="Arial Narrow" w:hAnsi="Arial Narrow" w:cs="Arial"/>
          <w:sz w:val="24"/>
          <w:szCs w:val="24"/>
        </w:rPr>
        <w:t xml:space="preserve">, zwanej dalej „ustawą Pzp”, </w:t>
      </w:r>
      <w:proofErr w:type="gramStart"/>
      <w:r w:rsidRPr="00125FB3">
        <w:rPr>
          <w:rFonts w:ascii="Arial Narrow" w:hAnsi="Arial Narrow" w:cs="Arial"/>
          <w:sz w:val="24"/>
          <w:szCs w:val="24"/>
        </w:rPr>
        <w:t>zawiadamia</w:t>
      </w:r>
      <w:proofErr w:type="gramEnd"/>
      <w:r w:rsidRPr="00125FB3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125FB3">
        <w:rPr>
          <w:rFonts w:ascii="Arial Narrow" w:hAnsi="Arial Narrow" w:cs="Arial"/>
          <w:sz w:val="24"/>
          <w:szCs w:val="24"/>
        </w:rPr>
        <w:t>na</w:t>
      </w:r>
      <w:r w:rsidRPr="00125FB3">
        <w:rPr>
          <w:rFonts w:ascii="Arial Narrow" w:hAnsi="Arial Narrow" w:cs="Arial"/>
          <w:sz w:val="24"/>
          <w:szCs w:val="24"/>
        </w:rPr>
        <w:t xml:space="preserve"> </w:t>
      </w:r>
      <w:r w:rsidR="00D8293D" w:rsidRPr="00125FB3">
        <w:rPr>
          <w:rFonts w:ascii="Arial Narrow" w:hAnsi="Arial Narrow" w:cs="Arial"/>
          <w:sz w:val="24"/>
          <w:szCs w:val="24"/>
        </w:rPr>
        <w:t>na</w:t>
      </w:r>
      <w:r w:rsidR="00010B31" w:rsidRPr="00125FB3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25FB3" w14:paraId="373268C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E70A" w14:textId="77777777" w:rsidR="00D44D12" w:rsidRPr="00125FB3" w:rsidRDefault="00D44D12" w:rsidP="00125FB3">
            <w:pPr>
              <w:spacing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57A8" w14:textId="77777777" w:rsidR="00D44D12" w:rsidRPr="00125FB3" w:rsidRDefault="00D44D12" w:rsidP="00125FB3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74428698" w14:textId="77777777" w:rsidR="00D44D12" w:rsidRPr="00125FB3" w:rsidRDefault="00D44D12" w:rsidP="00125F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C676EB" w:rsidRPr="00125FB3" w14:paraId="5E207B92" w14:textId="77777777" w:rsidTr="00380A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B7EA" w14:textId="77777777" w:rsidR="00C676EB" w:rsidRPr="00125FB3" w:rsidRDefault="00C676EB" w:rsidP="00125FB3">
            <w:pPr>
              <w:spacing w:before="120"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52E4" w14:textId="77777777" w:rsidR="00C676EB" w:rsidRPr="00125FB3" w:rsidRDefault="00C676EB" w:rsidP="00125FB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Zadanie 2</w:t>
            </w:r>
          </w:p>
          <w:p w14:paraId="5D15C839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7AF12EB" w14:textId="77777777" w:rsidR="00C676EB" w:rsidRPr="00125FB3" w:rsidRDefault="00C676EB" w:rsidP="00125FB3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125FB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2757D8B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05DEB80" w14:textId="44B36E8A" w:rsidR="00C676EB" w:rsidRPr="00125FB3" w:rsidRDefault="00C676EB" w:rsidP="00125F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Do wyznaczonego dnia na składanie ofert, tj. do 5.04.2024 r., do godziny 8:00 na przedmiotowe zadanie nie wpłynęła żadna oferta.</w:t>
            </w:r>
          </w:p>
        </w:tc>
      </w:tr>
      <w:tr w:rsidR="00C676EB" w:rsidRPr="00125FB3" w14:paraId="453F350A" w14:textId="77777777" w:rsidTr="00380A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7F79" w14:textId="1B90E331" w:rsidR="00C676EB" w:rsidRPr="00125FB3" w:rsidRDefault="00C676EB" w:rsidP="00125FB3">
            <w:pPr>
              <w:spacing w:before="120"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088A" w14:textId="675A2CEF" w:rsidR="00C676EB" w:rsidRPr="00125FB3" w:rsidRDefault="00C676EB" w:rsidP="00125FB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Zadanie 8</w:t>
            </w:r>
          </w:p>
          <w:p w14:paraId="01439032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7FF7D99" w14:textId="33B27CC1" w:rsidR="00C676EB" w:rsidRPr="00125FB3" w:rsidRDefault="00C676EB" w:rsidP="00125FB3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lastRenderedPageBreak/>
              <w:t>Art. 255 pkt. 1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125FB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F82093C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AA9200B" w14:textId="0E9020B4" w:rsidR="00C676EB" w:rsidRPr="00125FB3" w:rsidRDefault="00C676EB" w:rsidP="00125F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Do wyznaczonego dnia na składanie ofert, tj. do 5.04.2024 r., do godziny 8:00 na przedmiotowe zadanie nie wpłynęła żadna oferta.</w:t>
            </w:r>
          </w:p>
        </w:tc>
      </w:tr>
      <w:tr w:rsidR="00C676EB" w:rsidRPr="00125FB3" w14:paraId="6CF21E08" w14:textId="77777777" w:rsidTr="00380A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4719" w14:textId="56ACA8D5" w:rsidR="00C676EB" w:rsidRPr="00125FB3" w:rsidRDefault="00C676EB" w:rsidP="00125FB3">
            <w:pPr>
              <w:spacing w:before="120"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5C48" w14:textId="7ED25C21" w:rsidR="00C676EB" w:rsidRPr="00125FB3" w:rsidRDefault="00C676EB" w:rsidP="00125FB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Zadanie 10</w:t>
            </w:r>
          </w:p>
          <w:p w14:paraId="58DFF399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2910C53" w14:textId="6AA8A414" w:rsidR="00C676EB" w:rsidRPr="00125FB3" w:rsidRDefault="00C676EB" w:rsidP="00125FB3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125FB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1929A87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03F06BB" w14:textId="675FC124" w:rsidR="00C676EB" w:rsidRPr="00125FB3" w:rsidRDefault="00C676EB" w:rsidP="00125F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Do wyznaczonego dnia na składanie ofert, tj. do 5.04.2024 r., do godziny 8:00 na przedmiotowe zadanie nie wpłynęła żadna oferta.</w:t>
            </w:r>
          </w:p>
        </w:tc>
      </w:tr>
      <w:tr w:rsidR="00C676EB" w:rsidRPr="00125FB3" w14:paraId="459D437B" w14:textId="77777777" w:rsidTr="00380A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6608" w14:textId="075153C8" w:rsidR="00C676EB" w:rsidRPr="00125FB3" w:rsidRDefault="00C676EB" w:rsidP="00125FB3">
            <w:pPr>
              <w:spacing w:before="120"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2697" w14:textId="0843AE1C" w:rsidR="00C676EB" w:rsidRPr="00125FB3" w:rsidRDefault="00C676EB" w:rsidP="00125FB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Zadanie 11</w:t>
            </w:r>
          </w:p>
          <w:p w14:paraId="25B90EA1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772EA91" w14:textId="409DF438" w:rsidR="00C676EB" w:rsidRPr="00125FB3" w:rsidRDefault="00C676EB" w:rsidP="00125FB3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125FB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1E9D9060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DB8623B" w14:textId="00445E70" w:rsidR="00C676EB" w:rsidRPr="00125FB3" w:rsidRDefault="00C676EB" w:rsidP="00125F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Do wyznaczonego dnia na składanie ofert, tj. do 5.04.2024 r., do godziny 8:00 na przedmiotowe zadanie nie wpłynęła żadna oferta.</w:t>
            </w:r>
          </w:p>
        </w:tc>
      </w:tr>
      <w:tr w:rsidR="00C676EB" w:rsidRPr="00125FB3" w14:paraId="610FF4D2" w14:textId="77777777" w:rsidTr="00380A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9A38" w14:textId="193E27ED" w:rsidR="00C676EB" w:rsidRPr="00125FB3" w:rsidRDefault="00C676EB" w:rsidP="00125FB3">
            <w:pPr>
              <w:spacing w:before="120" w:line="276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44A4" w14:textId="74EC2A98" w:rsidR="00C676EB" w:rsidRPr="00125FB3" w:rsidRDefault="00C676EB" w:rsidP="00125FB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b/>
                <w:sz w:val="24"/>
                <w:szCs w:val="24"/>
              </w:rPr>
              <w:t>Zadanie 4</w:t>
            </w:r>
          </w:p>
          <w:p w14:paraId="159A17D4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390E819" w14:textId="1FDEABFA" w:rsidR="00C676EB" w:rsidRPr="00125FB3" w:rsidRDefault="00C676EB" w:rsidP="00125FB3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>Art. 255 pkt. 3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125FB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7924D6E1" w14:textId="77777777" w:rsidR="00C676EB" w:rsidRPr="00125FB3" w:rsidRDefault="00C676EB" w:rsidP="00125FB3">
            <w:pPr>
              <w:spacing w:before="8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55460BD" w14:textId="34DD691E" w:rsidR="00C676EB" w:rsidRPr="00125FB3" w:rsidRDefault="00C676EB" w:rsidP="00125FB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Cena oferty </w:t>
            </w:r>
            <w:r w:rsidR="00125FB3">
              <w:rPr>
                <w:rFonts w:ascii="Arial Narrow" w:hAnsi="Arial Narrow" w:cs="Arial"/>
                <w:sz w:val="24"/>
                <w:szCs w:val="24"/>
              </w:rPr>
              <w:t xml:space="preserve">przewyższa 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>kwot</w:t>
            </w:r>
            <w:r w:rsidR="00125FB3">
              <w:rPr>
                <w:rFonts w:ascii="Arial Narrow" w:hAnsi="Arial Narrow" w:cs="Arial"/>
                <w:sz w:val="24"/>
                <w:szCs w:val="24"/>
              </w:rPr>
              <w:t xml:space="preserve">ę, jaką Zamawiający może przeznaczyć na </w:t>
            </w:r>
            <w:r w:rsidR="00125FB3" w:rsidRPr="00125FB3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125FB3">
              <w:rPr>
                <w:rFonts w:ascii="Arial Narrow" w:hAnsi="Arial Narrow" w:cs="Arial"/>
                <w:sz w:val="24"/>
                <w:szCs w:val="24"/>
              </w:rPr>
              <w:t xml:space="preserve"> zadanie.</w:t>
            </w:r>
          </w:p>
        </w:tc>
      </w:tr>
    </w:tbl>
    <w:p w14:paraId="1F317A5D" w14:textId="503C2BDA" w:rsidR="00010B31" w:rsidRDefault="00125FB3" w:rsidP="00125FB3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Cs w:val="24"/>
        </w:rPr>
      </w:pPr>
      <w:r w:rsidRPr="00125FB3">
        <w:rPr>
          <w:rFonts w:ascii="Arial Narrow" w:hAnsi="Arial Narrow" w:cs="Arial"/>
          <w:i/>
          <w:szCs w:val="24"/>
        </w:rPr>
        <w:t>ZAMAWIAJĄCY</w:t>
      </w:r>
    </w:p>
    <w:p w14:paraId="3E466870" w14:textId="77777777" w:rsidR="00125FB3" w:rsidRDefault="00125FB3" w:rsidP="00125FB3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A80F190" w14:textId="77777777" w:rsidR="00125FB3" w:rsidRDefault="00125FB3" w:rsidP="00125F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0" w:name="_Hlk162946029"/>
    </w:p>
    <w:p w14:paraId="247468EF" w14:textId="77777777" w:rsidR="00125FB3" w:rsidRDefault="00125FB3" w:rsidP="00125F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BF3244D" w14:textId="77777777" w:rsidR="00125FB3" w:rsidRDefault="00125FB3" w:rsidP="00125F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5D9174" w14:textId="20EA6A0C" w:rsidR="00125FB3" w:rsidRPr="00125FB3" w:rsidRDefault="00125FB3" w:rsidP="00125F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125FB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125FB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125FB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58A1DC8A" w14:textId="77777777" w:rsidR="00125FB3" w:rsidRPr="00125FB3" w:rsidRDefault="00125FB3" w:rsidP="00125F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25FB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4968C53" w14:textId="77777777" w:rsidR="00125FB3" w:rsidRPr="00681E50" w:rsidRDefault="00125FB3" w:rsidP="00125F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125FB3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125FB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25FB3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2E921F19" w14:textId="77777777" w:rsidR="00125FB3" w:rsidRPr="00681E50" w:rsidRDefault="00125FB3" w:rsidP="00125FB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54B57B0E" w14:textId="5F34DBA2" w:rsidR="00125FB3" w:rsidRPr="00125FB3" w:rsidRDefault="00125FB3" w:rsidP="00125FB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6.05.2024 r.</w:t>
      </w:r>
    </w:p>
    <w:sectPr w:rsidR="00125FB3" w:rsidRPr="00125FB3" w:rsidSect="00734D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41757" w14:textId="77777777" w:rsidR="00734DCC" w:rsidRDefault="00734DCC" w:rsidP="00D34297">
      <w:r>
        <w:separator/>
      </w:r>
    </w:p>
  </w:endnote>
  <w:endnote w:type="continuationSeparator" w:id="0">
    <w:p w14:paraId="7893B080" w14:textId="77777777" w:rsidR="00734DCC" w:rsidRDefault="00734DC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F9A37" w14:textId="77777777" w:rsidR="00C676EB" w:rsidRDefault="00C676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EC0C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36D40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BDDE1" w14:textId="77777777" w:rsidR="00C676EB" w:rsidRDefault="00C67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CCBE3" w14:textId="77777777" w:rsidR="00734DCC" w:rsidRDefault="00734DCC" w:rsidP="00D34297">
      <w:r>
        <w:separator/>
      </w:r>
    </w:p>
  </w:footnote>
  <w:footnote w:type="continuationSeparator" w:id="0">
    <w:p w14:paraId="7EF1FAF8" w14:textId="77777777" w:rsidR="00734DCC" w:rsidRDefault="00734DC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A6D56" w14:textId="77777777" w:rsidR="00C676EB" w:rsidRDefault="00C67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29D0C" w14:textId="77777777" w:rsidR="00C676EB" w:rsidRDefault="00C67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CA29F" w14:textId="77777777" w:rsidR="00C676EB" w:rsidRDefault="00C67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DCC"/>
    <w:rsid w:val="00010B31"/>
    <w:rsid w:val="00104963"/>
    <w:rsid w:val="00125FB3"/>
    <w:rsid w:val="00150F65"/>
    <w:rsid w:val="002A7DFF"/>
    <w:rsid w:val="00310284"/>
    <w:rsid w:val="004E2226"/>
    <w:rsid w:val="005464E2"/>
    <w:rsid w:val="00734DCC"/>
    <w:rsid w:val="00823326"/>
    <w:rsid w:val="00856A3E"/>
    <w:rsid w:val="00894412"/>
    <w:rsid w:val="009462DF"/>
    <w:rsid w:val="009500EB"/>
    <w:rsid w:val="00993EFC"/>
    <w:rsid w:val="00AB3E72"/>
    <w:rsid w:val="00AC1A4B"/>
    <w:rsid w:val="00C676E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4F87B8"/>
  <w15:chartTrackingRefBased/>
  <w15:docId w15:val="{D2468DAC-1F82-4BD2-BC19-3352EAE21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25FB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25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2024-05-06T09:53:00Z</cp:lastPrinted>
  <dcterms:created xsi:type="dcterms:W3CDTF">2024-05-06T09:48:00Z</dcterms:created>
  <dcterms:modified xsi:type="dcterms:W3CDTF">2024-05-06T09:54:00Z</dcterms:modified>
</cp:coreProperties>
</file>