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788EF" w14:textId="77F4C86D"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0</w:t>
      </w:r>
      <w:r w:rsidR="00C359E5">
        <w:rPr>
          <w:rFonts w:ascii="Arial" w:hAnsi="Arial" w:cs="Arial"/>
          <w:b/>
          <w:bCs/>
          <w:sz w:val="24"/>
          <w:szCs w:val="24"/>
        </w:rPr>
        <w:t>32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/202</w:t>
      </w:r>
      <w:r w:rsidR="007121DF">
        <w:rPr>
          <w:rFonts w:ascii="Arial" w:hAnsi="Arial" w:cs="Arial"/>
          <w:b/>
          <w:bCs/>
          <w:sz w:val="24"/>
          <w:szCs w:val="24"/>
        </w:rPr>
        <w:t>4</w:t>
      </w:r>
    </w:p>
    <w:p w14:paraId="5DCD0B8B" w14:textId="77777777" w:rsidR="00B639E0" w:rsidRPr="007070BC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1E40C1B8" w14:textId="77777777"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14:paraId="35546ABD" w14:textId="77777777" w:rsidR="00E616D4" w:rsidRPr="007070BC" w:rsidRDefault="00E616D4" w:rsidP="003B310D">
      <w:pPr>
        <w:pStyle w:val="Nagwek2"/>
        <w:ind w:left="0"/>
        <w:rPr>
          <w:sz w:val="24"/>
        </w:rPr>
      </w:pPr>
    </w:p>
    <w:p w14:paraId="028FA5A9" w14:textId="77777777"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14:paraId="5BD3056E" w14:textId="77777777" w:rsidR="00EF47EE" w:rsidRPr="007070BC" w:rsidRDefault="00EF47EE" w:rsidP="00EF47EE"/>
    <w:p w14:paraId="49844047" w14:textId="77777777"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14:paraId="71A2C32D" w14:textId="77777777"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2677F5" w14:textId="4A8BD784"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  <w:r w:rsidR="00A04FF8">
        <w:t>………</w:t>
      </w:r>
    </w:p>
    <w:p w14:paraId="3AD4A6FB" w14:textId="4008CD25"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  <w:r w:rsidR="00A04FF8">
        <w:t>.</w:t>
      </w:r>
    </w:p>
    <w:p w14:paraId="0B16AEC6" w14:textId="77777777"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14:paraId="003B8F44" w14:textId="77777777"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14:paraId="07F3D310" w14:textId="3FABE1F8"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  <w:r w:rsidR="00A04FF8">
        <w:rPr>
          <w:rFonts w:eastAsia="MS Mincho"/>
        </w:rPr>
        <w:t>.................</w:t>
      </w:r>
    </w:p>
    <w:p w14:paraId="2FF4B880" w14:textId="77777777" w:rsidR="00B639E0" w:rsidRPr="007070BC" w:rsidRDefault="00B639E0" w:rsidP="007070BC">
      <w:pPr>
        <w:spacing w:line="276" w:lineRule="auto"/>
        <w:ind w:left="567"/>
        <w:jc w:val="both"/>
      </w:pPr>
    </w:p>
    <w:p w14:paraId="5A56C461" w14:textId="4F0C36F8" w:rsidR="00B04206" w:rsidRPr="003B5217" w:rsidRDefault="002D6B17" w:rsidP="003B5217">
      <w:pPr>
        <w:jc w:val="both"/>
        <w:rPr>
          <w:b/>
          <w:sz w:val="32"/>
          <w:szCs w:val="32"/>
        </w:rPr>
      </w:pPr>
      <w:r w:rsidRPr="007070BC">
        <w:t xml:space="preserve">W odpowiedzi na ogłoszenie </w:t>
      </w:r>
      <w:r w:rsidR="00B04206" w:rsidRPr="007070BC">
        <w:t xml:space="preserve">do postępowania prowadzonego </w:t>
      </w:r>
      <w:r w:rsidR="00B639E0" w:rsidRPr="007070BC">
        <w:t>pn.</w:t>
      </w:r>
      <w:r w:rsidR="00B04206" w:rsidRPr="007070BC">
        <w:t>:</w:t>
      </w:r>
      <w:r w:rsidR="0043022D">
        <w:t xml:space="preserve"> </w:t>
      </w:r>
      <w:bookmarkStart w:id="0" w:name="_Hlk164238285"/>
      <w:r w:rsidR="003B5217" w:rsidRPr="003B5217">
        <w:rPr>
          <w:b/>
        </w:rPr>
        <w:t xml:space="preserve">Wykonanie hali namiotowej wraz z wewnętrznymi instalacjami - Etap 1 - budowa zbiornika z wodą p.poż z podłączeniem oraz posadowieniem hali namiotowej wraz z płytą posadzkową w ramach zadania inwestycyjnego pn. "Wykonanie posadowienia pod namiot magazynowy na terenie </w:t>
      </w:r>
      <w:bookmarkStart w:id="1" w:name="_Hlk164237518"/>
      <w:r w:rsidR="003B5217" w:rsidRPr="003B5217">
        <w:rPr>
          <w:b/>
        </w:rPr>
        <w:t>ZPD CEBEA, ul. Z. Krasińskiego 29, Bochnia</w:t>
      </w:r>
      <w:bookmarkEnd w:id="1"/>
      <w:r w:rsidR="003B5217" w:rsidRPr="003B5217">
        <w:rPr>
          <w:b/>
        </w:rPr>
        <w:t>"</w:t>
      </w:r>
      <w:bookmarkEnd w:id="0"/>
      <w:r w:rsidR="00E04C8E" w:rsidRPr="003B5217">
        <w:rPr>
          <w:b/>
          <w:bCs/>
          <w:iCs/>
        </w:rPr>
        <w:t>,</w:t>
      </w:r>
      <w:r w:rsidR="004B2FEA" w:rsidRPr="003B5217">
        <w:rPr>
          <w:b/>
        </w:rPr>
        <w:t xml:space="preserve"> </w:t>
      </w:r>
      <w:r w:rsidRPr="003B5217">
        <w:t>oferujemy realizację przedmiotu zamówienia z</w:t>
      </w:r>
      <w:r w:rsidR="00B04206" w:rsidRPr="003B5217">
        <w:t>godnie</w:t>
      </w:r>
      <w:r w:rsidR="00C70E06" w:rsidRPr="003B5217">
        <w:t xml:space="preserve"> z wymogami</w:t>
      </w:r>
      <w:r w:rsidR="00C70E06" w:rsidRPr="007070BC">
        <w:t xml:space="preserve"> określonymi w SWZ </w:t>
      </w:r>
      <w:r w:rsidRPr="007070BC">
        <w:t>za cenę</w:t>
      </w:r>
      <w:r w:rsidR="00C70E06" w:rsidRPr="007070BC">
        <w:t>:</w:t>
      </w:r>
    </w:p>
    <w:p w14:paraId="4DB8AF8A" w14:textId="77777777" w:rsidR="00C32B78" w:rsidRPr="007070BC" w:rsidRDefault="00C32B78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1"/>
        <w:gridCol w:w="2330"/>
        <w:gridCol w:w="4099"/>
      </w:tblGrid>
      <w:tr w:rsidR="00CF7133" w:rsidRPr="005C336D" w14:paraId="2CA76970" w14:textId="77777777" w:rsidTr="00CF7133">
        <w:trPr>
          <w:trHeight w:val="1064"/>
        </w:trPr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31AD" w14:textId="2862A31B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4058CF1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>Cena  netto</w:t>
            </w:r>
          </w:p>
          <w:p w14:paraId="43FCE440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37E7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>stawka</w:t>
            </w:r>
          </w:p>
          <w:p w14:paraId="76E66BC9" w14:textId="77777777" w:rsidR="00CF7133" w:rsidRPr="005C336D" w:rsidRDefault="00CF7133" w:rsidP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2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1FA2E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CF7133" w:rsidRPr="005C336D" w14:paraId="7E21FB43" w14:textId="77777777" w:rsidTr="00CF7133">
        <w:trPr>
          <w:trHeight w:val="1539"/>
        </w:trPr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C668" w14:textId="15D3AC35" w:rsidR="00CF7133" w:rsidRPr="005C336D" w:rsidRDefault="00CF7133">
            <w:pPr>
              <w:spacing w:line="276" w:lineRule="auto"/>
              <w:rPr>
                <w:b/>
                <w:sz w:val="20"/>
                <w:szCs w:val="20"/>
              </w:rPr>
            </w:pPr>
            <w:bookmarkStart w:id="2" w:name="_Hlk140701433"/>
          </w:p>
          <w:p w14:paraId="26B5E8A9" w14:textId="77777777" w:rsidR="00CF7133" w:rsidRPr="005C336D" w:rsidRDefault="00CF7133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2E7EE827" w14:textId="37304EF2" w:rsidR="00CF7133" w:rsidRPr="005C336D" w:rsidRDefault="00CF713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sz w:val="20"/>
                <w:szCs w:val="20"/>
              </w:rPr>
              <w:t xml:space="preserve">  cyfrą : ……………….</w:t>
            </w:r>
            <w:r w:rsidRPr="005C336D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DEBB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7E199F78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807C23E" w14:textId="777777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CB3A3E9" w14:textId="4CC30C77" w:rsidR="00CF7133" w:rsidRPr="005C336D" w:rsidRDefault="00CF7133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>……%</w:t>
            </w:r>
          </w:p>
          <w:p w14:paraId="32A3DDE3" w14:textId="77777777" w:rsidR="00CF7133" w:rsidRPr="005C336D" w:rsidRDefault="00CF7133">
            <w:pPr>
              <w:spacing w:line="276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28CD" w14:textId="77777777" w:rsidR="00CF7133" w:rsidRPr="005C336D" w:rsidRDefault="00CF7133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101E2A6D" w14:textId="25367768" w:rsidR="00CF7133" w:rsidRPr="005C336D" w:rsidRDefault="00CF713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 xml:space="preserve"> cyfrą : ………………………………….. zł</w:t>
            </w:r>
          </w:p>
          <w:p w14:paraId="704E44ED" w14:textId="77777777" w:rsidR="00CF7133" w:rsidRPr="005C336D" w:rsidRDefault="00CF7133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64CF41F3" w14:textId="0FB935A7" w:rsidR="00CF7133" w:rsidRPr="005C336D" w:rsidRDefault="00CF713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5C336D">
              <w:rPr>
                <w:b/>
                <w:bCs/>
                <w:sz w:val="20"/>
                <w:szCs w:val="20"/>
              </w:rPr>
              <w:t>słownie: ……………………………………</w:t>
            </w:r>
          </w:p>
        </w:tc>
      </w:tr>
      <w:bookmarkEnd w:id="2"/>
    </w:tbl>
    <w:p w14:paraId="78B1406F" w14:textId="77777777"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2C0658B0" w14:textId="77777777" w:rsidR="00472460" w:rsidRDefault="00472460" w:rsidP="00491A84">
      <w:pPr>
        <w:widowControl w:val="0"/>
        <w:ind w:right="1"/>
        <w:jc w:val="both"/>
        <w:rPr>
          <w:b/>
          <w:lang w:eastAsia="zh-CN"/>
        </w:rPr>
      </w:pPr>
    </w:p>
    <w:p w14:paraId="4301CF58" w14:textId="0E058C37" w:rsidR="00AC76F9" w:rsidRPr="004C4268" w:rsidRDefault="00491A84" w:rsidP="00491A84">
      <w:pPr>
        <w:widowControl w:val="0"/>
        <w:ind w:right="1"/>
        <w:jc w:val="both"/>
        <w:rPr>
          <w:b/>
          <w:lang w:eastAsia="zh-CN"/>
        </w:rPr>
      </w:pPr>
      <w:r w:rsidRPr="007070BC">
        <w:rPr>
          <w:b/>
          <w:lang w:eastAsia="zh-CN"/>
        </w:rPr>
        <w:t xml:space="preserve">Okres udzielonej rękojmi na roboty budowlane  wynosi </w:t>
      </w:r>
      <w:r w:rsidRPr="004C4268">
        <w:rPr>
          <w:b/>
          <w:lang w:eastAsia="zh-CN"/>
        </w:rPr>
        <w:t>: …</w:t>
      </w:r>
      <w:r w:rsidR="00AC76F9" w:rsidRPr="004C4268">
        <w:rPr>
          <w:b/>
          <w:lang w:eastAsia="zh-CN"/>
        </w:rPr>
        <w:t>…..</w:t>
      </w:r>
      <w:r w:rsidRPr="004C4268">
        <w:rPr>
          <w:b/>
          <w:lang w:eastAsia="zh-CN"/>
        </w:rPr>
        <w:t xml:space="preserve">.. lat </w:t>
      </w:r>
    </w:p>
    <w:p w14:paraId="377C47E6" w14:textId="77777777" w:rsidR="00491A84" w:rsidRPr="007070BC" w:rsidRDefault="00491A84" w:rsidP="00AC76F9">
      <w:pPr>
        <w:widowControl w:val="0"/>
        <w:ind w:left="4956" w:right="1" w:firstLine="708"/>
        <w:jc w:val="both"/>
        <w:rPr>
          <w:i/>
          <w:lang w:eastAsia="zh-CN"/>
        </w:rPr>
      </w:pPr>
      <w:r w:rsidRPr="007070BC">
        <w:rPr>
          <w:i/>
          <w:lang w:eastAsia="zh-CN"/>
        </w:rPr>
        <w:t>(kryterium oceny ofert)</w:t>
      </w:r>
    </w:p>
    <w:p w14:paraId="35DF0FBB" w14:textId="77777777" w:rsidR="00C32B78" w:rsidRPr="007070BC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5EE79911" w14:textId="77777777" w:rsidR="00FF1CB7" w:rsidRDefault="00FF1CB7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35D781A7" w14:textId="3DBB8B9B" w:rsidR="002F0B2F" w:rsidRPr="007F33AF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2795BF4F" w14:textId="5DB4E54A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</w:t>
      </w:r>
      <w:r w:rsidRPr="007070BC">
        <w:rPr>
          <w:b/>
          <w:sz w:val="23"/>
          <w:szCs w:val="23"/>
          <w:lang w:eastAsia="zh-CN"/>
        </w:rPr>
        <w:t>w terminie zgodnym z SWZ</w:t>
      </w:r>
      <w:r w:rsidR="004D736D">
        <w:rPr>
          <w:b/>
          <w:sz w:val="23"/>
          <w:szCs w:val="23"/>
          <w:lang w:eastAsia="zh-CN"/>
        </w:rPr>
        <w:t>.</w:t>
      </w:r>
    </w:p>
    <w:p w14:paraId="36D8F2CC" w14:textId="3E1D90FC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SWZ.</w:t>
      </w:r>
      <w:r w:rsidRPr="007070BC">
        <w:rPr>
          <w:sz w:val="23"/>
          <w:szCs w:val="23"/>
          <w:lang w:eastAsia="zh-CN"/>
        </w:rPr>
        <w:t xml:space="preserve"> </w:t>
      </w:r>
    </w:p>
    <w:p w14:paraId="3BE73F52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14:paraId="31750402" w14:textId="77777777"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lastRenderedPageBreak/>
        <w:t>Zobowiązujemy się do niezwłocznego poinformowania zamawiającego, jeżeli w trakcie prowadzenia postępowania nastąpi zmiana w zakresie aktualności dokumentów  i oświadczeń.</w:t>
      </w:r>
    </w:p>
    <w:p w14:paraId="712784AF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141A241D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9E82DCC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6B31CCF7" w14:textId="77777777"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60AD90C" w14:textId="39A686A8" w:rsidR="00491A84" w:rsidRPr="00DD4CA9" w:rsidRDefault="00491A84" w:rsidP="00DD4CA9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14:paraId="693551FC" w14:textId="77777777"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8C6F0D" w14:textId="217C8758" w:rsidR="00491A84" w:rsidRPr="00DD4CA9" w:rsidRDefault="00491A84" w:rsidP="00DD4CA9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8D2C14" w14:textId="26451840"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 xml:space="preserve">Oświadczam/y, że warunki udziału w postępowaniu określone w pkt. </w:t>
      </w:r>
      <w:r w:rsidR="00223951">
        <w:rPr>
          <w:lang w:eastAsia="zh-CN"/>
        </w:rPr>
        <w:t>8</w:t>
      </w:r>
      <w:r w:rsidRPr="007070BC">
        <w:rPr>
          <w:lang w:eastAsia="zh-CN"/>
        </w:rPr>
        <w:t xml:space="preserve">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13E0B38A" w14:textId="77777777"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14:paraId="2E54786B" w14:textId="77777777"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14:paraId="20A482D6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99C7F0E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C3224B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7007416E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5FCEA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14:paraId="7D4D28ED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3C1FCF" w14:textId="77777777"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9D40C2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26CA3648" w14:textId="77777777"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13FE6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14280C27" w14:textId="77777777"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5F66F7FA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0C441A6C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2BB66A97" w14:textId="77777777"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14:paraId="1023F607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4EA235D8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3FF88E5D" w14:textId="77777777"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14:paraId="3D7A5908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14:paraId="19B65A2E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03AE5B20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52EA87E2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14:paraId="0A6BB7DB" w14:textId="77777777"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14:paraId="6178FC5C" w14:textId="77777777"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14:paraId="4B18F44C" w14:textId="77777777" w:rsidR="003C0D4C" w:rsidRPr="007070BC" w:rsidRDefault="003C0D4C" w:rsidP="003B5217">
      <w:pPr>
        <w:tabs>
          <w:tab w:val="left" w:pos="0"/>
        </w:tabs>
        <w:suppressAutoHyphens/>
        <w:ind w:right="1"/>
        <w:contextualSpacing/>
        <w:rPr>
          <w:bCs/>
          <w:i/>
          <w:iCs/>
          <w:color w:val="FF0000"/>
          <w:sz w:val="22"/>
          <w:szCs w:val="22"/>
          <w:lang w:eastAsia="zh-CN"/>
        </w:rPr>
      </w:pPr>
      <w:bookmarkStart w:id="3" w:name="_GoBack"/>
      <w:bookmarkEnd w:id="3"/>
    </w:p>
    <w:p w14:paraId="1760E9D8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7BF7BBF6" w14:textId="77777777"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CEE1FD" w14:textId="77777777" w:rsidR="00924654" w:rsidRDefault="00924654">
      <w:r>
        <w:separator/>
      </w:r>
    </w:p>
  </w:endnote>
  <w:endnote w:type="continuationSeparator" w:id="0">
    <w:p w14:paraId="4AD5FA65" w14:textId="77777777" w:rsidR="00924654" w:rsidRDefault="00924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E899D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623B4E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40A7DB" w14:textId="77777777" w:rsidR="00924654" w:rsidRDefault="00924654">
      <w:r>
        <w:separator/>
      </w:r>
    </w:p>
  </w:footnote>
  <w:footnote w:type="continuationSeparator" w:id="0">
    <w:p w14:paraId="620FE7AC" w14:textId="77777777" w:rsidR="00924654" w:rsidRDefault="00924654">
      <w:r>
        <w:continuationSeparator/>
      </w:r>
    </w:p>
  </w:footnote>
  <w:footnote w:id="1">
    <w:p w14:paraId="3B2969F2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3ED22CB9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7D65A" w14:textId="77777777" w:rsidR="0069283F" w:rsidRPr="0069283F" w:rsidRDefault="0069283F" w:rsidP="0069283F">
    <w:pPr>
      <w:pStyle w:val="Nagwek"/>
    </w:pPr>
  </w:p>
  <w:p w14:paraId="6AD6FCDB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610CE"/>
    <w:rsid w:val="001873C5"/>
    <w:rsid w:val="0019679F"/>
    <w:rsid w:val="001A30F2"/>
    <w:rsid w:val="001A7714"/>
    <w:rsid w:val="001C18B2"/>
    <w:rsid w:val="001C6B7C"/>
    <w:rsid w:val="0020004E"/>
    <w:rsid w:val="00223951"/>
    <w:rsid w:val="0023552C"/>
    <w:rsid w:val="002447A0"/>
    <w:rsid w:val="00257D3C"/>
    <w:rsid w:val="002855DD"/>
    <w:rsid w:val="002C5543"/>
    <w:rsid w:val="002D4A6C"/>
    <w:rsid w:val="002D6B17"/>
    <w:rsid w:val="002F0B2F"/>
    <w:rsid w:val="003176F1"/>
    <w:rsid w:val="0033695E"/>
    <w:rsid w:val="0035159A"/>
    <w:rsid w:val="00363F21"/>
    <w:rsid w:val="00381BDC"/>
    <w:rsid w:val="00382993"/>
    <w:rsid w:val="00394D2A"/>
    <w:rsid w:val="003B208A"/>
    <w:rsid w:val="003B310D"/>
    <w:rsid w:val="003B5217"/>
    <w:rsid w:val="003C0D4C"/>
    <w:rsid w:val="003D05D2"/>
    <w:rsid w:val="00417B4B"/>
    <w:rsid w:val="0043022D"/>
    <w:rsid w:val="00472460"/>
    <w:rsid w:val="00491A84"/>
    <w:rsid w:val="004B2FEA"/>
    <w:rsid w:val="004B79AC"/>
    <w:rsid w:val="004C4268"/>
    <w:rsid w:val="004D6E45"/>
    <w:rsid w:val="004D736D"/>
    <w:rsid w:val="00504246"/>
    <w:rsid w:val="0051633B"/>
    <w:rsid w:val="005175CD"/>
    <w:rsid w:val="00523D48"/>
    <w:rsid w:val="00530684"/>
    <w:rsid w:val="005506CC"/>
    <w:rsid w:val="00565A94"/>
    <w:rsid w:val="00571A2F"/>
    <w:rsid w:val="00571E80"/>
    <w:rsid w:val="0057285E"/>
    <w:rsid w:val="00586B94"/>
    <w:rsid w:val="005A0177"/>
    <w:rsid w:val="005C336D"/>
    <w:rsid w:val="005C6CDC"/>
    <w:rsid w:val="006063C6"/>
    <w:rsid w:val="006249FA"/>
    <w:rsid w:val="00626805"/>
    <w:rsid w:val="00627918"/>
    <w:rsid w:val="00633EDB"/>
    <w:rsid w:val="00634A8D"/>
    <w:rsid w:val="00636868"/>
    <w:rsid w:val="00641579"/>
    <w:rsid w:val="00647A8A"/>
    <w:rsid w:val="00687135"/>
    <w:rsid w:val="0069283F"/>
    <w:rsid w:val="006B221B"/>
    <w:rsid w:val="006C1736"/>
    <w:rsid w:val="006D7BC1"/>
    <w:rsid w:val="006F4EB2"/>
    <w:rsid w:val="006F5077"/>
    <w:rsid w:val="006F6AF9"/>
    <w:rsid w:val="0070052D"/>
    <w:rsid w:val="007070BC"/>
    <w:rsid w:val="007121DF"/>
    <w:rsid w:val="0071586B"/>
    <w:rsid w:val="00721B5F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9DD"/>
    <w:rsid w:val="007F2CF3"/>
    <w:rsid w:val="007F33AF"/>
    <w:rsid w:val="00815C90"/>
    <w:rsid w:val="00847ABF"/>
    <w:rsid w:val="0087404D"/>
    <w:rsid w:val="008878EE"/>
    <w:rsid w:val="0089429C"/>
    <w:rsid w:val="008A569F"/>
    <w:rsid w:val="008C36D8"/>
    <w:rsid w:val="008C4098"/>
    <w:rsid w:val="008D6126"/>
    <w:rsid w:val="008F273D"/>
    <w:rsid w:val="00900441"/>
    <w:rsid w:val="00902B46"/>
    <w:rsid w:val="00910B76"/>
    <w:rsid w:val="0092106E"/>
    <w:rsid w:val="00924654"/>
    <w:rsid w:val="009268D8"/>
    <w:rsid w:val="00930F5C"/>
    <w:rsid w:val="009A3137"/>
    <w:rsid w:val="009B2A5A"/>
    <w:rsid w:val="009B5029"/>
    <w:rsid w:val="009B51E3"/>
    <w:rsid w:val="009C2BDB"/>
    <w:rsid w:val="009D5C1C"/>
    <w:rsid w:val="00A04FF8"/>
    <w:rsid w:val="00A23458"/>
    <w:rsid w:val="00A718FE"/>
    <w:rsid w:val="00A82FF8"/>
    <w:rsid w:val="00AA5E6D"/>
    <w:rsid w:val="00AC76F9"/>
    <w:rsid w:val="00AD5E04"/>
    <w:rsid w:val="00AE61AA"/>
    <w:rsid w:val="00B04206"/>
    <w:rsid w:val="00B11E95"/>
    <w:rsid w:val="00B12D3B"/>
    <w:rsid w:val="00B24DE4"/>
    <w:rsid w:val="00B616B8"/>
    <w:rsid w:val="00B639E0"/>
    <w:rsid w:val="00B90706"/>
    <w:rsid w:val="00B9752F"/>
    <w:rsid w:val="00BC1E84"/>
    <w:rsid w:val="00BE2535"/>
    <w:rsid w:val="00BE36F1"/>
    <w:rsid w:val="00BE751B"/>
    <w:rsid w:val="00BF5418"/>
    <w:rsid w:val="00BF78F2"/>
    <w:rsid w:val="00C016FA"/>
    <w:rsid w:val="00C32B78"/>
    <w:rsid w:val="00C359E5"/>
    <w:rsid w:val="00C70E06"/>
    <w:rsid w:val="00CA56B7"/>
    <w:rsid w:val="00CA6A4D"/>
    <w:rsid w:val="00CB41B2"/>
    <w:rsid w:val="00CB7259"/>
    <w:rsid w:val="00CB7BDD"/>
    <w:rsid w:val="00CD1224"/>
    <w:rsid w:val="00CE3D16"/>
    <w:rsid w:val="00CF7133"/>
    <w:rsid w:val="00D24480"/>
    <w:rsid w:val="00D31A71"/>
    <w:rsid w:val="00D32490"/>
    <w:rsid w:val="00D43FB1"/>
    <w:rsid w:val="00DC034D"/>
    <w:rsid w:val="00DD4CA9"/>
    <w:rsid w:val="00DF26B7"/>
    <w:rsid w:val="00E04C8E"/>
    <w:rsid w:val="00E10C05"/>
    <w:rsid w:val="00E26FD6"/>
    <w:rsid w:val="00E42716"/>
    <w:rsid w:val="00E45581"/>
    <w:rsid w:val="00E60230"/>
    <w:rsid w:val="00E607EA"/>
    <w:rsid w:val="00E616D4"/>
    <w:rsid w:val="00EC0743"/>
    <w:rsid w:val="00EF363E"/>
    <w:rsid w:val="00EF47EE"/>
    <w:rsid w:val="00EF6C48"/>
    <w:rsid w:val="00F15130"/>
    <w:rsid w:val="00F22C71"/>
    <w:rsid w:val="00F25932"/>
    <w:rsid w:val="00F46E39"/>
    <w:rsid w:val="00F53FFB"/>
    <w:rsid w:val="00F56087"/>
    <w:rsid w:val="00F70A77"/>
    <w:rsid w:val="00FB2FB5"/>
    <w:rsid w:val="00FE5D4B"/>
    <w:rsid w:val="00FF1CB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E35C2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EFA26-6C20-46C2-840D-C7824D39A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2</Pages>
  <Words>757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Alicja Dudzińska</cp:lastModifiedBy>
  <cp:revision>61</cp:revision>
  <cp:lastPrinted>2014-06-05T14:00:00Z</cp:lastPrinted>
  <dcterms:created xsi:type="dcterms:W3CDTF">2022-05-06T09:45:00Z</dcterms:created>
  <dcterms:modified xsi:type="dcterms:W3CDTF">2024-04-17T07:36:00Z</dcterms:modified>
</cp:coreProperties>
</file>