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E3C41A" w14:textId="77777777" w:rsidR="00B36EDA" w:rsidRPr="00367053" w:rsidRDefault="006A6C5A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367053">
        <w:rPr>
          <w:rFonts w:ascii="Arial Narrow" w:hAnsi="Arial Narrow" w:cs="Arial"/>
          <w:sz w:val="22"/>
          <w:szCs w:val="22"/>
        </w:rPr>
        <w:t>Bydgoszcz</w:t>
      </w:r>
      <w:r w:rsidR="00B36EDA" w:rsidRPr="00367053">
        <w:rPr>
          <w:rFonts w:ascii="Arial Narrow" w:hAnsi="Arial Narrow" w:cs="Arial"/>
          <w:sz w:val="22"/>
          <w:szCs w:val="22"/>
        </w:rPr>
        <w:t xml:space="preserve"> dnia: </w:t>
      </w:r>
      <w:r w:rsidRPr="00367053">
        <w:rPr>
          <w:rFonts w:ascii="Arial Narrow" w:hAnsi="Arial Narrow" w:cs="Arial"/>
          <w:sz w:val="22"/>
          <w:szCs w:val="22"/>
        </w:rPr>
        <w:t>2024-05-07</w:t>
      </w:r>
    </w:p>
    <w:p w14:paraId="1AE7001A" w14:textId="77777777" w:rsidR="00B36EDA" w:rsidRPr="00367053" w:rsidRDefault="006A6C5A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36705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AFB9E9E" w14:textId="77777777" w:rsidR="00B36EDA" w:rsidRPr="00367053" w:rsidRDefault="006A6C5A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367053">
        <w:rPr>
          <w:rFonts w:ascii="Arial Narrow" w:hAnsi="Arial Narrow" w:cs="Arial"/>
          <w:sz w:val="22"/>
          <w:szCs w:val="22"/>
        </w:rPr>
        <w:t>Powstańców Warszawy</w:t>
      </w:r>
      <w:r w:rsidR="00B36EDA" w:rsidRPr="00367053">
        <w:rPr>
          <w:rFonts w:ascii="Arial Narrow" w:hAnsi="Arial Narrow" w:cs="Arial"/>
          <w:sz w:val="22"/>
          <w:szCs w:val="22"/>
        </w:rPr>
        <w:t xml:space="preserve"> </w:t>
      </w:r>
      <w:r w:rsidRPr="00367053">
        <w:rPr>
          <w:rFonts w:ascii="Arial Narrow" w:hAnsi="Arial Narrow" w:cs="Arial"/>
          <w:sz w:val="22"/>
          <w:szCs w:val="22"/>
        </w:rPr>
        <w:t>5</w:t>
      </w:r>
    </w:p>
    <w:p w14:paraId="1200DD95" w14:textId="77777777" w:rsidR="00B36EDA" w:rsidRPr="00367053" w:rsidRDefault="006A6C5A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367053">
        <w:rPr>
          <w:rFonts w:ascii="Arial Narrow" w:hAnsi="Arial Narrow" w:cs="Arial"/>
          <w:sz w:val="22"/>
          <w:szCs w:val="22"/>
        </w:rPr>
        <w:t>85-681</w:t>
      </w:r>
      <w:r w:rsidR="00B36EDA" w:rsidRPr="00367053">
        <w:rPr>
          <w:rFonts w:ascii="Arial Narrow" w:hAnsi="Arial Narrow" w:cs="Arial"/>
          <w:sz w:val="22"/>
          <w:szCs w:val="22"/>
        </w:rPr>
        <w:t xml:space="preserve"> </w:t>
      </w:r>
      <w:r w:rsidRPr="00367053">
        <w:rPr>
          <w:rFonts w:ascii="Arial Narrow" w:hAnsi="Arial Narrow" w:cs="Arial"/>
          <w:sz w:val="22"/>
          <w:szCs w:val="22"/>
        </w:rPr>
        <w:t>Bydgoszcz</w:t>
      </w:r>
    </w:p>
    <w:p w14:paraId="464149DC" w14:textId="77777777" w:rsidR="00B36EDA" w:rsidRPr="00367053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367053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1BB679E" w14:textId="77777777" w:rsidR="00B36EDA" w:rsidRPr="00367053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367053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1D830B6A" w14:textId="77777777" w:rsidR="00B36EDA" w:rsidRPr="00367053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67053" w14:paraId="0F6BE2ED" w14:textId="77777777" w:rsidTr="00B36EDA">
        <w:tc>
          <w:tcPr>
            <w:tcW w:w="9923" w:type="dxa"/>
            <w:shd w:val="clear" w:color="auto" w:fill="F2F2F2"/>
            <w:hideMark/>
          </w:tcPr>
          <w:p w14:paraId="4759B461" w14:textId="77777777" w:rsidR="00B36EDA" w:rsidRPr="00367053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36705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5769C308" w14:textId="77777777" w:rsidR="00B36EDA" w:rsidRPr="00367053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367053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38ED497B" w14:textId="77777777" w:rsidR="00B36EDA" w:rsidRPr="00367053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0228D40C" w14:textId="77777777" w:rsidR="00B36EDA" w:rsidRPr="00367053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6705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6705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6705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67053" w14:paraId="0DEB47F0" w14:textId="77777777" w:rsidTr="00B36EDA">
        <w:tc>
          <w:tcPr>
            <w:tcW w:w="2269" w:type="dxa"/>
            <w:shd w:val="clear" w:color="auto" w:fill="auto"/>
          </w:tcPr>
          <w:p w14:paraId="735B7419" w14:textId="77777777" w:rsidR="00B36EDA" w:rsidRPr="00367053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1681D594" w14:textId="77777777" w:rsidR="00B36EDA" w:rsidRPr="00367053" w:rsidRDefault="006A6C5A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>Dostawy sukcesywne implantów ortopedycznych, sprzętu do zaopatrzenia złamań i drobnego sprzętu jednorazowego użytku dla Oddziału Ortopedii na okres 24 miesięcy</w:t>
            </w:r>
          </w:p>
        </w:tc>
      </w:tr>
      <w:tr w:rsidR="006A6C5A" w:rsidRPr="00367053" w14:paraId="6347C638" w14:textId="77777777" w:rsidTr="001323EB">
        <w:tc>
          <w:tcPr>
            <w:tcW w:w="2269" w:type="dxa"/>
            <w:shd w:val="clear" w:color="auto" w:fill="auto"/>
          </w:tcPr>
          <w:p w14:paraId="16338C5F" w14:textId="77777777" w:rsidR="006A6C5A" w:rsidRPr="00367053" w:rsidRDefault="006A6C5A" w:rsidP="001323E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529CC53E" w14:textId="77777777" w:rsidR="006A6C5A" w:rsidRPr="00367053" w:rsidRDefault="006A6C5A" w:rsidP="001323E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>24/2024</w:t>
            </w:r>
          </w:p>
        </w:tc>
      </w:tr>
    </w:tbl>
    <w:p w14:paraId="538C455C" w14:textId="77777777" w:rsidR="00B36EDA" w:rsidRPr="00367053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474DAD4B" w14:textId="77777777" w:rsidR="00B36EDA" w:rsidRPr="00367053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367053">
        <w:rPr>
          <w:rFonts w:ascii="Arial Narrow" w:hAnsi="Arial Narrow" w:cs="Arial"/>
          <w:sz w:val="22"/>
          <w:szCs w:val="22"/>
        </w:rPr>
        <w:t xml:space="preserve">Zamawiający, </w:t>
      </w:r>
      <w:r w:rsidR="006A6C5A" w:rsidRPr="00367053">
        <w:rPr>
          <w:rFonts w:ascii="Arial Narrow" w:hAnsi="Arial Narrow" w:cs="Arial"/>
          <w:b/>
          <w:sz w:val="22"/>
          <w:szCs w:val="22"/>
        </w:rPr>
        <w:t>10WSzKzP SPZOZ</w:t>
      </w:r>
      <w:r w:rsidRPr="00367053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6A6C5A" w:rsidRPr="00367053">
        <w:rPr>
          <w:rFonts w:ascii="Arial Narrow" w:hAnsi="Arial Narrow" w:cs="Arial"/>
          <w:sz w:val="22"/>
          <w:szCs w:val="22"/>
        </w:rPr>
        <w:t>(</w:t>
      </w:r>
      <w:proofErr w:type="spellStart"/>
      <w:r w:rsidR="006A6C5A" w:rsidRPr="00367053">
        <w:rPr>
          <w:rFonts w:ascii="Arial Narrow" w:hAnsi="Arial Narrow" w:cs="Arial"/>
          <w:sz w:val="22"/>
          <w:szCs w:val="22"/>
        </w:rPr>
        <w:t>t.j</w:t>
      </w:r>
      <w:proofErr w:type="spellEnd"/>
      <w:r w:rsidR="006A6C5A" w:rsidRPr="00367053">
        <w:rPr>
          <w:rFonts w:ascii="Arial Narrow" w:hAnsi="Arial Narrow" w:cs="Arial"/>
          <w:sz w:val="22"/>
          <w:szCs w:val="22"/>
        </w:rPr>
        <w:t>. Dz. U. z 2023r. poz. 1605)</w:t>
      </w:r>
      <w:r w:rsidRPr="00367053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367053">
        <w:rPr>
          <w:rFonts w:ascii="Arial Narrow" w:hAnsi="Arial Narrow" w:cs="Arial"/>
          <w:sz w:val="22"/>
          <w:szCs w:val="22"/>
        </w:rPr>
        <w:t>Pzp</w:t>
      </w:r>
      <w:proofErr w:type="spellEnd"/>
      <w:r w:rsidRPr="00367053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A6C5A" w:rsidRPr="00367053" w14:paraId="4E7A56EF" w14:textId="77777777" w:rsidTr="006A6C5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DEC0B" w14:textId="77777777" w:rsidR="006A6C5A" w:rsidRPr="00367053" w:rsidRDefault="006A6C5A" w:rsidP="001323EB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67053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67053">
              <w:rPr>
                <w:rFonts w:ascii="Arial Narrow" w:hAnsi="Arial Narrow" w:cs="Arial"/>
                <w:sz w:val="22"/>
                <w:szCs w:val="22"/>
              </w:rPr>
              <w:t>Proteza modułowa głowy kości promieniowej bezcementowa</w:t>
            </w:r>
          </w:p>
          <w:p w14:paraId="6D5514A5" w14:textId="77777777" w:rsidR="006A6C5A" w:rsidRPr="00367053" w:rsidRDefault="006A6C5A" w:rsidP="001323EB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>"</w:t>
            </w:r>
            <w:proofErr w:type="spellStart"/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>ChM"sp</w:t>
            </w:r>
            <w:proofErr w:type="spellEnd"/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>. z o.o.</w:t>
            </w:r>
          </w:p>
          <w:p w14:paraId="7405F60C" w14:textId="77777777" w:rsidR="006A6C5A" w:rsidRPr="00367053" w:rsidRDefault="006A6C5A" w:rsidP="001323E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Lewickie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3b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3BD3128" w14:textId="77777777" w:rsidR="006A6C5A" w:rsidRPr="00367053" w:rsidRDefault="006A6C5A" w:rsidP="001323EB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16-061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Juchnowiec Kościelny</w:t>
            </w:r>
          </w:p>
          <w:p w14:paraId="2C139CAE" w14:textId="77777777" w:rsidR="006A6C5A" w:rsidRPr="00367053" w:rsidRDefault="006A6C5A" w:rsidP="001323E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>59 886.00 zł</w:t>
            </w: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76E8E30" w14:textId="77777777" w:rsidR="006A6C5A" w:rsidRPr="00367053" w:rsidRDefault="006A6C5A" w:rsidP="001323E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6705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7518C26" w14:textId="77777777" w:rsidR="006A6C5A" w:rsidRPr="00367053" w:rsidRDefault="006A6C5A" w:rsidP="001323E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367053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A6C5A" w:rsidRPr="00367053" w14:paraId="4930682B" w14:textId="77777777" w:rsidTr="006A6C5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5F374" w14:textId="77777777" w:rsidR="006A6C5A" w:rsidRPr="00367053" w:rsidRDefault="006A6C5A" w:rsidP="001323EB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367053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67053">
              <w:rPr>
                <w:rFonts w:ascii="Arial Narrow" w:hAnsi="Arial Narrow" w:cs="Arial"/>
                <w:sz w:val="22"/>
                <w:szCs w:val="22"/>
              </w:rPr>
              <w:t>Drut wiercący do kotwicy miękkiej</w:t>
            </w:r>
          </w:p>
          <w:p w14:paraId="503980CE" w14:textId="77777777" w:rsidR="006A6C5A" w:rsidRPr="00367053" w:rsidRDefault="006A6C5A" w:rsidP="001323EB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>Arthrex</w:t>
            </w:r>
            <w:proofErr w:type="spellEnd"/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490F4C9B" w14:textId="77777777" w:rsidR="006A6C5A" w:rsidRPr="00367053" w:rsidRDefault="006A6C5A" w:rsidP="001323E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ul. </w:t>
            </w:r>
            <w:proofErr w:type="spellStart"/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Karczunkowska</w:t>
            </w:r>
            <w:proofErr w:type="spellEnd"/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42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AFAB41E" w14:textId="77777777" w:rsidR="006A6C5A" w:rsidRPr="00367053" w:rsidRDefault="006A6C5A" w:rsidP="001323EB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02-871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2EDCCCA0" w14:textId="77777777" w:rsidR="006A6C5A" w:rsidRPr="00367053" w:rsidRDefault="006A6C5A" w:rsidP="001323E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>4 374.00 zł</w:t>
            </w: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7A2D4FD" w14:textId="77777777" w:rsidR="006A6C5A" w:rsidRPr="00367053" w:rsidRDefault="006A6C5A" w:rsidP="001323E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6705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CD1D6F5" w14:textId="77777777" w:rsidR="006A6C5A" w:rsidRPr="00367053" w:rsidRDefault="006A6C5A" w:rsidP="001323E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367053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A6C5A" w:rsidRPr="00367053" w14:paraId="3EC1AEEF" w14:textId="77777777" w:rsidTr="006A6C5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91A80" w14:textId="77777777" w:rsidR="006A6C5A" w:rsidRPr="00367053" w:rsidRDefault="006A6C5A" w:rsidP="001323EB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67053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67053">
              <w:rPr>
                <w:rFonts w:ascii="Arial Narrow" w:hAnsi="Arial Narrow" w:cs="Arial"/>
                <w:sz w:val="22"/>
                <w:szCs w:val="22"/>
              </w:rPr>
              <w:t>Szwy</w:t>
            </w:r>
          </w:p>
          <w:p w14:paraId="1B1A9B63" w14:textId="77777777" w:rsidR="006A6C5A" w:rsidRPr="00367053" w:rsidRDefault="006A6C5A" w:rsidP="001323EB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>Arthrex</w:t>
            </w:r>
            <w:proofErr w:type="spellEnd"/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66C7D43E" w14:textId="77777777" w:rsidR="006A6C5A" w:rsidRPr="00367053" w:rsidRDefault="006A6C5A" w:rsidP="001323E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ul. </w:t>
            </w:r>
            <w:proofErr w:type="spellStart"/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Karczunkowska</w:t>
            </w:r>
            <w:proofErr w:type="spellEnd"/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42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B263FF8" w14:textId="77777777" w:rsidR="006A6C5A" w:rsidRPr="00367053" w:rsidRDefault="006A6C5A" w:rsidP="001323EB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02-871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2570C0B9" w14:textId="77777777" w:rsidR="006A6C5A" w:rsidRPr="00367053" w:rsidRDefault="006A6C5A" w:rsidP="001323E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>5 443.20 zł</w:t>
            </w: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19E3273" w14:textId="77777777" w:rsidR="006A6C5A" w:rsidRPr="00367053" w:rsidRDefault="006A6C5A" w:rsidP="001323E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6705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D025D49" w14:textId="77777777" w:rsidR="006A6C5A" w:rsidRPr="00367053" w:rsidRDefault="006A6C5A" w:rsidP="001323E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367053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A6C5A" w:rsidRPr="00367053" w14:paraId="7B313AAA" w14:textId="77777777" w:rsidTr="006A6C5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0D281" w14:textId="77777777" w:rsidR="006A6C5A" w:rsidRPr="00367053" w:rsidRDefault="006A6C5A" w:rsidP="001323EB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67053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System naprawy łąkotki </w:t>
            </w:r>
            <w:proofErr w:type="spellStart"/>
            <w:r w:rsidRPr="00367053">
              <w:rPr>
                <w:rFonts w:ascii="Arial Narrow" w:hAnsi="Arial Narrow" w:cs="Arial"/>
                <w:sz w:val="22"/>
                <w:szCs w:val="22"/>
              </w:rPr>
              <w:t>All</w:t>
            </w:r>
            <w:proofErr w:type="spellEnd"/>
            <w:r w:rsidRPr="00367053">
              <w:rPr>
                <w:rFonts w:ascii="Arial Narrow" w:hAnsi="Arial Narrow" w:cs="Arial"/>
                <w:sz w:val="22"/>
                <w:szCs w:val="22"/>
              </w:rPr>
              <w:t>-Inside</w:t>
            </w:r>
          </w:p>
          <w:p w14:paraId="487863DF" w14:textId="77777777" w:rsidR="006A6C5A" w:rsidRPr="00367053" w:rsidRDefault="006A6C5A" w:rsidP="001323EB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>ORTOCARE Sp. z o.o.</w:t>
            </w:r>
          </w:p>
          <w:p w14:paraId="4D9C4704" w14:textId="77777777" w:rsidR="006A6C5A" w:rsidRPr="00367053" w:rsidRDefault="006A6C5A" w:rsidP="001323E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Łopuszańska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95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F5D3898" w14:textId="77777777" w:rsidR="006A6C5A" w:rsidRPr="00367053" w:rsidRDefault="006A6C5A" w:rsidP="001323EB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02-457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36511EBF" w14:textId="77777777" w:rsidR="006A6C5A" w:rsidRPr="00367053" w:rsidRDefault="006A6C5A" w:rsidP="001323E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>37 800.00 zł</w:t>
            </w: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1156538" w14:textId="77777777" w:rsidR="006A6C5A" w:rsidRPr="00367053" w:rsidRDefault="006A6C5A" w:rsidP="001323E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6705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CD8FB66" w14:textId="77777777" w:rsidR="006A6C5A" w:rsidRPr="00367053" w:rsidRDefault="006A6C5A" w:rsidP="001323E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367053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A6C5A" w:rsidRPr="00367053" w14:paraId="6A2C1983" w14:textId="77777777" w:rsidTr="006A6C5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477F5" w14:textId="77777777" w:rsidR="006A6C5A" w:rsidRPr="00367053" w:rsidRDefault="006A6C5A" w:rsidP="001323EB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67053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Drut </w:t>
            </w:r>
            <w:proofErr w:type="spellStart"/>
            <w:r w:rsidRPr="00367053">
              <w:rPr>
                <w:rFonts w:ascii="Arial Narrow" w:hAnsi="Arial Narrow" w:cs="Arial"/>
                <w:sz w:val="22"/>
                <w:szCs w:val="22"/>
              </w:rPr>
              <w:t>nitinolowy</w:t>
            </w:r>
            <w:proofErr w:type="spellEnd"/>
          </w:p>
          <w:p w14:paraId="029AB093" w14:textId="77777777" w:rsidR="006A6C5A" w:rsidRPr="00367053" w:rsidRDefault="006A6C5A" w:rsidP="001323EB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>Arthrex</w:t>
            </w:r>
            <w:proofErr w:type="spellEnd"/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03749E38" w14:textId="77777777" w:rsidR="006A6C5A" w:rsidRPr="00367053" w:rsidRDefault="006A6C5A" w:rsidP="001323E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ul. </w:t>
            </w:r>
            <w:proofErr w:type="spellStart"/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Karczunkowska</w:t>
            </w:r>
            <w:proofErr w:type="spellEnd"/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42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BE68145" w14:textId="77777777" w:rsidR="006A6C5A" w:rsidRPr="00367053" w:rsidRDefault="006A6C5A" w:rsidP="001323EB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02-871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44FA0401" w14:textId="77777777" w:rsidR="006A6C5A" w:rsidRPr="00367053" w:rsidRDefault="006A6C5A" w:rsidP="001323E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>1 944.00 zł</w:t>
            </w: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678840D" w14:textId="77777777" w:rsidR="006A6C5A" w:rsidRPr="00367053" w:rsidRDefault="006A6C5A" w:rsidP="001323E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6705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86EB540" w14:textId="77777777" w:rsidR="006A6C5A" w:rsidRPr="00367053" w:rsidRDefault="006A6C5A" w:rsidP="001323E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367053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A6C5A" w:rsidRPr="00367053" w14:paraId="7A123F33" w14:textId="77777777" w:rsidTr="006A6C5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B9872" w14:textId="77777777" w:rsidR="006A6C5A" w:rsidRPr="00367053" w:rsidRDefault="006A6C5A" w:rsidP="001323EB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367053"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67053">
              <w:rPr>
                <w:rFonts w:ascii="Arial Narrow" w:hAnsi="Arial Narrow" w:cs="Arial"/>
                <w:sz w:val="22"/>
                <w:szCs w:val="22"/>
              </w:rPr>
              <w:t>Kaniule dostępu artroskopowego</w:t>
            </w:r>
          </w:p>
          <w:p w14:paraId="5B742FCB" w14:textId="77777777" w:rsidR="006A6C5A" w:rsidRPr="00367053" w:rsidRDefault="006A6C5A" w:rsidP="001323EB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>ORTOCARE Sp. z o.o.</w:t>
            </w:r>
          </w:p>
          <w:p w14:paraId="135A6B8C" w14:textId="77777777" w:rsidR="006A6C5A" w:rsidRPr="00367053" w:rsidRDefault="006A6C5A" w:rsidP="001323E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Łopuszańska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95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EDC8373" w14:textId="77777777" w:rsidR="006A6C5A" w:rsidRPr="00367053" w:rsidRDefault="006A6C5A" w:rsidP="001323EB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02-457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3CAB7EFC" w14:textId="77777777" w:rsidR="006A6C5A" w:rsidRPr="00367053" w:rsidRDefault="006A6C5A" w:rsidP="001323E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>1 944.00 zł</w:t>
            </w: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A3369D5" w14:textId="77777777" w:rsidR="006A6C5A" w:rsidRPr="00367053" w:rsidRDefault="006A6C5A" w:rsidP="001323E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6705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16FD384" w14:textId="77777777" w:rsidR="006A6C5A" w:rsidRPr="00367053" w:rsidRDefault="006A6C5A" w:rsidP="001323E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367053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A6C5A" w:rsidRPr="00367053" w14:paraId="4C3F6E47" w14:textId="77777777" w:rsidTr="006A6C5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F75F9" w14:textId="77777777" w:rsidR="006A6C5A" w:rsidRPr="00367053" w:rsidRDefault="006A6C5A" w:rsidP="001323EB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67053">
              <w:rPr>
                <w:rFonts w:ascii="Arial Narrow" w:hAnsi="Arial Narrow" w:cs="Arial"/>
                <w:b/>
                <w:bCs/>
                <w:sz w:val="22"/>
                <w:szCs w:val="22"/>
              </w:rPr>
              <w:t>9</w:t>
            </w: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67053">
              <w:rPr>
                <w:rFonts w:ascii="Arial Narrow" w:hAnsi="Arial Narrow" w:cs="Arial"/>
                <w:sz w:val="22"/>
                <w:szCs w:val="22"/>
              </w:rPr>
              <w:t>Materiał do regeneracji chrząstki stawowej</w:t>
            </w:r>
          </w:p>
          <w:p w14:paraId="512DA168" w14:textId="77777777" w:rsidR="006A6C5A" w:rsidRPr="00367053" w:rsidRDefault="006A6C5A" w:rsidP="001323EB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>BIOVICO SP. Z O.O.</w:t>
            </w:r>
          </w:p>
          <w:p w14:paraId="5E95E55A" w14:textId="77777777" w:rsidR="006A6C5A" w:rsidRPr="00367053" w:rsidRDefault="006A6C5A" w:rsidP="001323E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ul. Hutnicza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15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/B</w:t>
            </w:r>
          </w:p>
          <w:p w14:paraId="378C8DFB" w14:textId="77777777" w:rsidR="006A6C5A" w:rsidRPr="00367053" w:rsidRDefault="006A6C5A" w:rsidP="001323EB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81-061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Gdynia</w:t>
            </w:r>
          </w:p>
          <w:p w14:paraId="262F9952" w14:textId="77777777" w:rsidR="006A6C5A" w:rsidRPr="00367053" w:rsidRDefault="006A6C5A" w:rsidP="001323E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>96 444.00 zł</w:t>
            </w: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B19AF0A" w14:textId="77777777" w:rsidR="006A6C5A" w:rsidRPr="00367053" w:rsidRDefault="006A6C5A" w:rsidP="001323E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6705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35CDAB6" w14:textId="77777777" w:rsidR="006A6C5A" w:rsidRPr="00367053" w:rsidRDefault="006A6C5A" w:rsidP="001323E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367053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A6C5A" w:rsidRPr="00367053" w14:paraId="3C6C0402" w14:textId="77777777" w:rsidTr="006A6C5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684DE" w14:textId="77777777" w:rsidR="006A6C5A" w:rsidRPr="00367053" w:rsidRDefault="006A6C5A" w:rsidP="001323EB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67053">
              <w:rPr>
                <w:rFonts w:ascii="Arial Narrow" w:hAnsi="Arial Narrow" w:cs="Arial"/>
                <w:b/>
                <w:bCs/>
                <w:sz w:val="22"/>
                <w:szCs w:val="22"/>
              </w:rPr>
              <w:t>10</w:t>
            </w: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67053">
              <w:rPr>
                <w:rFonts w:ascii="Arial Narrow" w:hAnsi="Arial Narrow" w:cs="Arial"/>
                <w:sz w:val="22"/>
                <w:szCs w:val="22"/>
              </w:rPr>
              <w:t>Klej tkankowy</w:t>
            </w:r>
          </w:p>
          <w:p w14:paraId="35D401C8" w14:textId="77777777" w:rsidR="006A6C5A" w:rsidRPr="00367053" w:rsidRDefault="006A6C5A" w:rsidP="001323EB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 xml:space="preserve">Beryl </w:t>
            </w:r>
            <w:proofErr w:type="spellStart"/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>Med</w:t>
            </w:r>
            <w:proofErr w:type="spellEnd"/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215513ED" w14:textId="77777777" w:rsidR="006A6C5A" w:rsidRPr="00367053" w:rsidRDefault="006A6C5A" w:rsidP="001323E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ul. Rtm. Pileckiego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59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/151</w:t>
            </w:r>
          </w:p>
          <w:p w14:paraId="57EA1C66" w14:textId="77777777" w:rsidR="006A6C5A" w:rsidRPr="00367053" w:rsidRDefault="006A6C5A" w:rsidP="001323EB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02-781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4B5062D3" w14:textId="77777777" w:rsidR="006A6C5A" w:rsidRPr="00367053" w:rsidRDefault="006A6C5A" w:rsidP="001323E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>19 440.00 zł</w:t>
            </w: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5EC1676" w14:textId="77777777" w:rsidR="006A6C5A" w:rsidRPr="00367053" w:rsidRDefault="006A6C5A" w:rsidP="001323E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6705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D269698" w14:textId="77777777" w:rsidR="006A6C5A" w:rsidRPr="00367053" w:rsidRDefault="006A6C5A" w:rsidP="001323E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367053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A6C5A" w:rsidRPr="00367053" w14:paraId="58BC51BB" w14:textId="77777777" w:rsidTr="006A6C5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2A2CF" w14:textId="77777777" w:rsidR="006A6C5A" w:rsidRPr="00367053" w:rsidRDefault="006A6C5A" w:rsidP="001323EB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67053">
              <w:rPr>
                <w:rFonts w:ascii="Arial Narrow" w:hAnsi="Arial Narrow" w:cs="Arial"/>
                <w:b/>
                <w:bCs/>
                <w:sz w:val="22"/>
                <w:szCs w:val="22"/>
              </w:rPr>
              <w:t>11</w:t>
            </w: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67053">
              <w:rPr>
                <w:rFonts w:ascii="Arial Narrow" w:hAnsi="Arial Narrow" w:cs="Arial"/>
                <w:sz w:val="22"/>
                <w:szCs w:val="22"/>
              </w:rPr>
              <w:t>Cement do rekonstrukcji kości</w:t>
            </w:r>
          </w:p>
          <w:p w14:paraId="0F8CB020" w14:textId="77777777" w:rsidR="006A6C5A" w:rsidRPr="00367053" w:rsidRDefault="006A6C5A" w:rsidP="001323EB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 xml:space="preserve">Zimmer </w:t>
            </w:r>
            <w:proofErr w:type="spellStart"/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>Biomet</w:t>
            </w:r>
            <w:proofErr w:type="spellEnd"/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</w:t>
            </w:r>
            <w:proofErr w:type="spellStart"/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>zo.o</w:t>
            </w:r>
            <w:proofErr w:type="spellEnd"/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14:paraId="234D75B2" w14:textId="77777777" w:rsidR="006A6C5A" w:rsidRPr="00367053" w:rsidRDefault="006A6C5A" w:rsidP="001323E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Domaniewska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50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DA8FEBC" w14:textId="77777777" w:rsidR="006A6C5A" w:rsidRPr="00367053" w:rsidRDefault="006A6C5A" w:rsidP="001323EB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02-672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074160AC" w14:textId="77777777" w:rsidR="006A6C5A" w:rsidRPr="00367053" w:rsidRDefault="006A6C5A" w:rsidP="001323E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67053">
              <w:rPr>
                <w:rFonts w:ascii="Arial Narrow" w:hAnsi="Arial Narrow" w:cs="Arial"/>
                <w:b/>
                <w:sz w:val="22"/>
                <w:szCs w:val="22"/>
              </w:rPr>
              <w:t>32 562.00 zł</w:t>
            </w: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705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2264906" w14:textId="77777777" w:rsidR="006A6C5A" w:rsidRPr="00367053" w:rsidRDefault="006A6C5A" w:rsidP="001323E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6705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1CC6144" w14:textId="77777777" w:rsidR="006A6C5A" w:rsidRPr="00367053" w:rsidRDefault="006A6C5A" w:rsidP="001323E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367053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367053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4B985F94" w14:textId="77777777" w:rsidR="00B36EDA" w:rsidRPr="00367053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367053">
        <w:rPr>
          <w:rFonts w:ascii="Arial Narrow" w:hAnsi="Arial Narrow" w:cs="Arial"/>
          <w:b/>
          <w:bCs/>
          <w:color w:val="000000"/>
          <w:sz w:val="22"/>
          <w:szCs w:val="22"/>
        </w:rPr>
        <w:lastRenderedPageBreak/>
        <w:t>Punktacja przyznana ofertom w każdym kryterium oceny ofert wraz z łączną punktacją</w:t>
      </w:r>
      <w:r w:rsidRPr="00367053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367053" w14:paraId="229409D4" w14:textId="77777777" w:rsidTr="006A6C5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979924" w14:textId="77777777" w:rsidR="00B36EDA" w:rsidRPr="0036705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DAD4E4" w14:textId="77777777" w:rsidR="00B36EDA" w:rsidRPr="0036705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260E5D" w14:textId="77777777" w:rsidR="00B36EDA" w:rsidRPr="0036705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01CFF7" w14:textId="77777777" w:rsidR="00B36EDA" w:rsidRPr="0036705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367053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6A6C5A" w:rsidRPr="00367053" w14:paraId="7307A311" w14:textId="77777777" w:rsidTr="006A6C5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9CE5A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Proteza modułowa głowy kości promieniowej bezcementowa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E1F59" w14:textId="77777777" w:rsidR="006A6C5A" w:rsidRPr="00367053" w:rsidRDefault="006A6C5A" w:rsidP="001323EB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b/>
                <w:bCs/>
                <w:sz w:val="20"/>
                <w:szCs w:val="20"/>
              </w:rPr>
              <w:t>"</w:t>
            </w:r>
            <w:proofErr w:type="spellStart"/>
            <w:r w:rsidRPr="00367053">
              <w:rPr>
                <w:rFonts w:ascii="Arial Narrow" w:hAnsi="Arial Narrow" w:cs="Arial"/>
                <w:b/>
                <w:bCs/>
                <w:sz w:val="20"/>
                <w:szCs w:val="20"/>
              </w:rPr>
              <w:t>ChM"sp</w:t>
            </w:r>
            <w:proofErr w:type="spellEnd"/>
            <w:r w:rsidRPr="00367053">
              <w:rPr>
                <w:rFonts w:ascii="Arial Narrow" w:hAnsi="Arial Narrow" w:cs="Arial"/>
                <w:b/>
                <w:bCs/>
                <w:sz w:val="20"/>
                <w:szCs w:val="20"/>
              </w:rPr>
              <w:t>. z o.o.</w:t>
            </w:r>
          </w:p>
          <w:p w14:paraId="07856C35" w14:textId="77777777" w:rsidR="006A6C5A" w:rsidRPr="00367053" w:rsidRDefault="006A6C5A" w:rsidP="001323EB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Lewickie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3b</w:t>
            </w:r>
          </w:p>
          <w:p w14:paraId="2494DCAF" w14:textId="77777777" w:rsidR="006A6C5A" w:rsidRPr="00367053" w:rsidRDefault="006A6C5A" w:rsidP="001323EB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16-061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Juchnowiec Kościelny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2FE96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84DB89B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28AFCC61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0764F" w14:textId="77777777" w:rsidR="006A6C5A" w:rsidRPr="00367053" w:rsidRDefault="006A6C5A" w:rsidP="001323EB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A6C5A" w:rsidRPr="00367053" w14:paraId="5B8C4B0A" w14:textId="77777777" w:rsidTr="006A6C5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7B273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Proteza modułowa głowy kości promieniowej bezcementowa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58F36" w14:textId="77777777" w:rsidR="006A6C5A" w:rsidRPr="00367053" w:rsidRDefault="006A6C5A" w:rsidP="001323EB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367053">
              <w:rPr>
                <w:rFonts w:ascii="Arial Narrow" w:hAnsi="Arial Narrow" w:cs="Arial"/>
                <w:b/>
                <w:bCs/>
                <w:sz w:val="20"/>
                <w:szCs w:val="20"/>
              </w:rPr>
              <w:t>Hofer</w:t>
            </w:r>
            <w:proofErr w:type="spellEnd"/>
            <w:r w:rsidRPr="0036705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Medical Polska Spółka z ograniczoną odpowiedzialnością</w:t>
            </w:r>
          </w:p>
          <w:p w14:paraId="6663F59D" w14:textId="77777777" w:rsidR="006A6C5A" w:rsidRPr="00367053" w:rsidRDefault="006A6C5A" w:rsidP="001323EB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ul. Radkowska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9</w:t>
            </w:r>
          </w:p>
          <w:p w14:paraId="23D27090" w14:textId="77777777" w:rsidR="006A6C5A" w:rsidRPr="00367053" w:rsidRDefault="006A6C5A" w:rsidP="001323EB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57-402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Nowa Ruda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506B3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1 - Cena - 35.71</w:t>
            </w:r>
          </w:p>
          <w:p w14:paraId="1C4ED852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17CD8CB8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C3AE5" w14:textId="77777777" w:rsidR="006A6C5A" w:rsidRPr="00367053" w:rsidRDefault="006A6C5A" w:rsidP="001323EB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 75,71</w:t>
            </w:r>
          </w:p>
        </w:tc>
      </w:tr>
      <w:tr w:rsidR="006A6C5A" w:rsidRPr="00367053" w14:paraId="4EDC2D79" w14:textId="77777777" w:rsidTr="006A6C5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7B565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Drut wiercący do kotwicy miękkiej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6B9B5" w14:textId="77777777" w:rsidR="006A6C5A" w:rsidRPr="00367053" w:rsidRDefault="006A6C5A" w:rsidP="001323EB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367053">
              <w:rPr>
                <w:rFonts w:ascii="Arial Narrow" w:hAnsi="Arial Narrow" w:cs="Arial"/>
                <w:b/>
                <w:bCs/>
                <w:sz w:val="20"/>
                <w:szCs w:val="20"/>
              </w:rPr>
              <w:t>Arthrex</w:t>
            </w:r>
            <w:proofErr w:type="spellEnd"/>
            <w:r w:rsidRPr="0036705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45EF42AC" w14:textId="77777777" w:rsidR="006A6C5A" w:rsidRPr="00367053" w:rsidRDefault="006A6C5A" w:rsidP="001323EB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ul. </w:t>
            </w:r>
            <w:proofErr w:type="spellStart"/>
            <w:r w:rsidRPr="00367053">
              <w:rPr>
                <w:rFonts w:ascii="Arial Narrow" w:hAnsi="Arial Narrow" w:cs="Arial"/>
                <w:sz w:val="20"/>
                <w:szCs w:val="20"/>
              </w:rPr>
              <w:t>Karczunkowska</w:t>
            </w:r>
            <w:proofErr w:type="spellEnd"/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42</w:t>
            </w:r>
          </w:p>
          <w:p w14:paraId="06DDAC4F" w14:textId="77777777" w:rsidR="006A6C5A" w:rsidRPr="00367053" w:rsidRDefault="006A6C5A" w:rsidP="001323EB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02-871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814CA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9B244CC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470647E3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0A58E" w14:textId="77777777" w:rsidR="006A6C5A" w:rsidRPr="00367053" w:rsidRDefault="006A6C5A" w:rsidP="001323EB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A6C5A" w:rsidRPr="00367053" w14:paraId="430FE3D5" w14:textId="77777777" w:rsidTr="006A6C5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96295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Szwy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7CFFD" w14:textId="77777777" w:rsidR="006A6C5A" w:rsidRPr="00367053" w:rsidRDefault="006A6C5A" w:rsidP="001323EB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367053">
              <w:rPr>
                <w:rFonts w:ascii="Arial Narrow" w:hAnsi="Arial Narrow" w:cs="Arial"/>
                <w:b/>
                <w:bCs/>
                <w:sz w:val="20"/>
                <w:szCs w:val="20"/>
              </w:rPr>
              <w:t>Arthrex</w:t>
            </w:r>
            <w:proofErr w:type="spellEnd"/>
            <w:r w:rsidRPr="0036705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4152D914" w14:textId="77777777" w:rsidR="006A6C5A" w:rsidRPr="00367053" w:rsidRDefault="006A6C5A" w:rsidP="001323EB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ul. </w:t>
            </w:r>
            <w:proofErr w:type="spellStart"/>
            <w:r w:rsidRPr="00367053">
              <w:rPr>
                <w:rFonts w:ascii="Arial Narrow" w:hAnsi="Arial Narrow" w:cs="Arial"/>
                <w:sz w:val="20"/>
                <w:szCs w:val="20"/>
              </w:rPr>
              <w:t>Karczunkowska</w:t>
            </w:r>
            <w:proofErr w:type="spellEnd"/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42</w:t>
            </w:r>
          </w:p>
          <w:p w14:paraId="225EA8A3" w14:textId="77777777" w:rsidR="006A6C5A" w:rsidRPr="00367053" w:rsidRDefault="006A6C5A" w:rsidP="001323EB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02-871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83CEC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3C5FD0E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4D89DB53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FE5CE" w14:textId="77777777" w:rsidR="006A6C5A" w:rsidRPr="00367053" w:rsidRDefault="006A6C5A" w:rsidP="001323EB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A6C5A" w:rsidRPr="00367053" w14:paraId="43D8D924" w14:textId="77777777" w:rsidTr="006A6C5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42D9B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System naprawy łąkotki </w:t>
            </w:r>
            <w:proofErr w:type="spellStart"/>
            <w:r w:rsidRPr="00367053">
              <w:rPr>
                <w:rFonts w:ascii="Arial Narrow" w:hAnsi="Arial Narrow" w:cs="Arial"/>
                <w:sz w:val="20"/>
                <w:szCs w:val="20"/>
              </w:rPr>
              <w:t>All</w:t>
            </w:r>
            <w:proofErr w:type="spellEnd"/>
            <w:r w:rsidRPr="00367053">
              <w:rPr>
                <w:rFonts w:ascii="Arial Narrow" w:hAnsi="Arial Narrow" w:cs="Arial"/>
                <w:sz w:val="20"/>
                <w:szCs w:val="20"/>
              </w:rPr>
              <w:t>-Inside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67B3C" w14:textId="77777777" w:rsidR="006A6C5A" w:rsidRPr="00367053" w:rsidRDefault="006A6C5A" w:rsidP="001323EB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b/>
                <w:bCs/>
                <w:sz w:val="20"/>
                <w:szCs w:val="20"/>
              </w:rPr>
              <w:t>ORTOCARE Sp. z o.o.</w:t>
            </w:r>
          </w:p>
          <w:p w14:paraId="4862842A" w14:textId="77777777" w:rsidR="006A6C5A" w:rsidRPr="00367053" w:rsidRDefault="006A6C5A" w:rsidP="001323EB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Łopuszańska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95</w:t>
            </w:r>
          </w:p>
          <w:p w14:paraId="06751129" w14:textId="77777777" w:rsidR="006A6C5A" w:rsidRPr="00367053" w:rsidRDefault="006A6C5A" w:rsidP="001323EB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02-457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FF376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8CBDE17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70140B98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DADFE" w14:textId="77777777" w:rsidR="006A6C5A" w:rsidRPr="00367053" w:rsidRDefault="006A6C5A" w:rsidP="001323EB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A6C5A" w:rsidRPr="00367053" w14:paraId="106BC950" w14:textId="77777777" w:rsidTr="006A6C5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F1B2F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Drut </w:t>
            </w:r>
            <w:proofErr w:type="spellStart"/>
            <w:r w:rsidRPr="00367053">
              <w:rPr>
                <w:rFonts w:ascii="Arial Narrow" w:hAnsi="Arial Narrow" w:cs="Arial"/>
                <w:sz w:val="20"/>
                <w:szCs w:val="20"/>
              </w:rPr>
              <w:t>nitinolowy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2C37F" w14:textId="77777777" w:rsidR="006A6C5A" w:rsidRPr="00367053" w:rsidRDefault="006A6C5A" w:rsidP="001323EB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367053">
              <w:rPr>
                <w:rFonts w:ascii="Arial Narrow" w:hAnsi="Arial Narrow" w:cs="Arial"/>
                <w:b/>
                <w:bCs/>
                <w:sz w:val="20"/>
                <w:szCs w:val="20"/>
              </w:rPr>
              <w:t>Arthrex</w:t>
            </w:r>
            <w:proofErr w:type="spellEnd"/>
            <w:r w:rsidRPr="0036705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7862CEDA" w14:textId="77777777" w:rsidR="006A6C5A" w:rsidRPr="00367053" w:rsidRDefault="006A6C5A" w:rsidP="001323EB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ul. </w:t>
            </w:r>
            <w:proofErr w:type="spellStart"/>
            <w:r w:rsidRPr="00367053">
              <w:rPr>
                <w:rFonts w:ascii="Arial Narrow" w:hAnsi="Arial Narrow" w:cs="Arial"/>
                <w:sz w:val="20"/>
                <w:szCs w:val="20"/>
              </w:rPr>
              <w:t>Karczunkowska</w:t>
            </w:r>
            <w:proofErr w:type="spellEnd"/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42</w:t>
            </w:r>
          </w:p>
          <w:p w14:paraId="01A67ACF" w14:textId="77777777" w:rsidR="006A6C5A" w:rsidRPr="00367053" w:rsidRDefault="006A6C5A" w:rsidP="001323EB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02-871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2032E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000ED74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2EA2561B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E10EB" w14:textId="77777777" w:rsidR="006A6C5A" w:rsidRPr="00367053" w:rsidRDefault="006A6C5A" w:rsidP="001323EB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A6C5A" w:rsidRPr="00367053" w14:paraId="30BDE097" w14:textId="77777777" w:rsidTr="006A6C5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6AF8C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Kaniule dostępu artroskopowego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94B27" w14:textId="77777777" w:rsidR="006A6C5A" w:rsidRPr="00367053" w:rsidRDefault="006A6C5A" w:rsidP="001323EB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b/>
                <w:bCs/>
                <w:sz w:val="20"/>
                <w:szCs w:val="20"/>
              </w:rPr>
              <w:t>ORTOCARE Sp. z o.o.</w:t>
            </w:r>
          </w:p>
          <w:p w14:paraId="7BA4E0F8" w14:textId="77777777" w:rsidR="006A6C5A" w:rsidRPr="00367053" w:rsidRDefault="006A6C5A" w:rsidP="001323EB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Łopuszańska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95</w:t>
            </w:r>
          </w:p>
          <w:p w14:paraId="7F578712" w14:textId="77777777" w:rsidR="006A6C5A" w:rsidRPr="00367053" w:rsidRDefault="006A6C5A" w:rsidP="001323EB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02-457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5BCD7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78A7553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35C3B63D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307C5" w14:textId="77777777" w:rsidR="006A6C5A" w:rsidRPr="00367053" w:rsidRDefault="006A6C5A" w:rsidP="001323EB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A6C5A" w:rsidRPr="00367053" w14:paraId="655A2E9A" w14:textId="77777777" w:rsidTr="006A6C5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DDA64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9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Materiał do regeneracji chrząstki stawowej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030DA" w14:textId="77777777" w:rsidR="006A6C5A" w:rsidRPr="00367053" w:rsidRDefault="006A6C5A" w:rsidP="001323EB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b/>
                <w:bCs/>
                <w:sz w:val="20"/>
                <w:szCs w:val="20"/>
              </w:rPr>
              <w:t>BIOVICO SP. Z O.O.</w:t>
            </w:r>
          </w:p>
          <w:p w14:paraId="0CAF0539" w14:textId="77777777" w:rsidR="006A6C5A" w:rsidRPr="00367053" w:rsidRDefault="006A6C5A" w:rsidP="001323EB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ul. Hutnicza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15/B</w:t>
            </w:r>
          </w:p>
          <w:p w14:paraId="31681002" w14:textId="77777777" w:rsidR="006A6C5A" w:rsidRPr="00367053" w:rsidRDefault="006A6C5A" w:rsidP="001323EB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81-061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Gdynia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AEE54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FD5B892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7516B1BF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DEC98" w14:textId="77777777" w:rsidR="006A6C5A" w:rsidRPr="00367053" w:rsidRDefault="006A6C5A" w:rsidP="001323EB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A6C5A" w:rsidRPr="00367053" w14:paraId="232925D8" w14:textId="77777777" w:rsidTr="006A6C5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AAA4E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10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Klej tkankowy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45371" w14:textId="77777777" w:rsidR="006A6C5A" w:rsidRPr="00367053" w:rsidRDefault="006A6C5A" w:rsidP="001323EB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367053">
              <w:rPr>
                <w:rFonts w:ascii="Arial Narrow" w:hAnsi="Arial Narrow" w:cs="Arial"/>
                <w:b/>
                <w:bCs/>
                <w:sz w:val="20"/>
                <w:szCs w:val="20"/>
              </w:rPr>
              <w:t>Med</w:t>
            </w:r>
            <w:proofErr w:type="spellEnd"/>
            <w:r w:rsidRPr="0036705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57A1FF79" w14:textId="77777777" w:rsidR="006A6C5A" w:rsidRPr="00367053" w:rsidRDefault="006A6C5A" w:rsidP="001323EB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ul. Rtm. Pileckiego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59/151</w:t>
            </w:r>
          </w:p>
          <w:p w14:paraId="7CD2B499" w14:textId="77777777" w:rsidR="006A6C5A" w:rsidRPr="00367053" w:rsidRDefault="006A6C5A" w:rsidP="001323EB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02-781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74426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6AE354E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043FC077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74184" w14:textId="77777777" w:rsidR="006A6C5A" w:rsidRPr="00367053" w:rsidRDefault="006A6C5A" w:rsidP="001323EB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A6C5A" w:rsidRPr="00367053" w14:paraId="2F9A8B7D" w14:textId="77777777" w:rsidTr="006A6C5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D8E7B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11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Cement do rekonstrukcji kości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FFBAB" w14:textId="77777777" w:rsidR="006A6C5A" w:rsidRPr="00367053" w:rsidRDefault="006A6C5A" w:rsidP="001323EB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367053">
              <w:rPr>
                <w:rFonts w:ascii="Arial Narrow" w:hAnsi="Arial Narrow" w:cs="Arial"/>
                <w:b/>
                <w:bCs/>
                <w:sz w:val="20"/>
                <w:szCs w:val="20"/>
              </w:rPr>
              <w:t>Biomet</w:t>
            </w:r>
            <w:proofErr w:type="spellEnd"/>
            <w:r w:rsidRPr="0036705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</w:t>
            </w:r>
            <w:proofErr w:type="spellStart"/>
            <w:r w:rsidRPr="00367053">
              <w:rPr>
                <w:rFonts w:ascii="Arial Narrow" w:hAnsi="Arial Narrow" w:cs="Arial"/>
                <w:b/>
                <w:bCs/>
                <w:sz w:val="20"/>
                <w:szCs w:val="20"/>
              </w:rPr>
              <w:t>zo.o</w:t>
            </w:r>
            <w:proofErr w:type="spellEnd"/>
            <w:r w:rsidRPr="00367053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  <w:p w14:paraId="3A16BA0B" w14:textId="77777777" w:rsidR="006A6C5A" w:rsidRPr="00367053" w:rsidRDefault="006A6C5A" w:rsidP="001323EB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Domaniewska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50</w:t>
            </w:r>
          </w:p>
          <w:p w14:paraId="14EC198E" w14:textId="77777777" w:rsidR="006A6C5A" w:rsidRPr="00367053" w:rsidRDefault="006A6C5A" w:rsidP="001323EB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02-672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67053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D2318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75826A2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3BCF09AA" w14:textId="77777777" w:rsidR="006A6C5A" w:rsidRPr="00367053" w:rsidRDefault="006A6C5A" w:rsidP="001323E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29F6B" w14:textId="77777777" w:rsidR="006A6C5A" w:rsidRPr="00367053" w:rsidRDefault="006A6C5A" w:rsidP="001323EB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6705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56E5F60D" w14:textId="6D37E98C" w:rsidR="00B464D3" w:rsidRPr="00367053" w:rsidRDefault="00367053" w:rsidP="00367053">
      <w:pPr>
        <w:spacing w:before="720" w:after="480" w:line="360" w:lineRule="auto"/>
        <w:ind w:left="5947" w:right="-42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367053">
        <w:rPr>
          <w:rFonts w:ascii="Arial Narrow" w:hAnsi="Arial Narrow" w:cs="Arial"/>
          <w:i/>
          <w:sz w:val="22"/>
          <w:szCs w:val="22"/>
        </w:rPr>
        <w:t>ZAMAWIAJĄCY</w:t>
      </w:r>
    </w:p>
    <w:p w14:paraId="70927B24" w14:textId="77777777" w:rsidR="00367053" w:rsidRDefault="00367053" w:rsidP="003670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bookmarkStart w:id="1" w:name="_Hlk162946029"/>
    </w:p>
    <w:p w14:paraId="77CF88E6" w14:textId="77777777" w:rsidR="00367053" w:rsidRDefault="00367053" w:rsidP="003670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71016F2" w14:textId="77777777" w:rsidR="00367053" w:rsidRDefault="00367053" w:rsidP="003670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E33F581" w14:textId="77777777" w:rsidR="00367053" w:rsidRDefault="00367053" w:rsidP="003670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E18F2DE" w14:textId="77777777" w:rsidR="00367053" w:rsidRDefault="00367053" w:rsidP="003670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E356DD7" w14:textId="77777777" w:rsidR="00367053" w:rsidRDefault="00367053" w:rsidP="003670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75F5923" w14:textId="77777777" w:rsidR="00367053" w:rsidRDefault="00367053" w:rsidP="003670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76EDFE4" w14:textId="77777777" w:rsidR="00367053" w:rsidRDefault="00367053" w:rsidP="003670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E81E550" w14:textId="756D38D2" w:rsidR="00367053" w:rsidRPr="00681E50" w:rsidRDefault="00367053" w:rsidP="00367053">
      <w:pPr>
        <w:rPr>
          <w:rFonts w:ascii="Arial Narrow" w:hAnsi="Arial Narrow"/>
          <w:i/>
          <w:iCs/>
          <w:sz w:val="18"/>
          <w:szCs w:val="20"/>
        </w:rPr>
      </w:pPr>
      <w:bookmarkStart w:id="2" w:name="_Hlk150849539"/>
      <w:bookmarkStart w:id="3" w:name="_Hlk157765245"/>
      <w:bookmarkEnd w:id="1"/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2</w:t>
      </w:r>
      <w:r w:rsidRPr="00681E50">
        <w:rPr>
          <w:rFonts w:ascii="Arial Narrow" w:hAnsi="Arial Narrow"/>
          <w:i/>
          <w:iCs/>
          <w:sz w:val="18"/>
          <w:szCs w:val="20"/>
        </w:rPr>
        <w:t>.ark</w:t>
      </w:r>
    </w:p>
    <w:p w14:paraId="684701E8" w14:textId="77777777" w:rsidR="00367053" w:rsidRPr="00681E50" w:rsidRDefault="00367053" w:rsidP="00367053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Zamawiającego, platforma e-propublico.pl</w:t>
      </w:r>
      <w:r w:rsidRPr="00367053">
        <w:rPr>
          <w:rFonts w:ascii="Arial Narrow" w:hAnsi="Arial Narrow"/>
          <w:b/>
          <w:bCs/>
          <w:i/>
          <w:iCs/>
          <w:sz w:val="18"/>
          <w:szCs w:val="20"/>
        </w:rPr>
        <w:t>, biuro przepustek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072104F1" w14:textId="77777777" w:rsidR="00367053" w:rsidRPr="00681E50" w:rsidRDefault="00367053" w:rsidP="00367053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4F1D410A" w14:textId="23AE4D4C" w:rsidR="008642B3" w:rsidRPr="00367053" w:rsidRDefault="00367053" w:rsidP="00367053">
      <w:pPr>
        <w:rPr>
          <w:rFonts w:ascii="Arial Narrow" w:hAnsi="Arial Narrow" w:cs="Arial"/>
          <w:sz w:val="22"/>
          <w:szCs w:val="22"/>
          <w:vertAlign w:val="superscript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2"/>
      <w:r>
        <w:rPr>
          <w:rFonts w:ascii="Arial Narrow" w:hAnsi="Arial Narrow"/>
          <w:i/>
          <w:iCs/>
          <w:sz w:val="18"/>
          <w:szCs w:val="20"/>
        </w:rPr>
        <w:t xml:space="preserve">: </w:t>
      </w:r>
      <w:bookmarkEnd w:id="3"/>
      <w:r w:rsidRPr="00367053">
        <w:rPr>
          <w:rFonts w:ascii="Arial Narrow" w:hAnsi="Arial Narrow" w:cs="Arial"/>
          <w:i/>
          <w:iCs/>
          <w:sz w:val="18"/>
          <w:szCs w:val="18"/>
        </w:rPr>
        <w:t>7.05.2024 r.</w:t>
      </w:r>
      <w:r w:rsidR="006A6C5A" w:rsidRPr="00367053">
        <w:rPr>
          <w:rFonts w:ascii="Arial Narrow" w:hAnsi="Arial Narrow" w:cs="Arial"/>
          <w:sz w:val="18"/>
          <w:szCs w:val="18"/>
        </w:rPr>
        <w:t xml:space="preserve"> </w:t>
      </w:r>
      <w:bookmarkEnd w:id="0"/>
    </w:p>
    <w:sectPr w:rsidR="008642B3" w:rsidRPr="00367053" w:rsidSect="00F8039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B349E2" w14:textId="77777777" w:rsidR="00F8039E" w:rsidRDefault="00F8039E">
      <w:r>
        <w:separator/>
      </w:r>
    </w:p>
  </w:endnote>
  <w:endnote w:type="continuationSeparator" w:id="0">
    <w:p w14:paraId="3F497E42" w14:textId="77777777" w:rsidR="00F8039E" w:rsidRDefault="00F80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7274C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8154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A84DFC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6894B0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0F027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01B4AE" w14:textId="77777777" w:rsidR="00F8039E" w:rsidRDefault="00F8039E">
      <w:r>
        <w:separator/>
      </w:r>
    </w:p>
  </w:footnote>
  <w:footnote w:type="continuationSeparator" w:id="0">
    <w:p w14:paraId="548CA688" w14:textId="77777777" w:rsidR="00F8039E" w:rsidRDefault="00F803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5FDE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D9AC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208AA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039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67053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A6C5A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039E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BC1B88"/>
  <w15:chartTrackingRefBased/>
  <w15:docId w15:val="{42C51E57-BC9A-4E94-A415-6D5C5ACED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367053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3670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1036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2024-05-07T06:13:00Z</cp:lastPrinted>
  <dcterms:created xsi:type="dcterms:W3CDTF">2024-05-07T06:14:00Z</dcterms:created>
  <dcterms:modified xsi:type="dcterms:W3CDTF">2024-05-07T06:14:00Z</dcterms:modified>
</cp:coreProperties>
</file>