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D279E" w14:textId="70513ABF" w:rsidR="00D34297" w:rsidRPr="00974CD5" w:rsidRDefault="00BB6829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74CD5">
        <w:rPr>
          <w:rFonts w:ascii="Arial Narrow" w:hAnsi="Arial Narrow" w:cs="Arial"/>
          <w:sz w:val="22"/>
          <w:szCs w:val="22"/>
        </w:rPr>
        <w:t>Bydgoszcz</w:t>
      </w:r>
      <w:r w:rsidR="00D34297" w:rsidRPr="00974CD5">
        <w:rPr>
          <w:rFonts w:ascii="Arial Narrow" w:hAnsi="Arial Narrow" w:cs="Arial"/>
          <w:sz w:val="22"/>
          <w:szCs w:val="22"/>
        </w:rPr>
        <w:t xml:space="preserve"> dnia: </w:t>
      </w:r>
      <w:r w:rsidRPr="00974CD5">
        <w:rPr>
          <w:rFonts w:ascii="Arial Narrow" w:hAnsi="Arial Narrow" w:cs="Arial"/>
          <w:sz w:val="22"/>
          <w:szCs w:val="22"/>
        </w:rPr>
        <w:t>2024-05-0</w:t>
      </w:r>
      <w:r w:rsidR="00180DEE" w:rsidRPr="00974CD5">
        <w:rPr>
          <w:rFonts w:ascii="Arial Narrow" w:hAnsi="Arial Narrow" w:cs="Arial"/>
          <w:sz w:val="22"/>
          <w:szCs w:val="22"/>
        </w:rPr>
        <w:t>7</w:t>
      </w:r>
    </w:p>
    <w:p w14:paraId="2075CB31" w14:textId="75E2E5A6" w:rsidR="00D34297" w:rsidRPr="00974CD5" w:rsidRDefault="00BB6829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74CD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200D4C4" w14:textId="59858F5B" w:rsidR="00D34297" w:rsidRPr="00974CD5" w:rsidRDefault="00BB6829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74CD5">
        <w:rPr>
          <w:rFonts w:ascii="Arial Narrow" w:hAnsi="Arial Narrow" w:cs="Arial"/>
          <w:sz w:val="22"/>
          <w:szCs w:val="22"/>
        </w:rPr>
        <w:t>Powstańców Warszawy</w:t>
      </w:r>
      <w:r w:rsidR="00D34297" w:rsidRPr="00974CD5">
        <w:rPr>
          <w:rFonts w:ascii="Arial Narrow" w:hAnsi="Arial Narrow" w:cs="Arial"/>
          <w:sz w:val="22"/>
          <w:szCs w:val="22"/>
        </w:rPr>
        <w:t xml:space="preserve"> </w:t>
      </w:r>
      <w:r w:rsidRPr="00974CD5">
        <w:rPr>
          <w:rFonts w:ascii="Arial Narrow" w:hAnsi="Arial Narrow" w:cs="Arial"/>
          <w:sz w:val="22"/>
          <w:szCs w:val="22"/>
        </w:rPr>
        <w:t>5</w:t>
      </w:r>
    </w:p>
    <w:p w14:paraId="54EF455C" w14:textId="6D9B8251" w:rsidR="00D34297" w:rsidRPr="00974CD5" w:rsidRDefault="00BB6829" w:rsidP="00D34297">
      <w:pPr>
        <w:rPr>
          <w:rFonts w:ascii="Arial Narrow" w:hAnsi="Arial Narrow" w:cs="Arial"/>
          <w:sz w:val="22"/>
          <w:szCs w:val="22"/>
        </w:rPr>
      </w:pPr>
      <w:r w:rsidRPr="00974CD5">
        <w:rPr>
          <w:rFonts w:ascii="Arial Narrow" w:hAnsi="Arial Narrow" w:cs="Arial"/>
          <w:sz w:val="22"/>
          <w:szCs w:val="22"/>
        </w:rPr>
        <w:t>85-681</w:t>
      </w:r>
      <w:r w:rsidR="00D34297" w:rsidRPr="00974CD5">
        <w:rPr>
          <w:rFonts w:ascii="Arial Narrow" w:hAnsi="Arial Narrow" w:cs="Arial"/>
          <w:sz w:val="22"/>
          <w:szCs w:val="22"/>
        </w:rPr>
        <w:t xml:space="preserve"> </w:t>
      </w:r>
      <w:r w:rsidRPr="00974CD5">
        <w:rPr>
          <w:rFonts w:ascii="Arial Narrow" w:hAnsi="Arial Narrow" w:cs="Arial"/>
          <w:sz w:val="22"/>
          <w:szCs w:val="22"/>
        </w:rPr>
        <w:t>Bydgoszcz</w:t>
      </w:r>
    </w:p>
    <w:p w14:paraId="7A44B24F" w14:textId="77777777" w:rsidR="00D34297" w:rsidRPr="00974CD5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974CD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8798360" w14:textId="77777777" w:rsidR="00D34297" w:rsidRPr="00974CD5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74CD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CE6B6CF" w14:textId="031B78DF" w:rsidR="00180DEE" w:rsidRPr="00974CD5" w:rsidRDefault="00180DEE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974CD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974CD5" w:rsidRPr="00974CD5">
        <w:rPr>
          <w:rFonts w:ascii="Arial Narrow" w:hAnsi="Arial Narrow" w:cs="Arial"/>
          <w:b/>
          <w:sz w:val="22"/>
          <w:szCs w:val="22"/>
        </w:rPr>
        <w:t>3655/24</w:t>
      </w:r>
    </w:p>
    <w:p w14:paraId="28B1CB53" w14:textId="77777777" w:rsidR="00D34297" w:rsidRPr="00974CD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74CD5">
        <w:rPr>
          <w:rFonts w:ascii="Arial Narrow" w:hAnsi="Arial Narrow" w:cs="Arial"/>
          <w:b/>
          <w:sz w:val="22"/>
          <w:szCs w:val="22"/>
        </w:rPr>
        <w:t>WYKONAWCY</w:t>
      </w:r>
    </w:p>
    <w:p w14:paraId="47D1F3A3" w14:textId="77777777" w:rsidR="00D34297" w:rsidRPr="00974CD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74CD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974CD5" w14:paraId="79B28EC5" w14:textId="77777777" w:rsidTr="00D34297">
        <w:tc>
          <w:tcPr>
            <w:tcW w:w="9180" w:type="dxa"/>
            <w:shd w:val="clear" w:color="auto" w:fill="F2F2F2"/>
            <w:hideMark/>
          </w:tcPr>
          <w:p w14:paraId="5C7C8ECD" w14:textId="77777777" w:rsidR="00D34297" w:rsidRPr="00974CD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74CD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17F3F77" w14:textId="77777777" w:rsidR="00D34297" w:rsidRPr="00974CD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74CD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21C13E7" w14:textId="77777777" w:rsidR="00D34297" w:rsidRPr="00974CD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A3453F8" w14:textId="77777777" w:rsidR="00D34297" w:rsidRPr="00974CD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74CD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74CD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74CD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974CD5" w14:paraId="1A338832" w14:textId="77777777" w:rsidTr="00310284">
        <w:tc>
          <w:tcPr>
            <w:tcW w:w="2269" w:type="dxa"/>
            <w:shd w:val="clear" w:color="auto" w:fill="auto"/>
          </w:tcPr>
          <w:p w14:paraId="64861CC5" w14:textId="77777777" w:rsidR="00D34297" w:rsidRPr="00974CD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0A9CF1" w14:textId="088EF234" w:rsidR="00D34297" w:rsidRPr="00974CD5" w:rsidRDefault="00BB682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</w:p>
        </w:tc>
      </w:tr>
      <w:tr w:rsidR="00BB6829" w:rsidRPr="00974CD5" w14:paraId="5F0BD2F3" w14:textId="77777777" w:rsidTr="009160D7">
        <w:tc>
          <w:tcPr>
            <w:tcW w:w="2269" w:type="dxa"/>
            <w:shd w:val="clear" w:color="auto" w:fill="auto"/>
          </w:tcPr>
          <w:p w14:paraId="45FC93F2" w14:textId="77777777" w:rsidR="00BB6829" w:rsidRPr="00974CD5" w:rsidRDefault="00BB6829" w:rsidP="009160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C48415" w14:textId="77777777" w:rsidR="00BB6829" w:rsidRPr="00974CD5" w:rsidRDefault="00BB6829" w:rsidP="009160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63A88C64" w14:textId="77777777" w:rsidR="00010B31" w:rsidRPr="00974CD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41EC98B" w14:textId="7CF17ED0" w:rsidR="00010B31" w:rsidRPr="00974CD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74CD5">
        <w:rPr>
          <w:rFonts w:ascii="Arial Narrow" w:hAnsi="Arial Narrow" w:cs="Arial"/>
          <w:sz w:val="22"/>
          <w:szCs w:val="22"/>
        </w:rPr>
        <w:t xml:space="preserve">Zamawiający, </w:t>
      </w:r>
      <w:r w:rsidR="00BB6829" w:rsidRPr="00974CD5">
        <w:rPr>
          <w:rFonts w:ascii="Arial Narrow" w:hAnsi="Arial Narrow" w:cs="Arial"/>
          <w:b/>
          <w:sz w:val="22"/>
          <w:szCs w:val="22"/>
        </w:rPr>
        <w:t>10WSzKzP SPZOZ</w:t>
      </w:r>
      <w:r w:rsidRPr="00974CD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B6829" w:rsidRPr="00974CD5">
        <w:rPr>
          <w:rFonts w:ascii="Arial Narrow" w:hAnsi="Arial Narrow" w:cs="Arial"/>
          <w:sz w:val="22"/>
          <w:szCs w:val="22"/>
        </w:rPr>
        <w:t>(</w:t>
      </w:r>
      <w:proofErr w:type="spellStart"/>
      <w:r w:rsidR="00BB6829" w:rsidRPr="00974CD5">
        <w:rPr>
          <w:rFonts w:ascii="Arial Narrow" w:hAnsi="Arial Narrow" w:cs="Arial"/>
          <w:sz w:val="22"/>
          <w:szCs w:val="22"/>
        </w:rPr>
        <w:t>t.j</w:t>
      </w:r>
      <w:proofErr w:type="spellEnd"/>
      <w:r w:rsidR="00BB6829" w:rsidRPr="00974CD5">
        <w:rPr>
          <w:rFonts w:ascii="Arial Narrow" w:hAnsi="Arial Narrow" w:cs="Arial"/>
          <w:sz w:val="22"/>
          <w:szCs w:val="22"/>
        </w:rPr>
        <w:t>. Dz. U. z 2023r. poz. 1605)</w:t>
      </w:r>
      <w:r w:rsidRPr="00974CD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974CD5">
        <w:rPr>
          <w:rFonts w:ascii="Arial Narrow" w:hAnsi="Arial Narrow" w:cs="Arial"/>
          <w:sz w:val="22"/>
          <w:szCs w:val="22"/>
        </w:rPr>
        <w:t>Pzp</w:t>
      </w:r>
      <w:proofErr w:type="spellEnd"/>
      <w:r w:rsidRPr="00974CD5">
        <w:rPr>
          <w:rFonts w:ascii="Arial Narrow" w:hAnsi="Arial Narrow" w:cs="Arial"/>
          <w:sz w:val="22"/>
          <w:szCs w:val="22"/>
        </w:rPr>
        <w:t xml:space="preserve">”, </w:t>
      </w:r>
      <w:proofErr w:type="gramStart"/>
      <w:r w:rsidRPr="00974CD5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974CD5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974CD5">
        <w:rPr>
          <w:rFonts w:ascii="Arial Narrow" w:hAnsi="Arial Narrow" w:cs="Arial"/>
          <w:sz w:val="22"/>
          <w:szCs w:val="22"/>
        </w:rPr>
        <w:t>na</w:t>
      </w:r>
      <w:r w:rsidRPr="00974CD5">
        <w:rPr>
          <w:rFonts w:ascii="Arial Narrow" w:hAnsi="Arial Narrow" w:cs="Arial"/>
          <w:sz w:val="22"/>
          <w:szCs w:val="22"/>
        </w:rPr>
        <w:t xml:space="preserve"> </w:t>
      </w:r>
      <w:r w:rsidR="00D8293D" w:rsidRPr="00974CD5">
        <w:rPr>
          <w:rFonts w:ascii="Arial Narrow" w:hAnsi="Arial Narrow" w:cs="Arial"/>
          <w:sz w:val="22"/>
          <w:szCs w:val="22"/>
        </w:rPr>
        <w:t>na</w:t>
      </w:r>
      <w:r w:rsidR="00010B31" w:rsidRPr="00974CD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974CD5" w14:paraId="1DF98BE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6C4F2" w14:textId="77777777" w:rsidR="00D44D12" w:rsidRPr="00974CD5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3D86" w14:textId="77777777" w:rsidR="00D44D12" w:rsidRPr="00974CD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586B0DB4" w14:textId="77777777" w:rsidR="00D44D12" w:rsidRPr="00974CD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B6829" w:rsidRPr="00974CD5" w14:paraId="35F02F8E" w14:textId="77777777" w:rsidTr="009160D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05A0" w14:textId="77777777" w:rsidR="00BB6829" w:rsidRPr="00974CD5" w:rsidRDefault="00BB6829" w:rsidP="009160D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8EA3" w14:textId="77777777" w:rsidR="00BB6829" w:rsidRPr="00974CD5" w:rsidRDefault="00BB6829" w:rsidP="009160D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>System naprawy łąkotki</w:t>
            </w:r>
          </w:p>
          <w:p w14:paraId="2D0ACFF1" w14:textId="77777777" w:rsidR="00BB6829" w:rsidRPr="00974CD5" w:rsidRDefault="00BB6829" w:rsidP="009160D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74CD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D82A65" w14:textId="77777777" w:rsidR="00BB6829" w:rsidRPr="00974CD5" w:rsidRDefault="00BB6829" w:rsidP="009160D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74CD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9DF1001" w14:textId="77777777" w:rsidR="00BB6829" w:rsidRPr="00974CD5" w:rsidRDefault="00BB6829" w:rsidP="009160D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74CD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D75A964" w14:textId="0ED3892D" w:rsidR="00BB6829" w:rsidRPr="00974CD5" w:rsidRDefault="00BB6829" w:rsidP="009160D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29.03.2024 r, do godziny 8:00 na przedmiotowe zadanie nie </w:t>
            </w:r>
            <w:r w:rsidR="00180DEE" w:rsidRPr="00974CD5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BB6829" w:rsidRPr="00974CD5" w14:paraId="6EE999DA" w14:textId="77777777" w:rsidTr="009160D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2656" w14:textId="77777777" w:rsidR="00BB6829" w:rsidRPr="00974CD5" w:rsidRDefault="00BB6829" w:rsidP="009160D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A395" w14:textId="77777777" w:rsidR="00BB6829" w:rsidRPr="00974CD5" w:rsidRDefault="00BB6829" w:rsidP="009160D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 xml:space="preserve">Śruba tytanowa </w:t>
            </w:r>
            <w:proofErr w:type="spellStart"/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>intereferencyjna</w:t>
            </w:r>
            <w:proofErr w:type="spellEnd"/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974CD5">
              <w:rPr>
                <w:rFonts w:ascii="Arial Narrow" w:hAnsi="Arial Narrow" w:cs="Arial"/>
                <w:b/>
                <w:sz w:val="22"/>
                <w:szCs w:val="22"/>
              </w:rPr>
              <w:t>kaniulowa</w:t>
            </w:r>
            <w:proofErr w:type="spellEnd"/>
          </w:p>
          <w:p w14:paraId="5B546C03" w14:textId="77777777" w:rsidR="00BB6829" w:rsidRPr="00974CD5" w:rsidRDefault="00BB6829" w:rsidP="009160D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prawne</w:t>
            </w:r>
            <w:r w:rsidRPr="00974CD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0C0839C" w14:textId="77777777" w:rsidR="00BB6829" w:rsidRPr="00974CD5" w:rsidRDefault="00BB6829" w:rsidP="009160D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74CD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485CD52" w14:textId="77777777" w:rsidR="00BB6829" w:rsidRPr="00974CD5" w:rsidRDefault="00BB6829" w:rsidP="009160D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74CD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226782" w14:textId="7D13EC56" w:rsidR="00BB6829" w:rsidRPr="00974CD5" w:rsidRDefault="00BB6829" w:rsidP="009160D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29.03.2024 r, do godziny 8:00 na przedmiotowe zadanie nie </w:t>
            </w:r>
            <w:r w:rsidR="00974CD5" w:rsidRPr="00974CD5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974CD5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</w:tbl>
    <w:p w14:paraId="12C01FCF" w14:textId="4A86F81B" w:rsidR="00010B31" w:rsidRDefault="00974CD5" w:rsidP="00974CD5">
      <w:pPr>
        <w:pStyle w:val="Tekstpodstawowy"/>
        <w:spacing w:before="600" w:after="480" w:line="276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74CD5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2FD5E805" w14:textId="77777777" w:rsidR="00974CD5" w:rsidRDefault="00974CD5" w:rsidP="00974CD5">
      <w:pPr>
        <w:pStyle w:val="Tekstpodstawowy"/>
        <w:spacing w:before="600" w:after="480" w:line="276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7DF5202" w14:textId="77777777" w:rsidR="00974CD5" w:rsidRDefault="00974CD5" w:rsidP="00974CD5">
      <w:pPr>
        <w:pStyle w:val="Tekstpodstawowy"/>
        <w:spacing w:before="600" w:after="480" w:line="276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E65DE9D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0" w:name="_Hlk162946029"/>
    </w:p>
    <w:p w14:paraId="0E594129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C9D28B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B27992F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A6A9663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238F33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210771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86AC53C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294E94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17A115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F02527D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EB5267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915959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D9B33F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DC9A90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BC387D5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885D98F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A8A9B5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F74C308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62CE14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BF9CAB9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DF23A55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7C35C2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1D7870F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92EF0D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DDF40C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D185E5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AD6579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9F3C4D2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935C3D5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94604C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5484C0" w14:textId="77777777" w:rsid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DB7B91" w14:textId="573F029F" w:rsidR="00974CD5" w:rsidRP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974CD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974CD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70203B92" w14:textId="77777777" w:rsidR="00974CD5" w:rsidRPr="00974CD5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974CD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F9A3E56" w14:textId="77777777" w:rsidR="00974CD5" w:rsidRPr="00681E50" w:rsidRDefault="00974CD5" w:rsidP="00974C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974CD5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974CD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74CD5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7B562B1A" w14:textId="77777777" w:rsidR="00974CD5" w:rsidRPr="00681E50" w:rsidRDefault="00974CD5" w:rsidP="00974CD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84A6317" w14:textId="35665C79" w:rsidR="00974CD5" w:rsidRPr="00974CD5" w:rsidRDefault="00974CD5" w:rsidP="00974CD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7.05.2024 r.</w:t>
      </w:r>
    </w:p>
    <w:sectPr w:rsidR="00974CD5" w:rsidRPr="00974CD5" w:rsidSect="00221A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DB509" w14:textId="77777777" w:rsidR="00221A60" w:rsidRDefault="00221A60" w:rsidP="00D34297">
      <w:r>
        <w:separator/>
      </w:r>
    </w:p>
  </w:endnote>
  <w:endnote w:type="continuationSeparator" w:id="0">
    <w:p w14:paraId="51A1FAC8" w14:textId="77777777" w:rsidR="00221A60" w:rsidRDefault="00221A6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89123" w14:textId="77777777" w:rsidR="00BB6829" w:rsidRDefault="00BB6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584A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9DD5D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44443" w14:textId="77777777" w:rsidR="00BB6829" w:rsidRDefault="00BB6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0A6D0" w14:textId="77777777" w:rsidR="00221A60" w:rsidRDefault="00221A60" w:rsidP="00D34297">
      <w:r>
        <w:separator/>
      </w:r>
    </w:p>
  </w:footnote>
  <w:footnote w:type="continuationSeparator" w:id="0">
    <w:p w14:paraId="1D113D9E" w14:textId="77777777" w:rsidR="00221A60" w:rsidRDefault="00221A6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3BCB6" w14:textId="77777777" w:rsidR="00BB6829" w:rsidRDefault="00BB6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6EF61" w14:textId="77777777" w:rsidR="00BB6829" w:rsidRDefault="00BB6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A968A" w14:textId="77777777" w:rsidR="00BB6829" w:rsidRDefault="00BB68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A60"/>
    <w:rsid w:val="00010B31"/>
    <w:rsid w:val="00104963"/>
    <w:rsid w:val="00150F65"/>
    <w:rsid w:val="00180DEE"/>
    <w:rsid w:val="00221A60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74CD5"/>
    <w:rsid w:val="00993EFC"/>
    <w:rsid w:val="00AB3E72"/>
    <w:rsid w:val="00AC1A4B"/>
    <w:rsid w:val="00BB6829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FD25E"/>
  <w15:chartTrackingRefBased/>
  <w15:docId w15:val="{2E9F42C9-44E3-4122-AC36-412D29AA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74CD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74C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2024-05-07T06:21:00Z</cp:lastPrinted>
  <dcterms:created xsi:type="dcterms:W3CDTF">2024-05-06T05:17:00Z</dcterms:created>
  <dcterms:modified xsi:type="dcterms:W3CDTF">2024-05-07T06:21:00Z</dcterms:modified>
</cp:coreProperties>
</file>