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1F9AD" w14:textId="6E165766" w:rsidR="00986737" w:rsidRPr="00C50AAA" w:rsidRDefault="00E11EF0" w:rsidP="00C50AAA">
      <w:pPr>
        <w:spacing w:after="600"/>
        <w:jc w:val="right"/>
        <w:rPr>
          <w:sz w:val="24"/>
          <w:szCs w:val="24"/>
        </w:rPr>
      </w:pPr>
      <w:bookmarkStart w:id="0" w:name="_Hlk52197885"/>
      <w:r w:rsidRPr="00C50AAA">
        <w:rPr>
          <w:sz w:val="24"/>
          <w:szCs w:val="24"/>
        </w:rPr>
        <w:t>Poznań</w:t>
      </w:r>
      <w:r w:rsidR="00986737" w:rsidRPr="00C50AAA">
        <w:rPr>
          <w:sz w:val="24"/>
          <w:szCs w:val="24"/>
        </w:rPr>
        <w:t xml:space="preserve"> dnia: </w:t>
      </w:r>
      <w:r w:rsidRPr="00C50AAA">
        <w:rPr>
          <w:sz w:val="24"/>
          <w:szCs w:val="24"/>
        </w:rPr>
        <w:t>2024-05-0</w:t>
      </w:r>
      <w:r w:rsidR="00AE4FC0">
        <w:rPr>
          <w:sz w:val="24"/>
          <w:szCs w:val="24"/>
        </w:rPr>
        <w:t>7</w:t>
      </w:r>
    </w:p>
    <w:p w14:paraId="33843E03" w14:textId="77777777" w:rsidR="00E11EF0" w:rsidRPr="00C50AAA" w:rsidRDefault="00E11EF0" w:rsidP="00C50AAA">
      <w:pPr>
        <w:rPr>
          <w:b/>
          <w:bCs/>
          <w:sz w:val="24"/>
          <w:szCs w:val="24"/>
        </w:rPr>
      </w:pPr>
      <w:r w:rsidRPr="00C50AAA">
        <w:rPr>
          <w:b/>
          <w:bCs/>
          <w:sz w:val="24"/>
          <w:szCs w:val="24"/>
        </w:rPr>
        <w:t>Szpital Wojewódzki w Poznaniu</w:t>
      </w:r>
    </w:p>
    <w:p w14:paraId="734BBC99" w14:textId="77777777" w:rsidR="00986737" w:rsidRPr="00C50AAA" w:rsidRDefault="00E11EF0" w:rsidP="00C50AAA">
      <w:pPr>
        <w:rPr>
          <w:b/>
          <w:bCs/>
          <w:sz w:val="24"/>
          <w:szCs w:val="24"/>
        </w:rPr>
      </w:pPr>
      <w:r w:rsidRPr="00C50AAA">
        <w:rPr>
          <w:b/>
          <w:bCs/>
          <w:sz w:val="24"/>
          <w:szCs w:val="24"/>
        </w:rPr>
        <w:t>Dział Zamówień Publicznych</w:t>
      </w:r>
    </w:p>
    <w:p w14:paraId="3B8F2CAC" w14:textId="77777777" w:rsidR="00986737" w:rsidRPr="00C50AAA" w:rsidRDefault="00E11EF0" w:rsidP="00C50AAA">
      <w:pPr>
        <w:rPr>
          <w:sz w:val="24"/>
          <w:szCs w:val="24"/>
        </w:rPr>
      </w:pPr>
      <w:r w:rsidRPr="00C50AAA">
        <w:rPr>
          <w:sz w:val="24"/>
          <w:szCs w:val="24"/>
        </w:rPr>
        <w:t>Juraszów</w:t>
      </w:r>
      <w:r w:rsidR="00986737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7/19</w:t>
      </w:r>
    </w:p>
    <w:p w14:paraId="309E9131" w14:textId="5C428A28" w:rsidR="00986737" w:rsidRPr="00C50AAA" w:rsidRDefault="00E11EF0" w:rsidP="00C50AAA">
      <w:pPr>
        <w:rPr>
          <w:sz w:val="24"/>
          <w:szCs w:val="24"/>
        </w:rPr>
      </w:pPr>
      <w:r w:rsidRPr="00C50AAA">
        <w:rPr>
          <w:sz w:val="24"/>
          <w:szCs w:val="24"/>
        </w:rPr>
        <w:t>60-479</w:t>
      </w:r>
      <w:r w:rsidR="00986737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Poznań</w:t>
      </w:r>
      <w:r w:rsidR="00C50AAA">
        <w:rPr>
          <w:sz w:val="24"/>
          <w:szCs w:val="24"/>
        </w:rPr>
        <w:br/>
      </w:r>
    </w:p>
    <w:tbl>
      <w:tblPr>
        <w:tblW w:w="93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2"/>
      </w:tblGrid>
      <w:tr w:rsidR="00986737" w:rsidRPr="00C50AAA" w14:paraId="5DAA071C" w14:textId="77777777" w:rsidTr="00AE4FC0">
        <w:trPr>
          <w:trHeight w:val="710"/>
        </w:trPr>
        <w:tc>
          <w:tcPr>
            <w:tcW w:w="9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4E109" w14:textId="1A9E7718" w:rsidR="00986737" w:rsidRPr="00AE4FC0" w:rsidRDefault="00986737" w:rsidP="00C50AA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6"/>
                <w:szCs w:val="26"/>
              </w:rPr>
            </w:pPr>
            <w:r w:rsidRPr="00AE4FC0">
              <w:rPr>
                <w:b/>
                <w:spacing w:val="20"/>
                <w:sz w:val="26"/>
                <w:szCs w:val="26"/>
              </w:rPr>
              <w:t>INFORMACJA Z OTWARCIA OFERT</w:t>
            </w:r>
            <w:r w:rsidR="00AE4FC0" w:rsidRPr="00AE4FC0">
              <w:rPr>
                <w:b/>
                <w:spacing w:val="20"/>
                <w:sz w:val="26"/>
                <w:szCs w:val="26"/>
              </w:rPr>
              <w:t xml:space="preserve"> - </w:t>
            </w:r>
            <w:hyperlink r:id="rId6" w:history="1">
              <w:r w:rsidR="00AE4FC0" w:rsidRPr="00AE4FC0">
                <w:rPr>
                  <w:sz w:val="26"/>
                  <w:szCs w:val="26"/>
                </w:rPr>
                <w:t>po zastosowaniu art. 223 ust. 2 pkt.</w:t>
              </w:r>
            </w:hyperlink>
          </w:p>
        </w:tc>
      </w:tr>
    </w:tbl>
    <w:p w14:paraId="5EDFAC24" w14:textId="77777777" w:rsidR="00986737" w:rsidRPr="00C50AAA" w:rsidRDefault="00986737" w:rsidP="00C50AA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50AAA">
        <w:rPr>
          <w:sz w:val="24"/>
          <w:szCs w:val="24"/>
        </w:rPr>
        <w:tab/>
        <w:t xml:space="preserve"> </w:t>
      </w:r>
    </w:p>
    <w:p w14:paraId="45DBBB4B" w14:textId="77777777" w:rsidR="00986737" w:rsidRPr="00C50AAA" w:rsidRDefault="00986737" w:rsidP="00C50AA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50AAA">
        <w:rPr>
          <w:rFonts w:eastAsia="Calibri"/>
          <w:sz w:val="24"/>
          <w:szCs w:val="24"/>
          <w:lang w:eastAsia="en-US"/>
        </w:rPr>
        <w:t xml:space="preserve">Dotyczy </w:t>
      </w:r>
      <w:r w:rsidRPr="00C50AAA">
        <w:rPr>
          <w:sz w:val="24"/>
          <w:szCs w:val="24"/>
        </w:rPr>
        <w:t>postępowania o udzielenie zamówienia publicznego</w:t>
      </w:r>
      <w:r w:rsidRPr="00C50AA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50AAA" w14:paraId="01AE0B35" w14:textId="77777777" w:rsidTr="005A632E">
        <w:tc>
          <w:tcPr>
            <w:tcW w:w="2269" w:type="dxa"/>
            <w:shd w:val="clear" w:color="auto" w:fill="auto"/>
          </w:tcPr>
          <w:p w14:paraId="19ACFA66" w14:textId="77777777" w:rsidR="00986737" w:rsidRPr="00C50AAA" w:rsidRDefault="00986737" w:rsidP="00C50AA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0EDFD7" w14:textId="77777777" w:rsidR="00986737" w:rsidRPr="00C50AAA" w:rsidRDefault="00E11EF0" w:rsidP="00C50AA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50AAA">
              <w:rPr>
                <w:bCs/>
                <w:sz w:val="24"/>
                <w:szCs w:val="24"/>
              </w:rPr>
              <w:t>Zakup środków higienicznych  i środków czystości na potrzeby Szpitala Wojewódzkiego w Poznaniu</w:t>
            </w:r>
            <w:r w:rsidR="00986737" w:rsidRPr="00C50AAA">
              <w:rPr>
                <w:bCs/>
                <w:sz w:val="24"/>
                <w:szCs w:val="24"/>
              </w:rPr>
              <w:t>.</w:t>
            </w:r>
          </w:p>
        </w:tc>
      </w:tr>
      <w:tr w:rsidR="00E11EF0" w:rsidRPr="00C50AAA" w14:paraId="4DA610F6" w14:textId="77777777" w:rsidTr="00C43A75">
        <w:tc>
          <w:tcPr>
            <w:tcW w:w="2269" w:type="dxa"/>
            <w:shd w:val="clear" w:color="auto" w:fill="auto"/>
          </w:tcPr>
          <w:p w14:paraId="0CF0AA67" w14:textId="77777777" w:rsidR="00E11EF0" w:rsidRPr="00C50AAA" w:rsidRDefault="00E11EF0" w:rsidP="00C50AA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C5E31A" w14:textId="77777777" w:rsidR="00E11EF0" w:rsidRPr="00C50AAA" w:rsidRDefault="00E11EF0" w:rsidP="00C50AA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50AAA">
              <w:rPr>
                <w:bCs/>
                <w:sz w:val="24"/>
                <w:szCs w:val="24"/>
              </w:rPr>
              <w:t>SZW/DZP/28/2024</w:t>
            </w:r>
          </w:p>
        </w:tc>
      </w:tr>
    </w:tbl>
    <w:p w14:paraId="76E5849C" w14:textId="77777777" w:rsidR="00A80738" w:rsidRPr="00C50AAA" w:rsidRDefault="00A80738" w:rsidP="00C50AAA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E1D4669" w14:textId="77777777" w:rsidR="00D665F5" w:rsidRDefault="00D665F5" w:rsidP="00C50AAA">
      <w:pPr>
        <w:spacing w:before="120"/>
        <w:jc w:val="both"/>
        <w:rPr>
          <w:sz w:val="24"/>
          <w:szCs w:val="24"/>
        </w:rPr>
      </w:pPr>
      <w:r w:rsidRPr="00C50AAA">
        <w:rPr>
          <w:sz w:val="24"/>
          <w:szCs w:val="24"/>
        </w:rPr>
        <w:t>Zamawiający, działając na podstawie art. 22</w:t>
      </w:r>
      <w:r w:rsidR="00FC7F5E" w:rsidRPr="00C50AAA">
        <w:rPr>
          <w:sz w:val="24"/>
          <w:szCs w:val="24"/>
        </w:rPr>
        <w:t>2</w:t>
      </w:r>
      <w:r w:rsidRPr="00C50AAA">
        <w:rPr>
          <w:sz w:val="24"/>
          <w:szCs w:val="24"/>
        </w:rPr>
        <w:t xml:space="preserve"> ust. 5 </w:t>
      </w:r>
      <w:r w:rsidRPr="00C50AAA">
        <w:rPr>
          <w:bCs/>
          <w:sz w:val="24"/>
          <w:szCs w:val="24"/>
        </w:rPr>
        <w:t>ustawy z dnia 11 września 2019 r. Prawo zamówień publicznych</w:t>
      </w:r>
      <w:r w:rsidRPr="00C50AAA">
        <w:rPr>
          <w:sz w:val="24"/>
          <w:szCs w:val="24"/>
        </w:rPr>
        <w:t xml:space="preserve"> </w:t>
      </w:r>
      <w:r w:rsidR="00E11EF0" w:rsidRPr="00C50AAA">
        <w:rPr>
          <w:sz w:val="24"/>
          <w:szCs w:val="24"/>
        </w:rPr>
        <w:t>(t.j. Dz. U. z 2023r. poz. 1605)</w:t>
      </w:r>
      <w:r w:rsidR="00490DC0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udostępnia</w:t>
      </w:r>
      <w:r w:rsidR="00F95C33" w:rsidRPr="00C50AAA">
        <w:rPr>
          <w:sz w:val="24"/>
          <w:szCs w:val="24"/>
        </w:rPr>
        <w:t xml:space="preserve"> </w:t>
      </w:r>
      <w:r w:rsidR="004C7E9B" w:rsidRPr="00C50AAA">
        <w:rPr>
          <w:sz w:val="24"/>
          <w:szCs w:val="24"/>
        </w:rPr>
        <w:t>informacj</w:t>
      </w:r>
      <w:r w:rsidR="00577BC6" w:rsidRPr="00C50AAA">
        <w:rPr>
          <w:sz w:val="24"/>
          <w:szCs w:val="24"/>
        </w:rPr>
        <w:t>ę</w:t>
      </w:r>
      <w:r w:rsidR="00035488" w:rsidRPr="00C50AAA">
        <w:rPr>
          <w:sz w:val="24"/>
          <w:szCs w:val="24"/>
        </w:rPr>
        <w:t xml:space="preserve"> z otwarcia ofert</w:t>
      </w:r>
      <w:r w:rsidR="00577BC6" w:rsidRPr="00C50AAA">
        <w:rPr>
          <w:sz w:val="24"/>
          <w:szCs w:val="24"/>
        </w:rPr>
        <w:t>.</w:t>
      </w:r>
    </w:p>
    <w:p w14:paraId="17719563" w14:textId="77777777" w:rsidR="004260C7" w:rsidRDefault="004260C7" w:rsidP="00C50AAA">
      <w:pPr>
        <w:spacing w:before="120"/>
        <w:jc w:val="both"/>
        <w:rPr>
          <w:sz w:val="24"/>
          <w:szCs w:val="24"/>
        </w:rPr>
      </w:pPr>
    </w:p>
    <w:p w14:paraId="5F8120BB" w14:textId="77777777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03B85C2" w14:textId="2E0C8A7D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 xml:space="preserve">Zadanie 1 </w:t>
      </w:r>
      <w:r>
        <w:rPr>
          <w:i/>
          <w:iCs/>
          <w:sz w:val="22"/>
          <w:szCs w:val="22"/>
        </w:rPr>
        <w:t xml:space="preserve">- </w:t>
      </w:r>
      <w:r w:rsidRPr="004260C7">
        <w:rPr>
          <w:i/>
          <w:iCs/>
          <w:sz w:val="22"/>
          <w:szCs w:val="22"/>
        </w:rPr>
        <w:t>160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090,50 zł brutto</w:t>
      </w:r>
    </w:p>
    <w:p w14:paraId="4DEED699" w14:textId="06D82D0E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Zadanie 2 -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11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146,01 zł brutto</w:t>
      </w:r>
    </w:p>
    <w:p w14:paraId="73C5E1F1" w14:textId="17BF11B0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 xml:space="preserve">Zadanie 3 </w:t>
      </w:r>
      <w:r>
        <w:rPr>
          <w:i/>
          <w:iCs/>
          <w:sz w:val="22"/>
          <w:szCs w:val="22"/>
        </w:rPr>
        <w:t xml:space="preserve">- </w:t>
      </w:r>
      <w:r w:rsidRPr="004260C7">
        <w:rPr>
          <w:i/>
          <w:iCs/>
          <w:sz w:val="22"/>
          <w:szCs w:val="22"/>
        </w:rPr>
        <w:t>50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163,36 zł brutto</w:t>
      </w:r>
    </w:p>
    <w:p w14:paraId="1ED05DA5" w14:textId="032A3FA4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Zadanie 4 -12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168,59 zł brutto</w:t>
      </w:r>
    </w:p>
    <w:p w14:paraId="7841C71E" w14:textId="77777777" w:rsidR="004260C7" w:rsidRPr="004260C7" w:rsidRDefault="004260C7" w:rsidP="00C50AAA">
      <w:pPr>
        <w:spacing w:before="120"/>
        <w:jc w:val="both"/>
        <w:rPr>
          <w:i/>
          <w:iCs/>
          <w:sz w:val="24"/>
          <w:szCs w:val="24"/>
        </w:rPr>
      </w:pPr>
    </w:p>
    <w:p w14:paraId="24232029" w14:textId="77777777" w:rsidR="00A80738" w:rsidRPr="00C50AAA" w:rsidRDefault="00D665F5" w:rsidP="00C50AAA">
      <w:pPr>
        <w:spacing w:before="120" w:after="60"/>
        <w:jc w:val="both"/>
        <w:rPr>
          <w:sz w:val="24"/>
          <w:szCs w:val="24"/>
        </w:rPr>
      </w:pPr>
      <w:r w:rsidRPr="00C50AAA">
        <w:rPr>
          <w:sz w:val="24"/>
          <w:szCs w:val="24"/>
        </w:rPr>
        <w:t>Podczas otwarcia ofert, mającego miejsce</w:t>
      </w:r>
      <w:r w:rsidR="00FF4AB1" w:rsidRPr="00C50AAA">
        <w:rPr>
          <w:sz w:val="24"/>
          <w:szCs w:val="24"/>
        </w:rPr>
        <w:t xml:space="preserve"> w dniu </w:t>
      </w:r>
      <w:r w:rsidR="00E11EF0" w:rsidRPr="00C50AAA">
        <w:rPr>
          <w:sz w:val="24"/>
          <w:szCs w:val="24"/>
        </w:rPr>
        <w:t>02/05/2024</w:t>
      </w:r>
      <w:r w:rsidR="00FF4AB1" w:rsidRPr="00C50AAA">
        <w:rPr>
          <w:sz w:val="24"/>
          <w:szCs w:val="24"/>
        </w:rPr>
        <w:t xml:space="preserve"> o godz. </w:t>
      </w:r>
      <w:r w:rsidR="00E11EF0" w:rsidRPr="00C50AAA">
        <w:rPr>
          <w:sz w:val="24"/>
          <w:szCs w:val="24"/>
        </w:rPr>
        <w:t>10:00</w:t>
      </w:r>
      <w:r w:rsidRPr="00C50AA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50AAA" w14:paraId="7E7743E2" w14:textId="77777777" w:rsidTr="005A632E">
        <w:tc>
          <w:tcPr>
            <w:tcW w:w="1276" w:type="dxa"/>
            <w:shd w:val="clear" w:color="auto" w:fill="F2F2F2"/>
            <w:vAlign w:val="center"/>
          </w:tcPr>
          <w:p w14:paraId="72957B97" w14:textId="77777777" w:rsidR="006B27ED" w:rsidRPr="00C50AAA" w:rsidRDefault="00986737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Oferta n</w:t>
            </w:r>
            <w:r w:rsidR="006B27ED" w:rsidRPr="00C50AAA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B3409F" w14:textId="77777777" w:rsidR="006B27ED" w:rsidRPr="00C50AAA" w:rsidRDefault="00986737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6C2FBD6" w14:textId="77777777" w:rsidR="006B27ED" w:rsidRPr="00C50AAA" w:rsidRDefault="006B27ED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1442620" w14:textId="77777777" w:rsidR="006B27ED" w:rsidRPr="00C50AAA" w:rsidRDefault="006B27ED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Cena oferty</w:t>
            </w:r>
          </w:p>
        </w:tc>
      </w:tr>
      <w:tr w:rsidR="00E11EF0" w:rsidRPr="00C50AAA" w14:paraId="7962B3E6" w14:textId="77777777" w:rsidTr="00C43A75">
        <w:tc>
          <w:tcPr>
            <w:tcW w:w="1276" w:type="dxa"/>
            <w:shd w:val="clear" w:color="auto" w:fill="auto"/>
            <w:vAlign w:val="center"/>
          </w:tcPr>
          <w:p w14:paraId="4074200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D67D0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184640A" w14:textId="205C77D6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P.P.H.U. BARLON Bartłomiej Osiński</w:t>
            </w:r>
          </w:p>
          <w:p w14:paraId="3EFEA66E" w14:textId="3952BA55" w:rsidR="00E11EF0" w:rsidRPr="00C50AAA" w:rsidRDefault="00E11EF0" w:rsidP="00C50AAA">
            <w:pPr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Miszewo W</w:t>
            </w:r>
            <w:r w:rsidR="004260C7">
              <w:rPr>
                <w:sz w:val="24"/>
                <w:szCs w:val="24"/>
              </w:rPr>
              <w:t>ielkie</w:t>
            </w:r>
            <w:r w:rsidRPr="00C50AAA">
              <w:rPr>
                <w:sz w:val="24"/>
                <w:szCs w:val="24"/>
              </w:rPr>
              <w:t xml:space="preserve"> 3 </w:t>
            </w:r>
          </w:p>
          <w:p w14:paraId="4A4398C9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09-120 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493428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11 426.70 zł</w:t>
            </w:r>
          </w:p>
        </w:tc>
      </w:tr>
      <w:tr w:rsidR="00E11EF0" w:rsidRPr="00C50AAA" w14:paraId="5425E0DE" w14:textId="77777777" w:rsidTr="00C43A75">
        <w:tc>
          <w:tcPr>
            <w:tcW w:w="1276" w:type="dxa"/>
            <w:shd w:val="clear" w:color="auto" w:fill="auto"/>
            <w:vAlign w:val="center"/>
          </w:tcPr>
          <w:p w14:paraId="5A9C88CC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8D8E5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9E59A6B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Higma Service Sp. z o.o.</w:t>
            </w:r>
          </w:p>
          <w:p w14:paraId="1861AA74" w14:textId="25ACFE56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Gosławicka 2 </w:t>
            </w:r>
          </w:p>
          <w:p w14:paraId="75D4E4BA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57A371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12 050.66 zł</w:t>
            </w:r>
          </w:p>
        </w:tc>
      </w:tr>
      <w:tr w:rsidR="00E11EF0" w:rsidRPr="00C50AAA" w14:paraId="028AEB3F" w14:textId="77777777" w:rsidTr="00C43A75">
        <w:tc>
          <w:tcPr>
            <w:tcW w:w="1276" w:type="dxa"/>
            <w:shd w:val="clear" w:color="auto" w:fill="auto"/>
            <w:vAlign w:val="center"/>
          </w:tcPr>
          <w:p w14:paraId="4C30950A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D28C27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E57A71B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Przedsiębiorstwo Handlowo Usługowe Gastro Centrum Adam Koprowski</w:t>
            </w:r>
          </w:p>
          <w:p w14:paraId="33B2A93A" w14:textId="5E4FA391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Al. Poznańska 70a </w:t>
            </w:r>
          </w:p>
          <w:p w14:paraId="6812D7A1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64-920 Piła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47DBE8" w14:textId="77777777" w:rsidR="00E11EF0" w:rsidRPr="00AE4FC0" w:rsidRDefault="00E11EF0" w:rsidP="00C50AA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AE4FC0">
              <w:rPr>
                <w:strike/>
                <w:sz w:val="24"/>
                <w:szCs w:val="24"/>
              </w:rPr>
              <w:t>81 583.31 zł</w:t>
            </w:r>
          </w:p>
          <w:p w14:paraId="35E73938" w14:textId="2AC6D77B" w:rsidR="00AE4FC0" w:rsidRPr="00C50AAA" w:rsidRDefault="00AE4FC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E4FC0">
              <w:rPr>
                <w:color w:val="FF0000"/>
                <w:sz w:val="24"/>
                <w:szCs w:val="24"/>
              </w:rPr>
              <w:t xml:space="preserve">81 586,91 zł </w:t>
            </w:r>
          </w:p>
        </w:tc>
      </w:tr>
      <w:tr w:rsidR="00E11EF0" w:rsidRPr="00C50AAA" w14:paraId="6D464DB1" w14:textId="77777777" w:rsidTr="00C43A75">
        <w:tc>
          <w:tcPr>
            <w:tcW w:w="1276" w:type="dxa"/>
            <w:shd w:val="clear" w:color="auto" w:fill="auto"/>
            <w:vAlign w:val="center"/>
          </w:tcPr>
          <w:p w14:paraId="266F7175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0575F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7049507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Przedsiębiorstwo Handlowo Usługowe Gastro Centrum Adam Koprowski</w:t>
            </w:r>
          </w:p>
          <w:p w14:paraId="45D60C41" w14:textId="3042E6A4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Al. Poznańska 70a </w:t>
            </w:r>
          </w:p>
          <w:p w14:paraId="3FA0E3DE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64-920 Piła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71094E" w14:textId="77777777" w:rsidR="00E11EF0" w:rsidRPr="00AE4FC0" w:rsidRDefault="00E11EF0" w:rsidP="00C50AA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AE4FC0">
              <w:rPr>
                <w:strike/>
                <w:sz w:val="24"/>
                <w:szCs w:val="24"/>
              </w:rPr>
              <w:t>26 646.30 zł</w:t>
            </w:r>
          </w:p>
          <w:p w14:paraId="1A5295B7" w14:textId="7F52E923" w:rsidR="00AE4FC0" w:rsidRPr="00C50AAA" w:rsidRDefault="00AE4FC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E4FC0">
              <w:rPr>
                <w:color w:val="FF0000"/>
                <w:sz w:val="24"/>
                <w:szCs w:val="24"/>
              </w:rPr>
              <w:t xml:space="preserve">26 646,56 zł </w:t>
            </w:r>
          </w:p>
        </w:tc>
      </w:tr>
      <w:tr w:rsidR="00E11EF0" w:rsidRPr="00C50AAA" w14:paraId="154091D7" w14:textId="77777777" w:rsidTr="00C43A75">
        <w:tc>
          <w:tcPr>
            <w:tcW w:w="1276" w:type="dxa"/>
            <w:shd w:val="clear" w:color="auto" w:fill="auto"/>
            <w:vAlign w:val="center"/>
          </w:tcPr>
          <w:p w14:paraId="3D1F72B1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FBFA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1E82ADC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12C0EE99" w14:textId="52750BAF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0E8E31A9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3DE37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154 446.39 zł</w:t>
            </w:r>
          </w:p>
        </w:tc>
      </w:tr>
      <w:tr w:rsidR="00E11EF0" w:rsidRPr="00C50AAA" w14:paraId="0A06F7A2" w14:textId="77777777" w:rsidTr="00C43A75">
        <w:tc>
          <w:tcPr>
            <w:tcW w:w="1276" w:type="dxa"/>
            <w:shd w:val="clear" w:color="auto" w:fill="auto"/>
            <w:vAlign w:val="center"/>
          </w:tcPr>
          <w:p w14:paraId="69279EE0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6E098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2E2FA18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28A11A26" w14:textId="211F9572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4774FCD2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936371" w14:textId="77777777" w:rsidR="00E11EF0" w:rsidRPr="00AE4FC0" w:rsidRDefault="00E11EF0" w:rsidP="00C50AA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AE4FC0">
              <w:rPr>
                <w:strike/>
                <w:sz w:val="24"/>
                <w:szCs w:val="24"/>
              </w:rPr>
              <w:t>12 708.00 zł</w:t>
            </w:r>
          </w:p>
          <w:p w14:paraId="6E13D609" w14:textId="5DEC7226" w:rsidR="00AE4FC0" w:rsidRPr="00C50AAA" w:rsidRDefault="00AE4FC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E4FC0">
              <w:rPr>
                <w:color w:val="FF0000"/>
                <w:sz w:val="24"/>
                <w:szCs w:val="24"/>
              </w:rPr>
              <w:t xml:space="preserve">10 453,77 zł </w:t>
            </w:r>
          </w:p>
        </w:tc>
      </w:tr>
      <w:tr w:rsidR="00E11EF0" w:rsidRPr="00C50AAA" w14:paraId="5366DD52" w14:textId="77777777" w:rsidTr="00C43A75">
        <w:tc>
          <w:tcPr>
            <w:tcW w:w="1276" w:type="dxa"/>
            <w:shd w:val="clear" w:color="auto" w:fill="auto"/>
            <w:vAlign w:val="center"/>
          </w:tcPr>
          <w:p w14:paraId="4856A5BE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21441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A3DE691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33C33C11" w14:textId="53B4E8B1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63E42786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D273B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46 897.90 zł</w:t>
            </w:r>
          </w:p>
        </w:tc>
      </w:tr>
      <w:bookmarkEnd w:id="0"/>
    </w:tbl>
    <w:p w14:paraId="10B5D6F2" w14:textId="77777777" w:rsidR="00794D95" w:rsidRDefault="00794D95" w:rsidP="00794D95">
      <w:pPr>
        <w:ind w:left="2832" w:firstLine="708"/>
        <w:jc w:val="center"/>
        <w:rPr>
          <w:sz w:val="22"/>
          <w:szCs w:val="22"/>
        </w:rPr>
      </w:pPr>
    </w:p>
    <w:p w14:paraId="2B03AFB2" w14:textId="77777777" w:rsidR="00794D95" w:rsidRDefault="00794D95" w:rsidP="00794D95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477818D4" w14:textId="77777777" w:rsidR="00794D95" w:rsidRDefault="00794D95" w:rsidP="00794D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55D5CB2" w14:textId="77777777" w:rsidR="00794D95" w:rsidRDefault="00794D95" w:rsidP="00794D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9BA1725" w14:textId="77777777" w:rsidR="00794D95" w:rsidRDefault="00794D95" w:rsidP="00794D95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04AF84F" w14:textId="7FBB1AA9" w:rsidR="00C236D3" w:rsidRPr="00C50AAA" w:rsidRDefault="00C236D3" w:rsidP="00C50AAA">
      <w:pPr>
        <w:jc w:val="right"/>
        <w:rPr>
          <w:sz w:val="22"/>
          <w:szCs w:val="22"/>
        </w:rPr>
      </w:pPr>
    </w:p>
    <w:sectPr w:rsidR="00C236D3" w:rsidRPr="00C50AAA" w:rsidSect="00A859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02B5B" w14:textId="77777777" w:rsidR="00A859A2" w:rsidRDefault="00A859A2">
      <w:r>
        <w:separator/>
      </w:r>
    </w:p>
  </w:endnote>
  <w:endnote w:type="continuationSeparator" w:id="0">
    <w:p w14:paraId="75CE5DA8" w14:textId="77777777" w:rsidR="00A859A2" w:rsidRDefault="00A85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8E9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0EF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920D6" w14:textId="4BEBDC01" w:rsidR="00986737" w:rsidRPr="00986737" w:rsidRDefault="0008275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FFC58E" wp14:editId="7D7D532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54FA8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AD9C1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805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200AE" w14:textId="77777777" w:rsidR="009F189D" w:rsidRDefault="009F189D">
    <w:pPr>
      <w:pStyle w:val="Stopka"/>
      <w:tabs>
        <w:tab w:val="clear" w:pos="4536"/>
      </w:tabs>
      <w:jc w:val="center"/>
    </w:pPr>
  </w:p>
  <w:p w14:paraId="2500C9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FB668" w14:textId="77777777" w:rsidR="00A859A2" w:rsidRDefault="00A859A2">
      <w:r>
        <w:separator/>
      </w:r>
    </w:p>
  </w:footnote>
  <w:footnote w:type="continuationSeparator" w:id="0">
    <w:p w14:paraId="0656BD54" w14:textId="77777777" w:rsidR="00A859A2" w:rsidRDefault="00A85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24EA6" w14:textId="77777777" w:rsidR="00E11EF0" w:rsidRDefault="00E11E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220C1" w14:textId="77777777" w:rsidR="00E11EF0" w:rsidRDefault="00E11E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505C0" w14:textId="77777777" w:rsidR="00E11EF0" w:rsidRDefault="00E11E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A2"/>
    <w:rsid w:val="00007727"/>
    <w:rsid w:val="00017720"/>
    <w:rsid w:val="00035488"/>
    <w:rsid w:val="00082751"/>
    <w:rsid w:val="000D7F25"/>
    <w:rsid w:val="000E00E5"/>
    <w:rsid w:val="00173B20"/>
    <w:rsid w:val="001C69FF"/>
    <w:rsid w:val="0023318D"/>
    <w:rsid w:val="003D72FD"/>
    <w:rsid w:val="00423179"/>
    <w:rsid w:val="004260C7"/>
    <w:rsid w:val="00490DC0"/>
    <w:rsid w:val="00493F8C"/>
    <w:rsid w:val="004C7E9B"/>
    <w:rsid w:val="005614F2"/>
    <w:rsid w:val="00577BC6"/>
    <w:rsid w:val="005A632E"/>
    <w:rsid w:val="0069085C"/>
    <w:rsid w:val="006B27ED"/>
    <w:rsid w:val="00794D95"/>
    <w:rsid w:val="00843263"/>
    <w:rsid w:val="00861E75"/>
    <w:rsid w:val="00986737"/>
    <w:rsid w:val="009D19BD"/>
    <w:rsid w:val="009F189D"/>
    <w:rsid w:val="00A80738"/>
    <w:rsid w:val="00A859A2"/>
    <w:rsid w:val="00AE4FC0"/>
    <w:rsid w:val="00BB547B"/>
    <w:rsid w:val="00C236D3"/>
    <w:rsid w:val="00C50AAA"/>
    <w:rsid w:val="00C659E2"/>
    <w:rsid w:val="00C82837"/>
    <w:rsid w:val="00CA3D66"/>
    <w:rsid w:val="00CB0802"/>
    <w:rsid w:val="00D665F5"/>
    <w:rsid w:val="00D7128F"/>
    <w:rsid w:val="00E11EF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CF5EC"/>
  <w15:chartTrackingRefBased/>
  <w15:docId w15:val="{D0D0AF9F-051E-4011-A7E3-2FF09736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60C7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E4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0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59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Dokumenty/Download/86458a6c-c8ca-0141-ae0f-8e22882a91d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286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2024-05-02T10:09:00Z</dcterms:created>
  <dcterms:modified xsi:type="dcterms:W3CDTF">2024-05-07T11:05:00Z</dcterms:modified>
</cp:coreProperties>
</file>