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375791" w14:textId="77777777" w:rsidR="00F245C5" w:rsidRPr="002D5959" w:rsidRDefault="00A06D10" w:rsidP="002D5959">
      <w:pPr>
        <w:spacing w:after="600"/>
        <w:jc w:val="right"/>
      </w:pPr>
      <w:bookmarkStart w:id="0" w:name="_Hlk53520193"/>
      <w:r w:rsidRPr="002D5959">
        <w:t>Poznań</w:t>
      </w:r>
      <w:r w:rsidR="00F245C5" w:rsidRPr="002D5959">
        <w:t xml:space="preserve"> dnia: </w:t>
      </w:r>
      <w:r w:rsidRPr="002D5959">
        <w:t>2024-05-07</w:t>
      </w:r>
    </w:p>
    <w:p w14:paraId="33271CB5" w14:textId="77777777" w:rsidR="00A06D10" w:rsidRPr="002D5959" w:rsidRDefault="00A06D10" w:rsidP="002D5959">
      <w:pPr>
        <w:ind w:right="3969"/>
        <w:rPr>
          <w:b/>
          <w:bCs/>
        </w:rPr>
      </w:pPr>
      <w:r w:rsidRPr="002D5959">
        <w:rPr>
          <w:b/>
          <w:bCs/>
        </w:rPr>
        <w:t>Szpital Wojewódzki w Poznaniu</w:t>
      </w:r>
    </w:p>
    <w:p w14:paraId="7E852D15" w14:textId="77777777" w:rsidR="00F245C5" w:rsidRPr="002D5959" w:rsidRDefault="00A06D10" w:rsidP="002D5959">
      <w:pPr>
        <w:ind w:right="3969"/>
        <w:rPr>
          <w:b/>
          <w:bCs/>
        </w:rPr>
      </w:pPr>
      <w:r w:rsidRPr="002D5959">
        <w:rPr>
          <w:b/>
          <w:bCs/>
        </w:rPr>
        <w:t>Dział Zamówień Publicznych</w:t>
      </w:r>
    </w:p>
    <w:p w14:paraId="561F7CF5" w14:textId="77777777" w:rsidR="00F245C5" w:rsidRPr="002D5959" w:rsidRDefault="00A06D10" w:rsidP="002D5959">
      <w:pPr>
        <w:ind w:right="3969"/>
      </w:pPr>
      <w:r w:rsidRPr="002D5959">
        <w:t>Juraszów</w:t>
      </w:r>
      <w:r w:rsidR="00F245C5" w:rsidRPr="002D5959">
        <w:t xml:space="preserve"> </w:t>
      </w:r>
      <w:r w:rsidRPr="002D5959">
        <w:t>7/19</w:t>
      </w:r>
    </w:p>
    <w:p w14:paraId="1109A670" w14:textId="77777777" w:rsidR="00F245C5" w:rsidRPr="002D5959" w:rsidRDefault="00A06D10" w:rsidP="002D5959">
      <w:pPr>
        <w:ind w:right="4253"/>
      </w:pPr>
      <w:r w:rsidRPr="002D5959">
        <w:t>60-479</w:t>
      </w:r>
      <w:r w:rsidR="00F245C5" w:rsidRPr="002D5959">
        <w:t xml:space="preserve"> </w:t>
      </w:r>
      <w:r w:rsidRPr="002D5959">
        <w:t>Poznań</w:t>
      </w:r>
    </w:p>
    <w:p w14:paraId="3A1625C6" w14:textId="77777777" w:rsidR="00D30F1F" w:rsidRPr="002D5959" w:rsidRDefault="00D30F1F" w:rsidP="002D5959">
      <w:pPr>
        <w:tabs>
          <w:tab w:val="right" w:pos="9072"/>
        </w:tabs>
        <w:ind w:left="5670"/>
        <w:jc w:val="both"/>
        <w:rPr>
          <w:b/>
        </w:rPr>
      </w:pPr>
      <w:r w:rsidRPr="002D5959">
        <w:rPr>
          <w:b/>
        </w:rPr>
        <w:t>WYKONAWCY</w:t>
      </w:r>
    </w:p>
    <w:p w14:paraId="7EB3F245" w14:textId="77777777" w:rsidR="00F245C5" w:rsidRPr="002D5959" w:rsidRDefault="00D30F1F" w:rsidP="002D5959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2D595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2D5959" w14:paraId="42FCE906" w14:textId="77777777" w:rsidTr="002716A3">
        <w:tc>
          <w:tcPr>
            <w:tcW w:w="10065" w:type="dxa"/>
            <w:shd w:val="clear" w:color="auto" w:fill="F2F2F2"/>
            <w:hideMark/>
          </w:tcPr>
          <w:p w14:paraId="58623CFF" w14:textId="77777777" w:rsidR="00F245C5" w:rsidRPr="002D5959" w:rsidRDefault="00F245C5" w:rsidP="002D5959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2D5959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4BCAED42" w14:textId="77777777" w:rsidR="00F245C5" w:rsidRPr="002D5959" w:rsidRDefault="00F245C5" w:rsidP="002D5959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D5959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7B84622B" w14:textId="77777777" w:rsidR="00F245C5" w:rsidRPr="002D5959" w:rsidRDefault="00F245C5" w:rsidP="002D5959">
      <w:pPr>
        <w:keepNext/>
        <w:spacing w:after="240"/>
        <w:outlineLvl w:val="0"/>
        <w:rPr>
          <w:b/>
        </w:rPr>
      </w:pPr>
    </w:p>
    <w:p w14:paraId="20B70768" w14:textId="77777777" w:rsidR="00F245C5" w:rsidRPr="002D5959" w:rsidRDefault="00F245C5" w:rsidP="002D5959">
      <w:pPr>
        <w:spacing w:after="120"/>
        <w:jc w:val="both"/>
        <w:rPr>
          <w:rFonts w:eastAsia="Calibri"/>
          <w:lang w:eastAsia="en-US"/>
        </w:rPr>
      </w:pPr>
      <w:r w:rsidRPr="002D5959">
        <w:rPr>
          <w:rFonts w:eastAsia="Calibri"/>
          <w:lang w:eastAsia="en-US"/>
        </w:rPr>
        <w:t xml:space="preserve">Dotyczy </w:t>
      </w:r>
      <w:r w:rsidRPr="002D5959">
        <w:t>postępowania o udzielenie zamówienia publicznego</w:t>
      </w:r>
      <w:r w:rsidRPr="002D5959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2D5959" w14:paraId="5B4FD2C2" w14:textId="77777777" w:rsidTr="002716A3">
        <w:tc>
          <w:tcPr>
            <w:tcW w:w="2269" w:type="dxa"/>
            <w:shd w:val="clear" w:color="auto" w:fill="auto"/>
          </w:tcPr>
          <w:p w14:paraId="28A3D6F5" w14:textId="77777777" w:rsidR="00F245C5" w:rsidRPr="002D5959" w:rsidRDefault="00F245C5" w:rsidP="002D595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2D5959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7A34FE" w14:textId="77777777" w:rsidR="00F245C5" w:rsidRPr="002D5959" w:rsidRDefault="00A06D10" w:rsidP="002D595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D5959">
              <w:rPr>
                <w:bCs/>
              </w:rPr>
              <w:t>Zakup środków higienicznych  i środków czystości na potrzeby Szpitala Wojewódzkiego w Poznaniu</w:t>
            </w:r>
          </w:p>
        </w:tc>
      </w:tr>
      <w:tr w:rsidR="00A06D10" w:rsidRPr="002D5959" w14:paraId="022556BE" w14:textId="77777777" w:rsidTr="002221B8">
        <w:tc>
          <w:tcPr>
            <w:tcW w:w="2269" w:type="dxa"/>
            <w:shd w:val="clear" w:color="auto" w:fill="auto"/>
          </w:tcPr>
          <w:p w14:paraId="20553831" w14:textId="77777777" w:rsidR="00A06D10" w:rsidRPr="002D5959" w:rsidRDefault="00A06D10" w:rsidP="002D595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2D5959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596FDE" w14:textId="77777777" w:rsidR="00A06D10" w:rsidRPr="002D5959" w:rsidRDefault="00A06D10" w:rsidP="002D595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2D5959">
              <w:rPr>
                <w:bCs/>
              </w:rPr>
              <w:t>SZW/DZP/28/2024</w:t>
            </w:r>
          </w:p>
        </w:tc>
      </w:tr>
    </w:tbl>
    <w:p w14:paraId="6D7D6840" w14:textId="77777777" w:rsidR="00F245C5" w:rsidRPr="002D5959" w:rsidRDefault="00F245C5" w:rsidP="002D5959">
      <w:pPr>
        <w:tabs>
          <w:tab w:val="left" w:pos="708"/>
          <w:tab w:val="center" w:pos="4536"/>
          <w:tab w:val="right" w:pos="9072"/>
        </w:tabs>
      </w:pPr>
    </w:p>
    <w:p w14:paraId="7F15546C" w14:textId="77777777" w:rsidR="00A06D10" w:rsidRPr="002D5959" w:rsidRDefault="00F245C5" w:rsidP="002D5959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2D5959">
        <w:t xml:space="preserve">Zamawiający, </w:t>
      </w:r>
      <w:r w:rsidR="00A06D10" w:rsidRPr="002D5959">
        <w:rPr>
          <w:b/>
        </w:rPr>
        <w:t>Szpital Wojewódzki w Poznaniu</w:t>
      </w:r>
    </w:p>
    <w:p w14:paraId="7054B6E1" w14:textId="77777777" w:rsidR="00A02E94" w:rsidRPr="002D5959" w:rsidRDefault="00A06D10" w:rsidP="002D5959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2D5959">
        <w:rPr>
          <w:b/>
        </w:rPr>
        <w:t>Dział Zamówień Publicznych</w:t>
      </w:r>
      <w:r w:rsidR="00F245C5" w:rsidRPr="002D5959">
        <w:t xml:space="preserve">, działając na podstawie art. 253 ust. 1 ustawy z dnia 11 września 2019r. Prawo zamówień publicznych </w:t>
      </w:r>
      <w:r w:rsidRPr="002D5959">
        <w:t>(</w:t>
      </w:r>
      <w:proofErr w:type="spellStart"/>
      <w:r w:rsidRPr="002D5959">
        <w:t>t.j</w:t>
      </w:r>
      <w:proofErr w:type="spellEnd"/>
      <w:r w:rsidRPr="002D5959">
        <w:t>. Dz. U. z 2023r. poz. 1605)</w:t>
      </w:r>
      <w:r w:rsidR="00F245C5" w:rsidRPr="002D5959">
        <w:t xml:space="preserve">, zwanej dalej „ustawą </w:t>
      </w:r>
      <w:proofErr w:type="spellStart"/>
      <w:r w:rsidR="00F245C5" w:rsidRPr="002D5959">
        <w:t>Pzp</w:t>
      </w:r>
      <w:proofErr w:type="spellEnd"/>
      <w:r w:rsidR="00F245C5" w:rsidRPr="002D5959">
        <w:t>”, informuje, że w toczącym się postępowaniu o udzielenie zamówienia publicznego</w:t>
      </w:r>
      <w:r w:rsidR="00A02E94" w:rsidRPr="002D5959">
        <w:t xml:space="preserve">, </w:t>
      </w:r>
      <w:r w:rsidR="00F245C5" w:rsidRPr="002D5959">
        <w:t>jako najkorzystniejsza wybrana została oferta złożona przez wykonawcę</w:t>
      </w:r>
      <w:r w:rsidR="00A02E94" w:rsidRPr="002D5959"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06D10" w:rsidRPr="002D5959" w14:paraId="408D1ABC" w14:textId="77777777" w:rsidTr="002D595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EF072" w14:textId="77777777" w:rsidR="00A06D10" w:rsidRPr="002D5959" w:rsidRDefault="00A06D10" w:rsidP="002D5959">
            <w:pPr>
              <w:spacing w:before="60"/>
              <w:jc w:val="both"/>
              <w:rPr>
                <w:b/>
              </w:rPr>
            </w:pPr>
            <w:proofErr w:type="spellStart"/>
            <w:r w:rsidRPr="002D5959">
              <w:rPr>
                <w:b/>
              </w:rPr>
              <w:t>Higma</w:t>
            </w:r>
            <w:proofErr w:type="spellEnd"/>
            <w:r w:rsidRPr="002D5959">
              <w:rPr>
                <w:b/>
              </w:rPr>
              <w:t xml:space="preserve"> Service Sp. z o.o.</w:t>
            </w:r>
          </w:p>
          <w:p w14:paraId="634B1117" w14:textId="3027F4DE" w:rsidR="00A06D10" w:rsidRPr="002D5959" w:rsidRDefault="002D5959" w:rsidP="002D5959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A06D10" w:rsidRPr="002D5959">
              <w:rPr>
                <w:bCs/>
              </w:rPr>
              <w:t xml:space="preserve">Gosławicka 2 </w:t>
            </w:r>
          </w:p>
          <w:p w14:paraId="51DB8ABA" w14:textId="77777777" w:rsidR="00A06D10" w:rsidRPr="002D5959" w:rsidRDefault="00A06D10" w:rsidP="002D5959">
            <w:pPr>
              <w:spacing w:after="120"/>
              <w:jc w:val="both"/>
              <w:rPr>
                <w:bCs/>
              </w:rPr>
            </w:pPr>
            <w:r w:rsidRPr="002D5959">
              <w:rPr>
                <w:bCs/>
              </w:rPr>
              <w:t>45-446 Opole</w:t>
            </w:r>
          </w:p>
          <w:p w14:paraId="6E65E692" w14:textId="4421405E" w:rsidR="00A06D10" w:rsidRPr="002D5959" w:rsidRDefault="002D5959" w:rsidP="002D5959">
            <w:pPr>
              <w:spacing w:before="120" w:after="240"/>
              <w:jc w:val="both"/>
            </w:pPr>
            <w:r w:rsidRPr="002D5959">
              <w:t>Pakiet nr 4</w:t>
            </w:r>
            <w:r>
              <w:t xml:space="preserve">, </w:t>
            </w:r>
            <w:r w:rsidR="00A06D10" w:rsidRPr="002D5959">
              <w:t xml:space="preserve">za cenę wykonania przedmiotu zamówienia w wysokości </w:t>
            </w:r>
            <w:r w:rsidR="00A06D10" w:rsidRPr="002D5959">
              <w:rPr>
                <w:b/>
              </w:rPr>
              <w:t>12 050.66 zł</w:t>
            </w:r>
            <w:r w:rsidR="00A06D10" w:rsidRPr="002D5959">
              <w:t xml:space="preserve"> </w:t>
            </w:r>
            <w:r w:rsidR="00A06D10" w:rsidRPr="002D5959">
              <w:rPr>
                <w:b/>
                <w:bCs/>
              </w:rPr>
              <w:t>brutto</w:t>
            </w:r>
            <w:r w:rsidR="00A06D10" w:rsidRPr="002D5959">
              <w:rPr>
                <w:bCs/>
              </w:rPr>
              <w:t>.</w:t>
            </w:r>
          </w:p>
          <w:p w14:paraId="564B698C" w14:textId="77777777" w:rsidR="00A06D10" w:rsidRPr="002D5959" w:rsidRDefault="00A06D10" w:rsidP="002D5959">
            <w:pPr>
              <w:spacing w:before="120"/>
              <w:jc w:val="both"/>
              <w:rPr>
                <w:color w:val="000000"/>
              </w:rPr>
            </w:pPr>
            <w:r w:rsidRPr="002D5959">
              <w:rPr>
                <w:color w:val="000000"/>
                <w:u w:val="single"/>
              </w:rPr>
              <w:t>Uzasadnienie wyboru</w:t>
            </w:r>
            <w:r w:rsidRPr="002D5959">
              <w:rPr>
                <w:color w:val="000000"/>
              </w:rPr>
              <w:t>:</w:t>
            </w:r>
          </w:p>
          <w:p w14:paraId="4BF6DF6A" w14:textId="77777777" w:rsidR="002D5959" w:rsidRPr="002911E4" w:rsidRDefault="002D5959" w:rsidP="002D5959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2"/>
                <w:szCs w:val="22"/>
              </w:rPr>
            </w:pPr>
            <w:r w:rsidRPr="002911E4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>
              <w:rPr>
                <w:sz w:val="22"/>
                <w:szCs w:val="22"/>
              </w:rPr>
              <w:br/>
            </w:r>
            <w:r w:rsidRPr="002911E4">
              <w:rPr>
                <w:sz w:val="22"/>
                <w:szCs w:val="22"/>
              </w:rPr>
              <w:t xml:space="preserve">w SWZ kryteria oceny ofert tj. przyznano: Cena oferty brutto - 100,00 pkt. </w:t>
            </w:r>
          </w:p>
          <w:p w14:paraId="261CF91A" w14:textId="58E5B767" w:rsidR="00A06D10" w:rsidRPr="002D5959" w:rsidRDefault="002D5959" w:rsidP="002D5959">
            <w:pPr>
              <w:pStyle w:val="Nagwek"/>
              <w:tabs>
                <w:tab w:val="left" w:pos="708"/>
              </w:tabs>
              <w:spacing w:after="60"/>
              <w:jc w:val="both"/>
              <w:rPr>
                <w:highlight w:val="darkGray"/>
              </w:rPr>
            </w:pPr>
            <w:r w:rsidRPr="002911E4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0047724C" w14:textId="77777777" w:rsidR="00A02E94" w:rsidRPr="002D5959" w:rsidRDefault="00F245C5" w:rsidP="002D5959">
      <w:pPr>
        <w:spacing w:before="360" w:after="120"/>
        <w:jc w:val="both"/>
        <w:rPr>
          <w:color w:val="000000"/>
        </w:rPr>
      </w:pPr>
      <w:r w:rsidRPr="002D5959">
        <w:rPr>
          <w:b/>
          <w:bCs/>
          <w:color w:val="000000"/>
        </w:rPr>
        <w:t>Punktacja przyznana ofertom w każdym kryterium oceny ofert wraz z łączną punktacją</w:t>
      </w:r>
      <w:r w:rsidRPr="002D595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A02E94" w:rsidRPr="002D5959" w14:paraId="4C30E9B6" w14:textId="77777777" w:rsidTr="002D59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F87279" w14:textId="77777777" w:rsidR="00A02E94" w:rsidRPr="002D5959" w:rsidRDefault="00F245C5" w:rsidP="002D595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D5959">
              <w:rPr>
                <w:bCs/>
              </w:rPr>
              <w:t>Część</w:t>
            </w:r>
            <w:r w:rsidR="00A02E94" w:rsidRPr="002D5959">
              <w:rPr>
                <w:bCs/>
              </w:rPr>
              <w:t xml:space="preserve"> </w:t>
            </w:r>
            <w:r w:rsidR="007D7932" w:rsidRPr="002D5959">
              <w:rPr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4C73E3" w14:textId="77777777" w:rsidR="00A02E94" w:rsidRPr="002D5959" w:rsidRDefault="007D7932" w:rsidP="002D5959">
            <w:pPr>
              <w:spacing w:before="120" w:after="120"/>
              <w:jc w:val="center"/>
              <w:rPr>
                <w:bCs/>
              </w:rPr>
            </w:pPr>
            <w:r w:rsidRPr="002D5959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068ADA" w14:textId="77777777" w:rsidR="00A02E94" w:rsidRPr="002D5959" w:rsidRDefault="007D7932" w:rsidP="002D595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D5959">
              <w:rPr>
                <w:bCs/>
                <w:color w:val="000000"/>
              </w:rPr>
              <w:t>K</w:t>
            </w:r>
            <w:r w:rsidR="00A02E94" w:rsidRPr="002D5959">
              <w:rPr>
                <w:bCs/>
                <w:color w:val="000000"/>
              </w:rPr>
              <w:t xml:space="preserve">ryterium - </w:t>
            </w:r>
            <w:r w:rsidRPr="002D5959">
              <w:rPr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09C0A8" w14:textId="77777777" w:rsidR="00A02E94" w:rsidRPr="002D5959" w:rsidRDefault="00A02E94" w:rsidP="002D5959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D5959">
              <w:rPr>
                <w:bCs/>
                <w:color w:val="000000"/>
              </w:rPr>
              <w:t>Razem</w:t>
            </w:r>
          </w:p>
        </w:tc>
      </w:tr>
      <w:tr w:rsidR="00A06D10" w:rsidRPr="002D5959" w14:paraId="2EBBBB24" w14:textId="77777777" w:rsidTr="002D59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C01D0" w14:textId="77777777" w:rsidR="00A06D10" w:rsidRPr="002D5959" w:rsidRDefault="00A06D10" w:rsidP="002D59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D5959">
              <w:rPr>
                <w:sz w:val="22"/>
                <w:szCs w:val="22"/>
              </w:rPr>
              <w:t>4 - Pakiet nr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E60FA" w14:textId="77777777" w:rsidR="00A06D10" w:rsidRPr="002D5959" w:rsidRDefault="00A06D10" w:rsidP="002D5959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2D5959">
              <w:rPr>
                <w:b/>
                <w:bCs/>
                <w:sz w:val="22"/>
                <w:szCs w:val="22"/>
              </w:rPr>
              <w:t>Higma</w:t>
            </w:r>
            <w:proofErr w:type="spellEnd"/>
            <w:r w:rsidRPr="002D5959">
              <w:rPr>
                <w:b/>
                <w:bCs/>
                <w:sz w:val="22"/>
                <w:szCs w:val="22"/>
              </w:rPr>
              <w:t xml:space="preserve"> Service Sp. z o.o.</w:t>
            </w:r>
          </w:p>
          <w:p w14:paraId="1F0B3D8D" w14:textId="41CB04BC" w:rsidR="00A06D10" w:rsidRPr="002D5959" w:rsidRDefault="00565C6D" w:rsidP="002D5959">
            <w:pPr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A06D10" w:rsidRPr="002D5959">
              <w:rPr>
                <w:sz w:val="22"/>
                <w:szCs w:val="22"/>
              </w:rPr>
              <w:t>Gosławicka 2</w:t>
            </w:r>
          </w:p>
          <w:p w14:paraId="0D44FED3" w14:textId="77777777" w:rsidR="00A06D10" w:rsidRPr="002D5959" w:rsidRDefault="00A06D10" w:rsidP="002D5959">
            <w:pPr>
              <w:spacing w:after="40"/>
              <w:rPr>
                <w:color w:val="000000"/>
                <w:sz w:val="22"/>
                <w:szCs w:val="22"/>
              </w:rPr>
            </w:pPr>
            <w:r w:rsidRPr="002D5959">
              <w:rPr>
                <w:sz w:val="22"/>
                <w:szCs w:val="22"/>
              </w:rPr>
              <w:t>45-446 Opole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ABC3" w14:textId="77777777" w:rsidR="00A06D10" w:rsidRPr="002D5959" w:rsidRDefault="00A06D10" w:rsidP="002D5959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D5959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A19C6" w14:textId="77777777" w:rsidR="00A06D10" w:rsidRPr="002D5959" w:rsidRDefault="00A06D10" w:rsidP="002D5959">
            <w:pPr>
              <w:jc w:val="center"/>
              <w:rPr>
                <w:color w:val="000000"/>
                <w:sz w:val="22"/>
                <w:szCs w:val="22"/>
              </w:rPr>
            </w:pPr>
            <w:r w:rsidRPr="002D5959">
              <w:rPr>
                <w:sz w:val="22"/>
                <w:szCs w:val="22"/>
              </w:rPr>
              <w:t xml:space="preserve">  100,00</w:t>
            </w:r>
          </w:p>
        </w:tc>
      </w:tr>
    </w:tbl>
    <w:p w14:paraId="73071171" w14:textId="77777777" w:rsidR="00A02E94" w:rsidRPr="002D5959" w:rsidRDefault="00A02E94" w:rsidP="002D5959">
      <w:pPr>
        <w:spacing w:before="120"/>
        <w:jc w:val="both"/>
        <w:rPr>
          <w:color w:val="000000"/>
        </w:rPr>
      </w:pPr>
    </w:p>
    <w:p w14:paraId="7135132F" w14:textId="77777777" w:rsidR="00A02E94" w:rsidRPr="002D5959" w:rsidRDefault="00A02E94" w:rsidP="002D5959">
      <w:pPr>
        <w:spacing w:after="120"/>
        <w:jc w:val="both"/>
        <w:rPr>
          <w:color w:val="000000"/>
        </w:rPr>
      </w:pPr>
      <w:r w:rsidRPr="002D5959">
        <w:rPr>
          <w:b/>
          <w:bCs/>
          <w:color w:val="000000"/>
        </w:rPr>
        <w:t>Informacja o wykonawcach, których oferty zostały odrzucone</w:t>
      </w:r>
      <w:r w:rsidRPr="002D5959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:rsidRPr="002D5959" w14:paraId="7E87C569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C2DEB16" w14:textId="77777777" w:rsidR="00A02E94" w:rsidRPr="002D5959" w:rsidRDefault="00A02E94" w:rsidP="002D5959">
            <w:pPr>
              <w:spacing w:before="60" w:after="60"/>
              <w:jc w:val="center"/>
              <w:rPr>
                <w:bCs/>
              </w:rPr>
            </w:pPr>
            <w:r w:rsidRPr="002D5959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8A06BF5" w14:textId="77777777" w:rsidR="00A02E94" w:rsidRPr="002D5959" w:rsidRDefault="00A02E94" w:rsidP="002D5959">
            <w:pPr>
              <w:spacing w:before="60" w:after="60"/>
              <w:jc w:val="center"/>
              <w:rPr>
                <w:bCs/>
              </w:rPr>
            </w:pPr>
            <w:r w:rsidRPr="002D5959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D5A5BFD" w14:textId="77777777" w:rsidR="00A02E94" w:rsidRPr="002D5959" w:rsidRDefault="00A02E94" w:rsidP="002D5959">
            <w:pPr>
              <w:spacing w:before="60" w:after="60"/>
              <w:jc w:val="center"/>
              <w:rPr>
                <w:bCs/>
              </w:rPr>
            </w:pPr>
            <w:r w:rsidRPr="002D5959">
              <w:rPr>
                <w:bCs/>
              </w:rPr>
              <w:t>Uzasadnienie odrzucenia oferty</w:t>
            </w:r>
          </w:p>
        </w:tc>
      </w:tr>
      <w:tr w:rsidR="00A02E94" w:rsidRPr="002D5959" w14:paraId="0AFE0FC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AD3871" w14:textId="77777777" w:rsidR="00A02E94" w:rsidRPr="002D5959" w:rsidRDefault="00A02E94" w:rsidP="002D5959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55B2516" w14:textId="77777777" w:rsidR="00A02E94" w:rsidRPr="002D5959" w:rsidRDefault="00A02E94" w:rsidP="002D5959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54AA9542" w14:textId="77777777" w:rsidR="00A02E94" w:rsidRPr="002D5959" w:rsidRDefault="00A02E94" w:rsidP="002D5959">
            <w:pPr>
              <w:rPr>
                <w:sz w:val="22"/>
                <w:szCs w:val="22"/>
              </w:rPr>
            </w:pPr>
            <w:r w:rsidRPr="002D5959">
              <w:rPr>
                <w:sz w:val="22"/>
                <w:szCs w:val="22"/>
              </w:rPr>
              <w:t xml:space="preserve">  </w:t>
            </w:r>
          </w:p>
          <w:p w14:paraId="2F2CDDC5" w14:textId="77777777" w:rsidR="00A02E94" w:rsidRPr="002D5959" w:rsidRDefault="00A02E94" w:rsidP="002D5959">
            <w:pPr>
              <w:spacing w:after="60"/>
              <w:rPr>
                <w:sz w:val="22"/>
                <w:szCs w:val="22"/>
              </w:rPr>
            </w:pPr>
            <w:r w:rsidRPr="002D59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F70872A" w14:textId="3419FEAF" w:rsidR="00A02E94" w:rsidRPr="002D5959" w:rsidRDefault="00A02E94" w:rsidP="002D5959">
            <w:pPr>
              <w:spacing w:before="60"/>
              <w:rPr>
                <w:sz w:val="22"/>
                <w:szCs w:val="22"/>
              </w:rPr>
            </w:pPr>
            <w:r w:rsidRPr="002D5959">
              <w:rPr>
                <w:sz w:val="22"/>
                <w:szCs w:val="22"/>
              </w:rPr>
              <w:t xml:space="preserve"> </w:t>
            </w:r>
          </w:p>
        </w:tc>
      </w:tr>
    </w:tbl>
    <w:p w14:paraId="4FB1187E" w14:textId="77777777" w:rsidR="00A02E94" w:rsidRPr="002D5959" w:rsidRDefault="00A02E94" w:rsidP="002D5959">
      <w:pPr>
        <w:spacing w:before="120" w:after="120"/>
        <w:jc w:val="both"/>
        <w:rPr>
          <w:color w:val="000000"/>
          <w:sz w:val="16"/>
          <w:szCs w:val="16"/>
        </w:rPr>
      </w:pPr>
    </w:p>
    <w:p w14:paraId="58057EA0" w14:textId="77777777" w:rsidR="00A02E94" w:rsidRPr="002D5959" w:rsidRDefault="00A02E94" w:rsidP="002D5959">
      <w:pPr>
        <w:spacing w:after="40"/>
        <w:jc w:val="both"/>
      </w:pPr>
      <w:r w:rsidRPr="002D5959">
        <w:rPr>
          <w:b/>
          <w:bCs/>
        </w:rPr>
        <w:t>Informacja o terminie zawarcia umowy</w:t>
      </w:r>
      <w:r w:rsidRPr="002D5959">
        <w:t>:</w:t>
      </w:r>
    </w:p>
    <w:p w14:paraId="65D7ACB2" w14:textId="5B5ECFA5" w:rsidR="00A02E94" w:rsidRPr="002D5959" w:rsidRDefault="00A02E94" w:rsidP="002D5959">
      <w:pPr>
        <w:spacing w:after="120"/>
        <w:jc w:val="both"/>
      </w:pPr>
      <w:r w:rsidRPr="002D5959">
        <w:t xml:space="preserve">Umowa w sprawie zamówienia publicznego, zgodnie z art. 308 ust. 2 ustawy </w:t>
      </w:r>
      <w:proofErr w:type="spellStart"/>
      <w:r w:rsidRPr="002D5959">
        <w:t>Pzp</w:t>
      </w:r>
      <w:proofErr w:type="spellEnd"/>
      <w:r w:rsidRPr="002D5959">
        <w:t xml:space="preserve">, zostanie zawarta, z uwzględnieniem art. 577 ustawy </w:t>
      </w:r>
      <w:proofErr w:type="spellStart"/>
      <w:r w:rsidRPr="002D5959">
        <w:t>Pzp</w:t>
      </w:r>
      <w:proofErr w:type="spellEnd"/>
      <w:r w:rsidRPr="002D5959">
        <w:t xml:space="preserve">, w terminie </w:t>
      </w:r>
      <w:r w:rsidR="00A06D10" w:rsidRPr="002D5959">
        <w:t xml:space="preserve">nie krótszym niż </w:t>
      </w:r>
      <w:r w:rsidR="007B3883">
        <w:t>5</w:t>
      </w:r>
      <w:r w:rsidR="00A06D10" w:rsidRPr="002D5959">
        <w:t xml:space="preserve"> dni od dnia przesłania niniejszej informacji o wyborze najkorzystniejszej oferty.</w:t>
      </w:r>
    </w:p>
    <w:p w14:paraId="1E090A13" w14:textId="77777777" w:rsidR="00A02E94" w:rsidRPr="002D5959" w:rsidRDefault="00A02E94" w:rsidP="002D5959">
      <w:pPr>
        <w:spacing w:after="240"/>
        <w:jc w:val="both"/>
      </w:pPr>
      <w:r w:rsidRPr="002D5959"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2D5959">
        <w:t>Pzp</w:t>
      </w:r>
      <w:proofErr w:type="spellEnd"/>
      <w:r w:rsidRPr="002D5959">
        <w:t>.</w:t>
      </w:r>
    </w:p>
    <w:p w14:paraId="5BD43379" w14:textId="77777777" w:rsidR="0013621B" w:rsidRPr="002D5959" w:rsidRDefault="0013621B" w:rsidP="002D5959">
      <w:pPr>
        <w:jc w:val="both"/>
        <w:rPr>
          <w:b/>
          <w:bCs/>
        </w:rPr>
      </w:pPr>
      <w:r w:rsidRPr="002D5959">
        <w:rPr>
          <w:b/>
          <w:bCs/>
        </w:rPr>
        <w:t>Pouczenie</w:t>
      </w:r>
    </w:p>
    <w:p w14:paraId="76C7881D" w14:textId="77777777" w:rsidR="0013621B" w:rsidRDefault="0013621B" w:rsidP="002D5959">
      <w:pPr>
        <w:spacing w:after="600"/>
        <w:jc w:val="both"/>
      </w:pPr>
      <w:r w:rsidRPr="002D5959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2D5959">
        <w:t>Pzp</w:t>
      </w:r>
      <w:proofErr w:type="spellEnd"/>
      <w:r w:rsidRPr="002D5959">
        <w:t>.</w:t>
      </w:r>
    </w:p>
    <w:p w14:paraId="1CE7C743" w14:textId="733CEC4F" w:rsidR="002D5959" w:rsidRDefault="002D5959" w:rsidP="002D5959">
      <w:pPr>
        <w:spacing w:after="480" w:line="360" w:lineRule="auto"/>
        <w:rPr>
          <w:i/>
          <w:sz w:val="22"/>
          <w:szCs w:val="22"/>
        </w:rPr>
      </w:pPr>
      <w:r w:rsidRPr="00027EEE">
        <w:rPr>
          <w:bCs/>
          <w:u w:val="single"/>
        </w:rPr>
        <w:t>Zamawiający informuje, iż powiadomienie o wyborze ofert najkorzystniejszych w zakresie zadań częściowych nr</w:t>
      </w:r>
      <w:r>
        <w:rPr>
          <w:bCs/>
          <w:u w:val="single"/>
        </w:rPr>
        <w:t xml:space="preserve"> 1,2,3  </w:t>
      </w:r>
      <w:r w:rsidRPr="00027EEE">
        <w:rPr>
          <w:bCs/>
          <w:u w:val="single"/>
        </w:rPr>
        <w:t>nastąpi w terminie późniejszym</w:t>
      </w:r>
      <w:r>
        <w:rPr>
          <w:bCs/>
          <w:u w:val="single"/>
        </w:rPr>
        <w:t>.</w:t>
      </w:r>
    </w:p>
    <w:p w14:paraId="3C18C26E" w14:textId="77777777" w:rsidR="002D5959" w:rsidRPr="002D5959" w:rsidRDefault="002D5959" w:rsidP="002D5959">
      <w:pPr>
        <w:spacing w:after="600"/>
        <w:jc w:val="both"/>
      </w:pPr>
    </w:p>
    <w:bookmarkEnd w:id="0"/>
    <w:p w14:paraId="3ADAF233" w14:textId="77777777" w:rsidR="00EC54BE" w:rsidRDefault="00EC54BE" w:rsidP="00EC54BE">
      <w:pPr>
        <w:ind w:left="2832" w:firstLine="708"/>
        <w:jc w:val="center"/>
        <w:rPr>
          <w:sz w:val="22"/>
          <w:szCs w:val="22"/>
        </w:rPr>
      </w:pPr>
    </w:p>
    <w:p w14:paraId="7C8A527C" w14:textId="77777777" w:rsidR="00EC54BE" w:rsidRDefault="00EC54BE" w:rsidP="00EC54BE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618B5595" w14:textId="77777777" w:rsidR="00EC54BE" w:rsidRDefault="00EC54BE" w:rsidP="00EC54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95F1CC1" w14:textId="77777777" w:rsidR="00EC54BE" w:rsidRDefault="00EC54BE" w:rsidP="00EC54B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0DEF9F9" w14:textId="77777777" w:rsidR="00EC54BE" w:rsidRDefault="00EC54BE" w:rsidP="00EC54BE">
      <w:pPr>
        <w:ind w:firstLine="425"/>
        <w:jc w:val="center"/>
        <w:rPr>
          <w:i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BC6395C" w14:textId="228ADCBD" w:rsidR="008642B3" w:rsidRPr="002D5959" w:rsidRDefault="008642B3" w:rsidP="002D5959">
      <w:pPr>
        <w:jc w:val="right"/>
        <w:rPr>
          <w:vertAlign w:val="superscript"/>
        </w:rPr>
      </w:pPr>
    </w:p>
    <w:sectPr w:rsidR="008642B3" w:rsidRPr="002D5959" w:rsidSect="009920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FB4D18" w14:textId="77777777" w:rsidR="00992029" w:rsidRDefault="00992029">
      <w:r>
        <w:separator/>
      </w:r>
    </w:p>
  </w:endnote>
  <w:endnote w:type="continuationSeparator" w:id="0">
    <w:p w14:paraId="17CEE58D" w14:textId="77777777" w:rsidR="00992029" w:rsidRDefault="009920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51F8F" w14:textId="77777777" w:rsidR="00A06D10" w:rsidRDefault="00A06D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F9E325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88BD8C2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08076DE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57B0F" w14:textId="77777777" w:rsidR="00A06D10" w:rsidRDefault="00A06D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3EF500" w14:textId="77777777" w:rsidR="00992029" w:rsidRDefault="00992029">
      <w:r>
        <w:separator/>
      </w:r>
    </w:p>
  </w:footnote>
  <w:footnote w:type="continuationSeparator" w:id="0">
    <w:p w14:paraId="1D6DCD0A" w14:textId="77777777" w:rsidR="00992029" w:rsidRDefault="009920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6C05C" w14:textId="77777777" w:rsidR="00A06D10" w:rsidRDefault="00A06D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9C16C" w14:textId="77777777" w:rsidR="00A06D10" w:rsidRDefault="00A06D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60F7A" w14:textId="77777777" w:rsidR="00A06D10" w:rsidRDefault="00A06D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029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2D5959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65C6D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B3883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92029"/>
    <w:rsid w:val="009F0E5C"/>
    <w:rsid w:val="00A029B8"/>
    <w:rsid w:val="00A02E94"/>
    <w:rsid w:val="00A06D10"/>
    <w:rsid w:val="00A91321"/>
    <w:rsid w:val="00AA02AC"/>
    <w:rsid w:val="00AB221A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EC54BE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6BA529"/>
  <w15:chartTrackingRefBased/>
  <w15:docId w15:val="{622D64B8-C823-4043-8D76-84B2C1CF6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343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6</cp:revision>
  <cp:lastPrinted>2024-05-07T11:03:00Z</cp:lastPrinted>
  <dcterms:created xsi:type="dcterms:W3CDTF">2024-05-07T10:32:00Z</dcterms:created>
  <dcterms:modified xsi:type="dcterms:W3CDTF">2024-05-07T11:12:00Z</dcterms:modified>
</cp:coreProperties>
</file>