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93DF25" w14:textId="7F894B45" w:rsidR="003E6519" w:rsidRPr="00FC7F4C" w:rsidRDefault="00B41D7A" w:rsidP="003E6519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FC7F4C">
        <w:rPr>
          <w:rFonts w:ascii="Arial Narrow" w:hAnsi="Arial Narrow" w:cs="Arial"/>
          <w:sz w:val="22"/>
          <w:szCs w:val="22"/>
        </w:rPr>
        <w:t>Bydgoszcz</w:t>
      </w:r>
      <w:r w:rsidR="003E6519" w:rsidRPr="00FC7F4C">
        <w:rPr>
          <w:rFonts w:ascii="Arial Narrow" w:hAnsi="Arial Narrow" w:cs="Arial"/>
          <w:sz w:val="22"/>
          <w:szCs w:val="22"/>
        </w:rPr>
        <w:t xml:space="preserve"> dnia: </w:t>
      </w:r>
      <w:r w:rsidRPr="00FC7F4C">
        <w:rPr>
          <w:rFonts w:ascii="Arial Narrow" w:hAnsi="Arial Narrow" w:cs="Arial"/>
          <w:sz w:val="22"/>
          <w:szCs w:val="22"/>
        </w:rPr>
        <w:t>2024-05-0</w:t>
      </w:r>
      <w:r w:rsidR="00FC7F4C">
        <w:rPr>
          <w:rFonts w:ascii="Arial Narrow" w:hAnsi="Arial Narrow" w:cs="Arial"/>
          <w:sz w:val="22"/>
          <w:szCs w:val="22"/>
        </w:rPr>
        <w:t>8</w:t>
      </w:r>
    </w:p>
    <w:p w14:paraId="3CE45E51" w14:textId="77777777" w:rsidR="003E6519" w:rsidRPr="00FC7F4C" w:rsidRDefault="00B41D7A" w:rsidP="003E651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FC7F4C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20031508" w14:textId="77777777" w:rsidR="003E6519" w:rsidRPr="00FC7F4C" w:rsidRDefault="00B41D7A" w:rsidP="003E651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FC7F4C">
        <w:rPr>
          <w:rFonts w:ascii="Arial Narrow" w:hAnsi="Arial Narrow" w:cs="Arial"/>
          <w:sz w:val="22"/>
          <w:szCs w:val="22"/>
        </w:rPr>
        <w:t>Powstańców Warszawy</w:t>
      </w:r>
      <w:r w:rsidR="003E6519" w:rsidRPr="00FC7F4C">
        <w:rPr>
          <w:rFonts w:ascii="Arial Narrow" w:hAnsi="Arial Narrow" w:cs="Arial"/>
          <w:sz w:val="22"/>
          <w:szCs w:val="22"/>
        </w:rPr>
        <w:t xml:space="preserve"> </w:t>
      </w:r>
      <w:r w:rsidRPr="00FC7F4C">
        <w:rPr>
          <w:rFonts w:ascii="Arial Narrow" w:hAnsi="Arial Narrow" w:cs="Arial"/>
          <w:sz w:val="22"/>
          <w:szCs w:val="22"/>
        </w:rPr>
        <w:t>5</w:t>
      </w:r>
    </w:p>
    <w:p w14:paraId="314A91F3" w14:textId="77777777" w:rsidR="003E6519" w:rsidRPr="00FC7F4C" w:rsidRDefault="00B41D7A" w:rsidP="003E6519">
      <w:pPr>
        <w:rPr>
          <w:rFonts w:ascii="Arial Narrow" w:hAnsi="Arial Narrow" w:cs="Arial"/>
          <w:sz w:val="22"/>
          <w:szCs w:val="22"/>
        </w:rPr>
      </w:pPr>
      <w:r w:rsidRPr="00FC7F4C">
        <w:rPr>
          <w:rFonts w:ascii="Arial Narrow" w:hAnsi="Arial Narrow" w:cs="Arial"/>
          <w:sz w:val="22"/>
          <w:szCs w:val="22"/>
        </w:rPr>
        <w:t>85-681</w:t>
      </w:r>
      <w:r w:rsidR="003E6519" w:rsidRPr="00FC7F4C">
        <w:rPr>
          <w:rFonts w:ascii="Arial Narrow" w:hAnsi="Arial Narrow" w:cs="Arial"/>
          <w:sz w:val="22"/>
          <w:szCs w:val="22"/>
        </w:rPr>
        <w:t xml:space="preserve"> </w:t>
      </w:r>
      <w:r w:rsidRPr="00FC7F4C">
        <w:rPr>
          <w:rFonts w:ascii="Arial Narrow" w:hAnsi="Arial Narrow" w:cs="Arial"/>
          <w:sz w:val="22"/>
          <w:szCs w:val="22"/>
        </w:rPr>
        <w:t>Bydgoszcz</w:t>
      </w:r>
    </w:p>
    <w:p w14:paraId="14CDDA0B" w14:textId="77777777" w:rsidR="003E6519" w:rsidRPr="00FC7F4C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FC7F4C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38328567" w14:textId="77777777" w:rsidR="003E6519" w:rsidRPr="00FC7F4C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FC7F4C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FC7F4C" w14:paraId="01B61C8B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5349D1C" w14:textId="77777777" w:rsidR="003E6519" w:rsidRPr="00FC7F4C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FC7F4C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4E7BE2BC" w14:textId="77777777" w:rsidR="003E6519" w:rsidRPr="00FC7F4C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FC7F4C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4271B698" w14:textId="77777777" w:rsidR="003E6519" w:rsidRPr="00FC7F4C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FC7F4C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1F76C49B" w14:textId="77777777" w:rsidR="003E6519" w:rsidRPr="00FC7F4C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FC7F4C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FC7F4C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FC7F4C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FC7F4C" w14:paraId="189FDA56" w14:textId="77777777" w:rsidTr="001A0FA2">
        <w:tc>
          <w:tcPr>
            <w:tcW w:w="2269" w:type="dxa"/>
            <w:shd w:val="clear" w:color="auto" w:fill="auto"/>
          </w:tcPr>
          <w:p w14:paraId="2A61418E" w14:textId="77777777" w:rsidR="003E6519" w:rsidRPr="00FC7F4C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C7F4C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01CB6DB" w14:textId="77777777" w:rsidR="003E6519" w:rsidRPr="00FC7F4C" w:rsidRDefault="00B41D7A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C7F4C">
              <w:rPr>
                <w:rFonts w:ascii="Arial Narrow" w:hAnsi="Arial Narrow" w:cs="Arial"/>
                <w:bCs/>
                <w:sz w:val="22"/>
                <w:szCs w:val="22"/>
              </w:rPr>
              <w:t>Dostawy sukcesywne produktów leczniczych w szpitalnych programach lekowych oraz chemioterapii na okres 24 miesięcy</w:t>
            </w:r>
            <w:r w:rsidR="003E6519" w:rsidRPr="00FC7F4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B41D7A" w:rsidRPr="00FC7F4C" w14:paraId="455B124F" w14:textId="77777777" w:rsidTr="00FF2BF5">
        <w:tc>
          <w:tcPr>
            <w:tcW w:w="2269" w:type="dxa"/>
            <w:shd w:val="clear" w:color="auto" w:fill="auto"/>
          </w:tcPr>
          <w:p w14:paraId="4787C293" w14:textId="77777777" w:rsidR="00B41D7A" w:rsidRPr="00FC7F4C" w:rsidRDefault="00B41D7A" w:rsidP="00FF2BF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C7F4C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E40571F" w14:textId="77777777" w:rsidR="00B41D7A" w:rsidRPr="00FC7F4C" w:rsidRDefault="00B41D7A" w:rsidP="00FF2BF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C7F4C">
              <w:rPr>
                <w:rFonts w:ascii="Arial Narrow" w:hAnsi="Arial Narrow" w:cs="Arial"/>
                <w:bCs/>
                <w:sz w:val="22"/>
                <w:szCs w:val="22"/>
              </w:rPr>
              <w:t>28/2024</w:t>
            </w:r>
          </w:p>
        </w:tc>
      </w:tr>
    </w:tbl>
    <w:p w14:paraId="51DA3691" w14:textId="7E739495" w:rsidR="00890B92" w:rsidRPr="00FC7F4C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FC7F4C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FC7F4C">
        <w:rPr>
          <w:rFonts w:ascii="Arial Narrow" w:hAnsi="Arial Narrow" w:cs="Arial"/>
          <w:sz w:val="22"/>
          <w:szCs w:val="22"/>
        </w:rPr>
        <w:t>22</w:t>
      </w:r>
      <w:r w:rsidR="0049054E" w:rsidRPr="00FC7F4C">
        <w:rPr>
          <w:rFonts w:ascii="Arial Narrow" w:hAnsi="Arial Narrow" w:cs="Arial"/>
          <w:sz w:val="22"/>
          <w:szCs w:val="22"/>
        </w:rPr>
        <w:t>2</w:t>
      </w:r>
      <w:r w:rsidRPr="00FC7F4C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FC7F4C">
        <w:rPr>
          <w:rFonts w:ascii="Arial Narrow" w:hAnsi="Arial Narrow" w:cs="Arial"/>
          <w:sz w:val="22"/>
          <w:szCs w:val="22"/>
        </w:rPr>
        <w:t>4</w:t>
      </w:r>
      <w:r w:rsidRPr="00FC7F4C">
        <w:rPr>
          <w:rFonts w:ascii="Arial Narrow" w:hAnsi="Arial Narrow" w:cs="Arial"/>
          <w:sz w:val="22"/>
          <w:szCs w:val="22"/>
        </w:rPr>
        <w:t xml:space="preserve"> </w:t>
      </w:r>
      <w:r w:rsidR="00890B92" w:rsidRPr="00FC7F4C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FC7F4C">
        <w:rPr>
          <w:rFonts w:ascii="Arial Narrow" w:hAnsi="Arial Narrow" w:cs="Arial"/>
          <w:bCs/>
          <w:sz w:val="22"/>
          <w:szCs w:val="22"/>
        </w:rPr>
        <w:br/>
      </w:r>
      <w:r w:rsidR="00B41D7A" w:rsidRPr="00FC7F4C">
        <w:rPr>
          <w:rFonts w:ascii="Arial Narrow" w:hAnsi="Arial Narrow" w:cs="Arial"/>
          <w:sz w:val="22"/>
          <w:szCs w:val="22"/>
        </w:rPr>
        <w:t>(</w:t>
      </w:r>
      <w:proofErr w:type="spellStart"/>
      <w:r w:rsidR="00B41D7A" w:rsidRPr="00FC7F4C">
        <w:rPr>
          <w:rFonts w:ascii="Arial Narrow" w:hAnsi="Arial Narrow" w:cs="Arial"/>
          <w:sz w:val="22"/>
          <w:szCs w:val="22"/>
        </w:rPr>
        <w:t>t.j</w:t>
      </w:r>
      <w:proofErr w:type="spellEnd"/>
      <w:r w:rsidR="00B41D7A" w:rsidRPr="00FC7F4C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FC7F4C">
        <w:rPr>
          <w:rFonts w:ascii="Arial Narrow" w:hAnsi="Arial Narrow" w:cs="Arial"/>
          <w:sz w:val="22"/>
          <w:szCs w:val="22"/>
        </w:rPr>
        <w:t xml:space="preserve"> </w:t>
      </w:r>
      <w:r w:rsidR="00890B92" w:rsidRPr="00FC7F4C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FC7F4C">
        <w:rPr>
          <w:rFonts w:ascii="Arial Narrow" w:hAnsi="Arial Narrow" w:cs="Arial"/>
          <w:sz w:val="22"/>
          <w:szCs w:val="22"/>
        </w:rPr>
        <w:t xml:space="preserve"> dla</w:t>
      </w:r>
      <w:r w:rsidR="00890B92" w:rsidRPr="00FC7F4C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41D7A" w:rsidRPr="00FC7F4C" w14:paraId="41C67905" w14:textId="77777777" w:rsidTr="00FF2BF5">
        <w:trPr>
          <w:trHeight w:val="70"/>
        </w:trPr>
        <w:tc>
          <w:tcPr>
            <w:tcW w:w="9214" w:type="dxa"/>
          </w:tcPr>
          <w:p w14:paraId="3B6C38A9" w14:textId="77777777" w:rsidR="00B41D7A" w:rsidRPr="00FC7F4C" w:rsidRDefault="00B41D7A" w:rsidP="00FF2BF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C7F4C">
              <w:rPr>
                <w:rFonts w:ascii="Arial Narrow" w:hAnsi="Arial Narrow" w:cs="Arial"/>
                <w:sz w:val="22"/>
                <w:szCs w:val="22"/>
              </w:rPr>
              <w:t>części 1 zamówienia w wysokości 145 199.80 zł brutto;</w:t>
            </w:r>
          </w:p>
        </w:tc>
      </w:tr>
      <w:tr w:rsidR="00B41D7A" w:rsidRPr="00FC7F4C" w14:paraId="67FF08CE" w14:textId="77777777" w:rsidTr="00FF2BF5">
        <w:trPr>
          <w:trHeight w:val="70"/>
        </w:trPr>
        <w:tc>
          <w:tcPr>
            <w:tcW w:w="9214" w:type="dxa"/>
          </w:tcPr>
          <w:p w14:paraId="761D958C" w14:textId="77777777" w:rsidR="00B41D7A" w:rsidRPr="00FC7F4C" w:rsidRDefault="00B41D7A" w:rsidP="00FF2BF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C7F4C">
              <w:rPr>
                <w:rFonts w:ascii="Arial Narrow" w:hAnsi="Arial Narrow" w:cs="Arial"/>
                <w:sz w:val="22"/>
                <w:szCs w:val="22"/>
              </w:rPr>
              <w:t>części 2 zamówienia w wysokości 1 862 640.00 zł brutto;</w:t>
            </w:r>
          </w:p>
        </w:tc>
      </w:tr>
      <w:tr w:rsidR="00B41D7A" w:rsidRPr="00FC7F4C" w14:paraId="601ED747" w14:textId="77777777" w:rsidTr="00FF2BF5">
        <w:trPr>
          <w:trHeight w:val="70"/>
        </w:trPr>
        <w:tc>
          <w:tcPr>
            <w:tcW w:w="9214" w:type="dxa"/>
          </w:tcPr>
          <w:p w14:paraId="3E01A4DF" w14:textId="77777777" w:rsidR="00B41D7A" w:rsidRPr="00FC7F4C" w:rsidRDefault="00B41D7A" w:rsidP="00FF2BF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C7F4C">
              <w:rPr>
                <w:rFonts w:ascii="Arial Narrow" w:hAnsi="Arial Narrow" w:cs="Arial"/>
                <w:sz w:val="22"/>
                <w:szCs w:val="22"/>
              </w:rPr>
              <w:t>części 3 zamówienia w wysokości 772 430.40 zł brutto;</w:t>
            </w:r>
          </w:p>
        </w:tc>
      </w:tr>
      <w:tr w:rsidR="00B41D7A" w:rsidRPr="00FC7F4C" w14:paraId="15051256" w14:textId="77777777" w:rsidTr="00FF2BF5">
        <w:trPr>
          <w:trHeight w:val="70"/>
        </w:trPr>
        <w:tc>
          <w:tcPr>
            <w:tcW w:w="9214" w:type="dxa"/>
          </w:tcPr>
          <w:p w14:paraId="1A359796" w14:textId="77777777" w:rsidR="00B41D7A" w:rsidRPr="00FC7F4C" w:rsidRDefault="00B41D7A" w:rsidP="00FF2BF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C7F4C">
              <w:rPr>
                <w:rFonts w:ascii="Arial Narrow" w:hAnsi="Arial Narrow" w:cs="Arial"/>
                <w:sz w:val="22"/>
                <w:szCs w:val="22"/>
              </w:rPr>
              <w:t>części 4 zamówienia w wysokości 1 965 392.00 zł brutto;</w:t>
            </w:r>
          </w:p>
        </w:tc>
      </w:tr>
      <w:tr w:rsidR="00B41D7A" w:rsidRPr="00FC7F4C" w14:paraId="6FD163EC" w14:textId="77777777" w:rsidTr="00FF2BF5">
        <w:trPr>
          <w:trHeight w:val="70"/>
        </w:trPr>
        <w:tc>
          <w:tcPr>
            <w:tcW w:w="9214" w:type="dxa"/>
          </w:tcPr>
          <w:p w14:paraId="7E9D3399" w14:textId="77777777" w:rsidR="00B41D7A" w:rsidRPr="00FC7F4C" w:rsidRDefault="00B41D7A" w:rsidP="00FF2BF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C7F4C">
              <w:rPr>
                <w:rFonts w:ascii="Arial Narrow" w:hAnsi="Arial Narrow" w:cs="Arial"/>
                <w:sz w:val="22"/>
                <w:szCs w:val="22"/>
              </w:rPr>
              <w:t>części 5 zamówienia w wysokości 10 412 852.70 zł brutto;</w:t>
            </w:r>
          </w:p>
        </w:tc>
      </w:tr>
      <w:tr w:rsidR="00B41D7A" w:rsidRPr="00FC7F4C" w14:paraId="679B521B" w14:textId="77777777" w:rsidTr="00FF2BF5">
        <w:trPr>
          <w:trHeight w:val="70"/>
        </w:trPr>
        <w:tc>
          <w:tcPr>
            <w:tcW w:w="9214" w:type="dxa"/>
          </w:tcPr>
          <w:p w14:paraId="4EF351F0" w14:textId="77777777" w:rsidR="00B41D7A" w:rsidRPr="00FC7F4C" w:rsidRDefault="00B41D7A" w:rsidP="00FF2BF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C7F4C">
              <w:rPr>
                <w:rFonts w:ascii="Arial Narrow" w:hAnsi="Arial Narrow" w:cs="Arial"/>
                <w:sz w:val="22"/>
                <w:szCs w:val="22"/>
              </w:rPr>
              <w:t>części 6 zamówienia w wysokości 741 828.00 zł brutto;</w:t>
            </w:r>
          </w:p>
        </w:tc>
      </w:tr>
      <w:tr w:rsidR="00B41D7A" w:rsidRPr="00FC7F4C" w14:paraId="27734612" w14:textId="77777777" w:rsidTr="00FF2BF5">
        <w:trPr>
          <w:trHeight w:val="70"/>
        </w:trPr>
        <w:tc>
          <w:tcPr>
            <w:tcW w:w="9214" w:type="dxa"/>
          </w:tcPr>
          <w:p w14:paraId="4CA9C18E" w14:textId="77777777" w:rsidR="00B41D7A" w:rsidRPr="00FC7F4C" w:rsidRDefault="00B41D7A" w:rsidP="00FF2BF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C7F4C">
              <w:rPr>
                <w:rFonts w:ascii="Arial Narrow" w:hAnsi="Arial Narrow" w:cs="Arial"/>
                <w:sz w:val="22"/>
                <w:szCs w:val="22"/>
              </w:rPr>
              <w:t>części 7 zamówienia w wysokości 69 286.48 zł brutto;</w:t>
            </w:r>
          </w:p>
        </w:tc>
      </w:tr>
      <w:tr w:rsidR="00B41D7A" w:rsidRPr="00FC7F4C" w14:paraId="08C83A4F" w14:textId="77777777" w:rsidTr="00FF2BF5">
        <w:trPr>
          <w:trHeight w:val="70"/>
        </w:trPr>
        <w:tc>
          <w:tcPr>
            <w:tcW w:w="9214" w:type="dxa"/>
          </w:tcPr>
          <w:p w14:paraId="0C53E015" w14:textId="77777777" w:rsidR="00B41D7A" w:rsidRPr="00FC7F4C" w:rsidRDefault="00B41D7A" w:rsidP="00FF2BF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C7F4C">
              <w:rPr>
                <w:rFonts w:ascii="Arial Narrow" w:hAnsi="Arial Narrow" w:cs="Arial"/>
                <w:sz w:val="22"/>
                <w:szCs w:val="22"/>
              </w:rPr>
              <w:t>części 8 zamówienia w wysokości 299 856.10 zł brutto;</w:t>
            </w:r>
          </w:p>
        </w:tc>
      </w:tr>
      <w:tr w:rsidR="00B41D7A" w:rsidRPr="00FC7F4C" w14:paraId="13BDF054" w14:textId="77777777" w:rsidTr="00FF2BF5">
        <w:trPr>
          <w:trHeight w:val="70"/>
        </w:trPr>
        <w:tc>
          <w:tcPr>
            <w:tcW w:w="9214" w:type="dxa"/>
          </w:tcPr>
          <w:p w14:paraId="0471906A" w14:textId="77777777" w:rsidR="00B41D7A" w:rsidRPr="00FC7F4C" w:rsidRDefault="00B41D7A" w:rsidP="00FF2BF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C7F4C">
              <w:rPr>
                <w:rFonts w:ascii="Arial Narrow" w:hAnsi="Arial Narrow" w:cs="Arial"/>
                <w:sz w:val="22"/>
                <w:szCs w:val="22"/>
              </w:rPr>
              <w:t>części 9 zamówienia w wysokości 1 305 072.00 zł brutto;</w:t>
            </w:r>
          </w:p>
        </w:tc>
      </w:tr>
      <w:tr w:rsidR="00B41D7A" w:rsidRPr="00FC7F4C" w14:paraId="7DB240A4" w14:textId="77777777" w:rsidTr="00FF2BF5">
        <w:trPr>
          <w:trHeight w:val="70"/>
        </w:trPr>
        <w:tc>
          <w:tcPr>
            <w:tcW w:w="9214" w:type="dxa"/>
          </w:tcPr>
          <w:p w14:paraId="78B9745E" w14:textId="77777777" w:rsidR="00B41D7A" w:rsidRPr="00FC7F4C" w:rsidRDefault="00B41D7A" w:rsidP="00FF2BF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C7F4C">
              <w:rPr>
                <w:rFonts w:ascii="Arial Narrow" w:hAnsi="Arial Narrow" w:cs="Arial"/>
                <w:sz w:val="22"/>
                <w:szCs w:val="22"/>
              </w:rPr>
              <w:t>części 10 zamówienia w wysokości 891 535.50 zł brutto;</w:t>
            </w:r>
          </w:p>
        </w:tc>
      </w:tr>
      <w:tr w:rsidR="00B41D7A" w:rsidRPr="00FC7F4C" w14:paraId="161C6E4D" w14:textId="77777777" w:rsidTr="00FF2BF5">
        <w:trPr>
          <w:trHeight w:val="70"/>
        </w:trPr>
        <w:tc>
          <w:tcPr>
            <w:tcW w:w="9214" w:type="dxa"/>
          </w:tcPr>
          <w:p w14:paraId="3A66D594" w14:textId="77777777" w:rsidR="00B41D7A" w:rsidRPr="00FC7F4C" w:rsidRDefault="00B41D7A" w:rsidP="00FF2BF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C7F4C">
              <w:rPr>
                <w:rFonts w:ascii="Arial Narrow" w:hAnsi="Arial Narrow" w:cs="Arial"/>
                <w:sz w:val="22"/>
                <w:szCs w:val="22"/>
              </w:rPr>
              <w:t>części 11 zamówienia w wysokości 3 305 884.40 zł brutto;</w:t>
            </w:r>
          </w:p>
        </w:tc>
      </w:tr>
      <w:tr w:rsidR="00B41D7A" w:rsidRPr="00FC7F4C" w14:paraId="7AE98D43" w14:textId="77777777" w:rsidTr="00FF2BF5">
        <w:trPr>
          <w:trHeight w:val="70"/>
        </w:trPr>
        <w:tc>
          <w:tcPr>
            <w:tcW w:w="9214" w:type="dxa"/>
          </w:tcPr>
          <w:p w14:paraId="5BC04A26" w14:textId="77777777" w:rsidR="00B41D7A" w:rsidRPr="00FC7F4C" w:rsidRDefault="00B41D7A" w:rsidP="00FF2BF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C7F4C">
              <w:rPr>
                <w:rFonts w:ascii="Arial Narrow" w:hAnsi="Arial Narrow" w:cs="Arial"/>
                <w:sz w:val="22"/>
                <w:szCs w:val="22"/>
              </w:rPr>
              <w:t>części 12 zamówienia w wysokości 153 895.72 zł brutto;</w:t>
            </w:r>
          </w:p>
        </w:tc>
      </w:tr>
      <w:tr w:rsidR="00B41D7A" w:rsidRPr="00FC7F4C" w14:paraId="7C3C0248" w14:textId="77777777" w:rsidTr="00FF2BF5">
        <w:trPr>
          <w:trHeight w:val="70"/>
        </w:trPr>
        <w:tc>
          <w:tcPr>
            <w:tcW w:w="9214" w:type="dxa"/>
          </w:tcPr>
          <w:p w14:paraId="6CDD2E09" w14:textId="77777777" w:rsidR="00B41D7A" w:rsidRPr="00FC7F4C" w:rsidRDefault="00B41D7A" w:rsidP="00FF2BF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C7F4C">
              <w:rPr>
                <w:rFonts w:ascii="Arial Narrow" w:hAnsi="Arial Narrow" w:cs="Arial"/>
                <w:sz w:val="22"/>
                <w:szCs w:val="22"/>
              </w:rPr>
              <w:t>części 13 zamówienia w wysokości 1 319 214.80 zł brutto;</w:t>
            </w:r>
          </w:p>
        </w:tc>
      </w:tr>
      <w:tr w:rsidR="00B41D7A" w:rsidRPr="00FC7F4C" w14:paraId="504A1B11" w14:textId="77777777" w:rsidTr="00FF2BF5">
        <w:trPr>
          <w:trHeight w:val="70"/>
        </w:trPr>
        <w:tc>
          <w:tcPr>
            <w:tcW w:w="9214" w:type="dxa"/>
          </w:tcPr>
          <w:p w14:paraId="25307D78" w14:textId="77777777" w:rsidR="00B41D7A" w:rsidRPr="00FC7F4C" w:rsidRDefault="00B41D7A" w:rsidP="00FF2BF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C7F4C">
              <w:rPr>
                <w:rFonts w:ascii="Arial Narrow" w:hAnsi="Arial Narrow" w:cs="Arial"/>
                <w:sz w:val="22"/>
                <w:szCs w:val="22"/>
              </w:rPr>
              <w:t>części 14 zamówienia w wysokości 716 530.48 zł brutto;</w:t>
            </w:r>
          </w:p>
        </w:tc>
      </w:tr>
      <w:tr w:rsidR="00B41D7A" w:rsidRPr="00FC7F4C" w14:paraId="1E3548A3" w14:textId="77777777" w:rsidTr="00FF2BF5">
        <w:trPr>
          <w:trHeight w:val="70"/>
        </w:trPr>
        <w:tc>
          <w:tcPr>
            <w:tcW w:w="9214" w:type="dxa"/>
          </w:tcPr>
          <w:p w14:paraId="45FD370A" w14:textId="77777777" w:rsidR="00B41D7A" w:rsidRPr="00FC7F4C" w:rsidRDefault="00B41D7A" w:rsidP="00FF2BF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C7F4C">
              <w:rPr>
                <w:rFonts w:ascii="Arial Narrow" w:hAnsi="Arial Narrow" w:cs="Arial"/>
                <w:sz w:val="22"/>
                <w:szCs w:val="22"/>
              </w:rPr>
              <w:lastRenderedPageBreak/>
              <w:t>części 15 zamówienia w wysokości 3 624 539.80 zł brutto;</w:t>
            </w:r>
          </w:p>
        </w:tc>
      </w:tr>
      <w:tr w:rsidR="00B41D7A" w:rsidRPr="00FC7F4C" w14:paraId="40E2DA27" w14:textId="77777777" w:rsidTr="00FF2BF5">
        <w:trPr>
          <w:trHeight w:val="70"/>
        </w:trPr>
        <w:tc>
          <w:tcPr>
            <w:tcW w:w="9214" w:type="dxa"/>
          </w:tcPr>
          <w:p w14:paraId="7D304C0F" w14:textId="77777777" w:rsidR="00B41D7A" w:rsidRPr="00FC7F4C" w:rsidRDefault="00B41D7A" w:rsidP="00FF2BF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C7F4C">
              <w:rPr>
                <w:rFonts w:ascii="Arial Narrow" w:hAnsi="Arial Narrow" w:cs="Arial"/>
                <w:sz w:val="22"/>
                <w:szCs w:val="22"/>
              </w:rPr>
              <w:t>części 16 zamówienia w wysokości 1 282 175.00 zł brutto;</w:t>
            </w:r>
          </w:p>
        </w:tc>
      </w:tr>
      <w:tr w:rsidR="00B41D7A" w:rsidRPr="00FC7F4C" w14:paraId="4B38E80D" w14:textId="77777777" w:rsidTr="00FF2BF5">
        <w:trPr>
          <w:trHeight w:val="70"/>
        </w:trPr>
        <w:tc>
          <w:tcPr>
            <w:tcW w:w="9214" w:type="dxa"/>
          </w:tcPr>
          <w:p w14:paraId="59D7EA00" w14:textId="77777777" w:rsidR="00B41D7A" w:rsidRPr="00FC7F4C" w:rsidRDefault="00B41D7A" w:rsidP="00FF2BF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C7F4C">
              <w:rPr>
                <w:rFonts w:ascii="Arial Narrow" w:hAnsi="Arial Narrow" w:cs="Arial"/>
                <w:sz w:val="22"/>
                <w:szCs w:val="22"/>
              </w:rPr>
              <w:t>części 17 zamówienia w wysokości 1 950 491.04 zł brutto;</w:t>
            </w:r>
          </w:p>
        </w:tc>
      </w:tr>
      <w:tr w:rsidR="00B41D7A" w:rsidRPr="00FC7F4C" w14:paraId="4F054FDC" w14:textId="77777777" w:rsidTr="00FF2BF5">
        <w:trPr>
          <w:trHeight w:val="70"/>
        </w:trPr>
        <w:tc>
          <w:tcPr>
            <w:tcW w:w="9214" w:type="dxa"/>
          </w:tcPr>
          <w:p w14:paraId="612B23B2" w14:textId="77777777" w:rsidR="00B41D7A" w:rsidRPr="00FC7F4C" w:rsidRDefault="00B41D7A" w:rsidP="00FF2BF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C7F4C">
              <w:rPr>
                <w:rFonts w:ascii="Arial Narrow" w:hAnsi="Arial Narrow" w:cs="Arial"/>
                <w:sz w:val="22"/>
                <w:szCs w:val="22"/>
              </w:rPr>
              <w:t>części 18 zamówienia w wysokości 1 282 180.00 zł brutto;</w:t>
            </w:r>
          </w:p>
        </w:tc>
      </w:tr>
      <w:tr w:rsidR="00B41D7A" w:rsidRPr="00FC7F4C" w14:paraId="30FC6B5F" w14:textId="77777777" w:rsidTr="00FF2BF5">
        <w:trPr>
          <w:trHeight w:val="70"/>
        </w:trPr>
        <w:tc>
          <w:tcPr>
            <w:tcW w:w="9214" w:type="dxa"/>
          </w:tcPr>
          <w:p w14:paraId="19D58FDA" w14:textId="77777777" w:rsidR="00B41D7A" w:rsidRPr="00FC7F4C" w:rsidRDefault="00B41D7A" w:rsidP="00FF2BF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C7F4C">
              <w:rPr>
                <w:rFonts w:ascii="Arial Narrow" w:hAnsi="Arial Narrow" w:cs="Arial"/>
                <w:sz w:val="22"/>
                <w:szCs w:val="22"/>
              </w:rPr>
              <w:t>części 19 zamówienia w wysokości 349 164.00 zł brutto;</w:t>
            </w:r>
          </w:p>
        </w:tc>
      </w:tr>
      <w:tr w:rsidR="00B41D7A" w:rsidRPr="00FC7F4C" w14:paraId="1FE8896C" w14:textId="77777777" w:rsidTr="00FF2BF5">
        <w:trPr>
          <w:trHeight w:val="70"/>
        </w:trPr>
        <w:tc>
          <w:tcPr>
            <w:tcW w:w="9214" w:type="dxa"/>
          </w:tcPr>
          <w:p w14:paraId="5EAFF8CC" w14:textId="77777777" w:rsidR="00B41D7A" w:rsidRPr="00FC7F4C" w:rsidRDefault="00B41D7A" w:rsidP="00FF2BF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C7F4C">
              <w:rPr>
                <w:rFonts w:ascii="Arial Narrow" w:hAnsi="Arial Narrow" w:cs="Arial"/>
                <w:sz w:val="22"/>
                <w:szCs w:val="22"/>
              </w:rPr>
              <w:t>części 20 zamówienia w wysokości 1 137 225.60 zł brutto;</w:t>
            </w:r>
          </w:p>
        </w:tc>
      </w:tr>
      <w:tr w:rsidR="00B41D7A" w:rsidRPr="00FC7F4C" w14:paraId="302FBFB0" w14:textId="77777777" w:rsidTr="00FF2BF5">
        <w:trPr>
          <w:trHeight w:val="70"/>
        </w:trPr>
        <w:tc>
          <w:tcPr>
            <w:tcW w:w="9214" w:type="dxa"/>
          </w:tcPr>
          <w:p w14:paraId="36ECA982" w14:textId="77777777" w:rsidR="00B41D7A" w:rsidRPr="00FC7F4C" w:rsidRDefault="00B41D7A" w:rsidP="00FF2BF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C7F4C">
              <w:rPr>
                <w:rFonts w:ascii="Arial Narrow" w:hAnsi="Arial Narrow" w:cs="Arial"/>
                <w:sz w:val="22"/>
                <w:szCs w:val="22"/>
              </w:rPr>
              <w:t>części 21 zamówienia w wysokości 149 655.80 zł brutto;</w:t>
            </w:r>
          </w:p>
        </w:tc>
      </w:tr>
      <w:tr w:rsidR="00B41D7A" w:rsidRPr="00FC7F4C" w14:paraId="5DFC3705" w14:textId="77777777" w:rsidTr="00FF2BF5">
        <w:trPr>
          <w:trHeight w:val="70"/>
        </w:trPr>
        <w:tc>
          <w:tcPr>
            <w:tcW w:w="9214" w:type="dxa"/>
          </w:tcPr>
          <w:p w14:paraId="32D98626" w14:textId="77777777" w:rsidR="00B41D7A" w:rsidRPr="00FC7F4C" w:rsidRDefault="00B41D7A" w:rsidP="00FF2BF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C7F4C">
              <w:rPr>
                <w:rFonts w:ascii="Arial Narrow" w:hAnsi="Arial Narrow" w:cs="Arial"/>
                <w:sz w:val="22"/>
                <w:szCs w:val="22"/>
              </w:rPr>
              <w:t>części 22 zamówienia w wysokości 87 233.70 zł brutto;</w:t>
            </w:r>
          </w:p>
        </w:tc>
      </w:tr>
      <w:tr w:rsidR="00B41D7A" w:rsidRPr="00FC7F4C" w14:paraId="7EE7263F" w14:textId="77777777" w:rsidTr="00FF2BF5">
        <w:trPr>
          <w:trHeight w:val="70"/>
        </w:trPr>
        <w:tc>
          <w:tcPr>
            <w:tcW w:w="9214" w:type="dxa"/>
          </w:tcPr>
          <w:p w14:paraId="2FD7A524" w14:textId="77777777" w:rsidR="00B41D7A" w:rsidRPr="00FC7F4C" w:rsidRDefault="00B41D7A" w:rsidP="00FF2BF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C7F4C">
              <w:rPr>
                <w:rFonts w:ascii="Arial Narrow" w:hAnsi="Arial Narrow" w:cs="Arial"/>
                <w:sz w:val="22"/>
                <w:szCs w:val="22"/>
              </w:rPr>
              <w:t>części 23 zamówienia w wysokości 456 775.20 zł brutto;</w:t>
            </w:r>
          </w:p>
        </w:tc>
      </w:tr>
      <w:tr w:rsidR="00B41D7A" w:rsidRPr="00FC7F4C" w14:paraId="6D934F90" w14:textId="77777777" w:rsidTr="00FF2BF5">
        <w:trPr>
          <w:trHeight w:val="70"/>
        </w:trPr>
        <w:tc>
          <w:tcPr>
            <w:tcW w:w="9214" w:type="dxa"/>
          </w:tcPr>
          <w:p w14:paraId="04B34CBB" w14:textId="77777777" w:rsidR="00B41D7A" w:rsidRPr="00FC7F4C" w:rsidRDefault="00B41D7A" w:rsidP="00FF2BF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C7F4C">
              <w:rPr>
                <w:rFonts w:ascii="Arial Narrow" w:hAnsi="Arial Narrow" w:cs="Arial"/>
                <w:sz w:val="22"/>
                <w:szCs w:val="22"/>
              </w:rPr>
              <w:t>części 24 zamówienia w wysokości 212 520.60 zł brutto;</w:t>
            </w:r>
          </w:p>
        </w:tc>
      </w:tr>
      <w:tr w:rsidR="00B41D7A" w:rsidRPr="00FC7F4C" w14:paraId="5173DDD8" w14:textId="77777777" w:rsidTr="00FF2BF5">
        <w:trPr>
          <w:trHeight w:val="70"/>
        </w:trPr>
        <w:tc>
          <w:tcPr>
            <w:tcW w:w="9214" w:type="dxa"/>
          </w:tcPr>
          <w:p w14:paraId="476038E7" w14:textId="77777777" w:rsidR="00B41D7A" w:rsidRPr="00FC7F4C" w:rsidRDefault="00B41D7A" w:rsidP="00FF2BF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C7F4C">
              <w:rPr>
                <w:rFonts w:ascii="Arial Narrow" w:hAnsi="Arial Narrow" w:cs="Arial"/>
                <w:sz w:val="22"/>
                <w:szCs w:val="22"/>
              </w:rPr>
              <w:t>części 25 zamówienia w wysokości 393 508.00 zł brutto;</w:t>
            </w:r>
          </w:p>
        </w:tc>
      </w:tr>
      <w:tr w:rsidR="00B41D7A" w:rsidRPr="00FC7F4C" w14:paraId="1198A9A4" w14:textId="77777777" w:rsidTr="00FF2BF5">
        <w:trPr>
          <w:trHeight w:val="70"/>
        </w:trPr>
        <w:tc>
          <w:tcPr>
            <w:tcW w:w="9214" w:type="dxa"/>
          </w:tcPr>
          <w:p w14:paraId="65127ED5" w14:textId="77777777" w:rsidR="00B41D7A" w:rsidRPr="00FC7F4C" w:rsidRDefault="00B41D7A" w:rsidP="00FF2BF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C7F4C">
              <w:rPr>
                <w:rFonts w:ascii="Arial Narrow" w:hAnsi="Arial Narrow" w:cs="Arial"/>
                <w:sz w:val="22"/>
                <w:szCs w:val="22"/>
              </w:rPr>
              <w:t>części 26 zamówienia w wysokości 656 131.00 zł brutto;</w:t>
            </w:r>
          </w:p>
        </w:tc>
      </w:tr>
      <w:tr w:rsidR="00B41D7A" w:rsidRPr="00FC7F4C" w14:paraId="1FD62374" w14:textId="77777777" w:rsidTr="00FF2BF5">
        <w:trPr>
          <w:trHeight w:val="70"/>
        </w:trPr>
        <w:tc>
          <w:tcPr>
            <w:tcW w:w="9214" w:type="dxa"/>
          </w:tcPr>
          <w:p w14:paraId="28B0C083" w14:textId="77777777" w:rsidR="00B41D7A" w:rsidRPr="00FC7F4C" w:rsidRDefault="00B41D7A" w:rsidP="00FF2BF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C7F4C">
              <w:rPr>
                <w:rFonts w:ascii="Arial Narrow" w:hAnsi="Arial Narrow" w:cs="Arial"/>
                <w:sz w:val="22"/>
                <w:szCs w:val="22"/>
              </w:rPr>
              <w:t>części 27 zamówienia w wysokości 180 420.40 zł brutto;</w:t>
            </w:r>
          </w:p>
        </w:tc>
      </w:tr>
      <w:tr w:rsidR="00B41D7A" w:rsidRPr="00FC7F4C" w14:paraId="23F70F3B" w14:textId="77777777" w:rsidTr="00FF2BF5">
        <w:trPr>
          <w:trHeight w:val="70"/>
        </w:trPr>
        <w:tc>
          <w:tcPr>
            <w:tcW w:w="9214" w:type="dxa"/>
          </w:tcPr>
          <w:p w14:paraId="751AE604" w14:textId="77777777" w:rsidR="00B41D7A" w:rsidRPr="00FC7F4C" w:rsidRDefault="00B41D7A" w:rsidP="00FF2BF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C7F4C">
              <w:rPr>
                <w:rFonts w:ascii="Arial Narrow" w:hAnsi="Arial Narrow" w:cs="Arial"/>
                <w:sz w:val="22"/>
                <w:szCs w:val="22"/>
              </w:rPr>
              <w:t>części 28 zamówienia w wysokości 178 588.80 zł brutto;</w:t>
            </w:r>
          </w:p>
        </w:tc>
      </w:tr>
      <w:tr w:rsidR="00B41D7A" w:rsidRPr="00FC7F4C" w14:paraId="7BD9BF4B" w14:textId="77777777" w:rsidTr="00FF2BF5">
        <w:trPr>
          <w:trHeight w:val="70"/>
        </w:trPr>
        <w:tc>
          <w:tcPr>
            <w:tcW w:w="9214" w:type="dxa"/>
          </w:tcPr>
          <w:p w14:paraId="581013F0" w14:textId="77777777" w:rsidR="00B41D7A" w:rsidRPr="00FC7F4C" w:rsidRDefault="00B41D7A" w:rsidP="00FF2BF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C7F4C">
              <w:rPr>
                <w:rFonts w:ascii="Arial Narrow" w:hAnsi="Arial Narrow" w:cs="Arial"/>
                <w:sz w:val="22"/>
                <w:szCs w:val="22"/>
              </w:rPr>
              <w:t>części 29 zamówienia w wysokości 1 182 212.40 zł brutto;</w:t>
            </w:r>
          </w:p>
        </w:tc>
      </w:tr>
      <w:tr w:rsidR="00B41D7A" w:rsidRPr="00FC7F4C" w14:paraId="098A54D8" w14:textId="77777777" w:rsidTr="00FF2BF5">
        <w:trPr>
          <w:trHeight w:val="70"/>
        </w:trPr>
        <w:tc>
          <w:tcPr>
            <w:tcW w:w="9214" w:type="dxa"/>
          </w:tcPr>
          <w:p w14:paraId="6B8C89AB" w14:textId="77777777" w:rsidR="00B41D7A" w:rsidRPr="00FC7F4C" w:rsidRDefault="00B41D7A" w:rsidP="00FF2BF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C7F4C">
              <w:rPr>
                <w:rFonts w:ascii="Arial Narrow" w:hAnsi="Arial Narrow" w:cs="Arial"/>
                <w:sz w:val="22"/>
                <w:szCs w:val="22"/>
              </w:rPr>
              <w:t>części 30 zamówienia w wysokości 207 120.80 zł brutto;</w:t>
            </w:r>
          </w:p>
        </w:tc>
      </w:tr>
      <w:tr w:rsidR="00B41D7A" w:rsidRPr="00FC7F4C" w14:paraId="73B941F7" w14:textId="77777777" w:rsidTr="00FF2BF5">
        <w:trPr>
          <w:trHeight w:val="70"/>
        </w:trPr>
        <w:tc>
          <w:tcPr>
            <w:tcW w:w="9214" w:type="dxa"/>
          </w:tcPr>
          <w:p w14:paraId="1AE58F5A" w14:textId="77777777" w:rsidR="00B41D7A" w:rsidRPr="00FC7F4C" w:rsidRDefault="00B41D7A" w:rsidP="00FF2BF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C7F4C">
              <w:rPr>
                <w:rFonts w:ascii="Arial Narrow" w:hAnsi="Arial Narrow" w:cs="Arial"/>
                <w:sz w:val="22"/>
                <w:szCs w:val="22"/>
              </w:rPr>
              <w:t>części 31 zamówienia w wysokości 151 457.24 zł brutto;</w:t>
            </w:r>
          </w:p>
        </w:tc>
      </w:tr>
      <w:tr w:rsidR="00B41D7A" w:rsidRPr="00FC7F4C" w14:paraId="0608A790" w14:textId="77777777" w:rsidTr="00FF2BF5">
        <w:trPr>
          <w:trHeight w:val="70"/>
        </w:trPr>
        <w:tc>
          <w:tcPr>
            <w:tcW w:w="9214" w:type="dxa"/>
          </w:tcPr>
          <w:p w14:paraId="25248B81" w14:textId="77777777" w:rsidR="00B41D7A" w:rsidRPr="00FC7F4C" w:rsidRDefault="00B41D7A" w:rsidP="00FF2BF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C7F4C">
              <w:rPr>
                <w:rFonts w:ascii="Arial Narrow" w:hAnsi="Arial Narrow" w:cs="Arial"/>
                <w:sz w:val="22"/>
                <w:szCs w:val="22"/>
              </w:rPr>
              <w:t>części 32 zamówienia w wysokości 109 900.00 zł brutto;</w:t>
            </w:r>
          </w:p>
        </w:tc>
      </w:tr>
      <w:tr w:rsidR="00B41D7A" w:rsidRPr="00FC7F4C" w14:paraId="45A0E82B" w14:textId="77777777" w:rsidTr="00FF2BF5">
        <w:trPr>
          <w:trHeight w:val="70"/>
        </w:trPr>
        <w:tc>
          <w:tcPr>
            <w:tcW w:w="9214" w:type="dxa"/>
          </w:tcPr>
          <w:p w14:paraId="1510EEAC" w14:textId="77777777" w:rsidR="00B41D7A" w:rsidRPr="00FC7F4C" w:rsidRDefault="00B41D7A" w:rsidP="00FF2BF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C7F4C">
              <w:rPr>
                <w:rFonts w:ascii="Arial Narrow" w:hAnsi="Arial Narrow" w:cs="Arial"/>
                <w:sz w:val="22"/>
                <w:szCs w:val="22"/>
              </w:rPr>
              <w:t>części 33 zamówienia w wysokości 243 842.40 zł brutto;</w:t>
            </w:r>
          </w:p>
        </w:tc>
      </w:tr>
      <w:tr w:rsidR="00B41D7A" w:rsidRPr="00FC7F4C" w14:paraId="5C488E64" w14:textId="77777777" w:rsidTr="00FF2BF5">
        <w:trPr>
          <w:trHeight w:val="70"/>
        </w:trPr>
        <w:tc>
          <w:tcPr>
            <w:tcW w:w="9214" w:type="dxa"/>
          </w:tcPr>
          <w:p w14:paraId="48F78F7D" w14:textId="77777777" w:rsidR="00B41D7A" w:rsidRPr="00FC7F4C" w:rsidRDefault="00B41D7A" w:rsidP="00FF2BF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C7F4C">
              <w:rPr>
                <w:rFonts w:ascii="Arial Narrow" w:hAnsi="Arial Narrow" w:cs="Arial"/>
                <w:sz w:val="22"/>
                <w:szCs w:val="22"/>
              </w:rPr>
              <w:t>części 34 zamówienia w wysokości 818 804.22 zł brutto;</w:t>
            </w:r>
          </w:p>
        </w:tc>
      </w:tr>
      <w:tr w:rsidR="00B41D7A" w:rsidRPr="00FC7F4C" w14:paraId="11ACB229" w14:textId="77777777" w:rsidTr="00FF2BF5">
        <w:trPr>
          <w:trHeight w:val="70"/>
        </w:trPr>
        <w:tc>
          <w:tcPr>
            <w:tcW w:w="9214" w:type="dxa"/>
          </w:tcPr>
          <w:p w14:paraId="668B8651" w14:textId="77777777" w:rsidR="00B41D7A" w:rsidRPr="00FC7F4C" w:rsidRDefault="00B41D7A" w:rsidP="00FF2BF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C7F4C">
              <w:rPr>
                <w:rFonts w:ascii="Arial Narrow" w:hAnsi="Arial Narrow" w:cs="Arial"/>
                <w:sz w:val="22"/>
                <w:szCs w:val="22"/>
              </w:rPr>
              <w:t>części 35 zamówienia w wysokości 150 511.20 zł brutto;</w:t>
            </w:r>
          </w:p>
        </w:tc>
      </w:tr>
      <w:tr w:rsidR="00B41D7A" w:rsidRPr="00FC7F4C" w14:paraId="6DE24734" w14:textId="77777777" w:rsidTr="00FF2BF5">
        <w:trPr>
          <w:trHeight w:val="70"/>
        </w:trPr>
        <w:tc>
          <w:tcPr>
            <w:tcW w:w="9214" w:type="dxa"/>
          </w:tcPr>
          <w:p w14:paraId="293B957B" w14:textId="77777777" w:rsidR="00B41D7A" w:rsidRPr="00FC7F4C" w:rsidRDefault="00B41D7A" w:rsidP="00FF2BF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C7F4C">
              <w:rPr>
                <w:rFonts w:ascii="Arial Narrow" w:hAnsi="Arial Narrow" w:cs="Arial"/>
                <w:sz w:val="22"/>
                <w:szCs w:val="22"/>
              </w:rPr>
              <w:t>części 36 zamówienia w wysokości 1 468 245.45 zł brutto;</w:t>
            </w:r>
          </w:p>
        </w:tc>
      </w:tr>
      <w:tr w:rsidR="00B41D7A" w:rsidRPr="00FC7F4C" w14:paraId="5381E329" w14:textId="77777777" w:rsidTr="00FF2BF5">
        <w:trPr>
          <w:trHeight w:val="70"/>
        </w:trPr>
        <w:tc>
          <w:tcPr>
            <w:tcW w:w="9214" w:type="dxa"/>
          </w:tcPr>
          <w:p w14:paraId="1CD28696" w14:textId="77777777" w:rsidR="00B41D7A" w:rsidRPr="00FC7F4C" w:rsidRDefault="00B41D7A" w:rsidP="00FF2BF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C7F4C">
              <w:rPr>
                <w:rFonts w:ascii="Arial Narrow" w:hAnsi="Arial Narrow" w:cs="Arial"/>
                <w:sz w:val="22"/>
                <w:szCs w:val="22"/>
              </w:rPr>
              <w:t>części 37 zamówienia w wysokości 356 261.60 zł brutto;</w:t>
            </w:r>
          </w:p>
        </w:tc>
      </w:tr>
      <w:tr w:rsidR="00B41D7A" w:rsidRPr="00FC7F4C" w14:paraId="16A01019" w14:textId="77777777" w:rsidTr="00FF2BF5">
        <w:trPr>
          <w:trHeight w:val="70"/>
        </w:trPr>
        <w:tc>
          <w:tcPr>
            <w:tcW w:w="9214" w:type="dxa"/>
          </w:tcPr>
          <w:p w14:paraId="38F47E5A" w14:textId="77777777" w:rsidR="00B41D7A" w:rsidRPr="00FC7F4C" w:rsidRDefault="00B41D7A" w:rsidP="00FF2BF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C7F4C">
              <w:rPr>
                <w:rFonts w:ascii="Arial Narrow" w:hAnsi="Arial Narrow" w:cs="Arial"/>
                <w:sz w:val="22"/>
                <w:szCs w:val="22"/>
              </w:rPr>
              <w:t>części 38 zamówienia w wysokości 14 424.60 zł brutto;</w:t>
            </w:r>
          </w:p>
        </w:tc>
      </w:tr>
      <w:tr w:rsidR="00B41D7A" w:rsidRPr="00FC7F4C" w14:paraId="442A6F97" w14:textId="77777777" w:rsidTr="00FF2BF5">
        <w:trPr>
          <w:trHeight w:val="70"/>
        </w:trPr>
        <w:tc>
          <w:tcPr>
            <w:tcW w:w="9214" w:type="dxa"/>
          </w:tcPr>
          <w:p w14:paraId="15965AEA" w14:textId="77777777" w:rsidR="00B41D7A" w:rsidRPr="00FC7F4C" w:rsidRDefault="00B41D7A" w:rsidP="00FF2BF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C7F4C">
              <w:rPr>
                <w:rFonts w:ascii="Arial Narrow" w:hAnsi="Arial Narrow" w:cs="Arial"/>
                <w:sz w:val="22"/>
                <w:szCs w:val="22"/>
              </w:rPr>
              <w:t>części 39 zamówienia w wysokości 1 064 091.00 zł brutto;</w:t>
            </w:r>
          </w:p>
        </w:tc>
      </w:tr>
      <w:tr w:rsidR="00B41D7A" w:rsidRPr="00FC7F4C" w14:paraId="65DB124A" w14:textId="77777777" w:rsidTr="00FF2BF5">
        <w:trPr>
          <w:trHeight w:val="70"/>
        </w:trPr>
        <w:tc>
          <w:tcPr>
            <w:tcW w:w="9214" w:type="dxa"/>
          </w:tcPr>
          <w:p w14:paraId="2B07D09E" w14:textId="77777777" w:rsidR="00B41D7A" w:rsidRPr="00FC7F4C" w:rsidRDefault="00B41D7A" w:rsidP="00FF2BF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C7F4C">
              <w:rPr>
                <w:rFonts w:ascii="Arial Narrow" w:hAnsi="Arial Narrow" w:cs="Arial"/>
                <w:sz w:val="22"/>
                <w:szCs w:val="22"/>
              </w:rPr>
              <w:t>części 40 zamówienia w wysokości 830 228.70 zł brutto;</w:t>
            </w:r>
          </w:p>
        </w:tc>
      </w:tr>
      <w:tr w:rsidR="00B41D7A" w:rsidRPr="00FC7F4C" w14:paraId="285D87FD" w14:textId="77777777" w:rsidTr="00FF2BF5">
        <w:trPr>
          <w:trHeight w:val="70"/>
        </w:trPr>
        <w:tc>
          <w:tcPr>
            <w:tcW w:w="9214" w:type="dxa"/>
          </w:tcPr>
          <w:p w14:paraId="2059995F" w14:textId="77777777" w:rsidR="00B41D7A" w:rsidRPr="00FC7F4C" w:rsidRDefault="00B41D7A" w:rsidP="00FF2BF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C7F4C">
              <w:rPr>
                <w:rFonts w:ascii="Arial Narrow" w:hAnsi="Arial Narrow" w:cs="Arial"/>
                <w:sz w:val="22"/>
                <w:szCs w:val="22"/>
              </w:rPr>
              <w:t>części 41 zamówienia w wysokości 8 778.36 zł brutto;</w:t>
            </w:r>
          </w:p>
        </w:tc>
      </w:tr>
      <w:tr w:rsidR="00B41D7A" w:rsidRPr="00FC7F4C" w14:paraId="77344C24" w14:textId="77777777" w:rsidTr="00FF2BF5">
        <w:trPr>
          <w:trHeight w:val="70"/>
        </w:trPr>
        <w:tc>
          <w:tcPr>
            <w:tcW w:w="9214" w:type="dxa"/>
          </w:tcPr>
          <w:p w14:paraId="2736AA69" w14:textId="77777777" w:rsidR="00B41D7A" w:rsidRPr="00FC7F4C" w:rsidRDefault="00B41D7A" w:rsidP="00FF2BF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C7F4C">
              <w:rPr>
                <w:rFonts w:ascii="Arial Narrow" w:hAnsi="Arial Narrow" w:cs="Arial"/>
                <w:sz w:val="22"/>
                <w:szCs w:val="22"/>
              </w:rPr>
              <w:t>części 42 zamówienia w wysokości 41 212.80 zł brutto;</w:t>
            </w:r>
          </w:p>
        </w:tc>
      </w:tr>
      <w:tr w:rsidR="00B41D7A" w:rsidRPr="00FC7F4C" w14:paraId="14715303" w14:textId="77777777" w:rsidTr="00FF2BF5">
        <w:trPr>
          <w:trHeight w:val="70"/>
        </w:trPr>
        <w:tc>
          <w:tcPr>
            <w:tcW w:w="9214" w:type="dxa"/>
          </w:tcPr>
          <w:p w14:paraId="2C5A04A7" w14:textId="77777777" w:rsidR="00B41D7A" w:rsidRPr="00FC7F4C" w:rsidRDefault="00B41D7A" w:rsidP="00FF2BF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C7F4C">
              <w:rPr>
                <w:rFonts w:ascii="Arial Narrow" w:hAnsi="Arial Narrow" w:cs="Arial"/>
                <w:sz w:val="22"/>
                <w:szCs w:val="22"/>
              </w:rPr>
              <w:t>części 43 zamówienia w wysokości 6 635.30 zł brutto;</w:t>
            </w:r>
          </w:p>
        </w:tc>
      </w:tr>
      <w:tr w:rsidR="00B41D7A" w:rsidRPr="00FC7F4C" w14:paraId="07B19B22" w14:textId="77777777" w:rsidTr="00FF2BF5">
        <w:trPr>
          <w:trHeight w:val="70"/>
        </w:trPr>
        <w:tc>
          <w:tcPr>
            <w:tcW w:w="9214" w:type="dxa"/>
          </w:tcPr>
          <w:p w14:paraId="5A8A537C" w14:textId="77777777" w:rsidR="00B41D7A" w:rsidRPr="00FC7F4C" w:rsidRDefault="00B41D7A" w:rsidP="00FF2BF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C7F4C">
              <w:rPr>
                <w:rFonts w:ascii="Arial Narrow" w:hAnsi="Arial Narrow" w:cs="Arial"/>
                <w:sz w:val="22"/>
                <w:szCs w:val="22"/>
              </w:rPr>
              <w:t>części 44 zamówienia w wysokości 210 455.40 zł brutto;</w:t>
            </w:r>
          </w:p>
        </w:tc>
      </w:tr>
      <w:tr w:rsidR="00B41D7A" w:rsidRPr="00FC7F4C" w14:paraId="6689C773" w14:textId="77777777" w:rsidTr="00FF2BF5">
        <w:trPr>
          <w:trHeight w:val="70"/>
        </w:trPr>
        <w:tc>
          <w:tcPr>
            <w:tcW w:w="9214" w:type="dxa"/>
          </w:tcPr>
          <w:p w14:paraId="43992E15" w14:textId="77777777" w:rsidR="00B41D7A" w:rsidRPr="00FC7F4C" w:rsidRDefault="00B41D7A" w:rsidP="00FF2BF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C7F4C">
              <w:rPr>
                <w:rFonts w:ascii="Arial Narrow" w:hAnsi="Arial Narrow" w:cs="Arial"/>
                <w:sz w:val="22"/>
                <w:szCs w:val="22"/>
              </w:rPr>
              <w:t>części 45 zamówienia w wysokości 16 106.20 zł brutto;</w:t>
            </w:r>
          </w:p>
        </w:tc>
      </w:tr>
      <w:tr w:rsidR="00B41D7A" w:rsidRPr="00FC7F4C" w14:paraId="2178E5DB" w14:textId="77777777" w:rsidTr="00FF2BF5">
        <w:trPr>
          <w:trHeight w:val="70"/>
        </w:trPr>
        <w:tc>
          <w:tcPr>
            <w:tcW w:w="9214" w:type="dxa"/>
          </w:tcPr>
          <w:p w14:paraId="4EB56F3A" w14:textId="77777777" w:rsidR="00B41D7A" w:rsidRPr="00FC7F4C" w:rsidRDefault="00B41D7A" w:rsidP="00FF2BF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C7F4C">
              <w:rPr>
                <w:rFonts w:ascii="Arial Narrow" w:hAnsi="Arial Narrow" w:cs="Arial"/>
                <w:sz w:val="22"/>
                <w:szCs w:val="22"/>
              </w:rPr>
              <w:t>części 46 zamówienia w wysokości 123 924.60 zł brutto;</w:t>
            </w:r>
          </w:p>
        </w:tc>
      </w:tr>
      <w:tr w:rsidR="00B41D7A" w:rsidRPr="00FC7F4C" w14:paraId="208EA63A" w14:textId="77777777" w:rsidTr="00FF2BF5">
        <w:trPr>
          <w:trHeight w:val="70"/>
        </w:trPr>
        <w:tc>
          <w:tcPr>
            <w:tcW w:w="9214" w:type="dxa"/>
          </w:tcPr>
          <w:p w14:paraId="3616B79C" w14:textId="77777777" w:rsidR="00B41D7A" w:rsidRPr="00FC7F4C" w:rsidRDefault="00B41D7A" w:rsidP="00FF2BF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C7F4C">
              <w:rPr>
                <w:rFonts w:ascii="Arial Narrow" w:hAnsi="Arial Narrow" w:cs="Arial"/>
                <w:sz w:val="22"/>
                <w:szCs w:val="22"/>
              </w:rPr>
              <w:t>części 47 zamówienia w wysokości 34 344.00 zł brutto;</w:t>
            </w:r>
          </w:p>
        </w:tc>
      </w:tr>
      <w:tr w:rsidR="00B41D7A" w:rsidRPr="00FC7F4C" w14:paraId="5D836608" w14:textId="77777777" w:rsidTr="00FF2BF5">
        <w:trPr>
          <w:trHeight w:val="70"/>
        </w:trPr>
        <w:tc>
          <w:tcPr>
            <w:tcW w:w="9214" w:type="dxa"/>
          </w:tcPr>
          <w:p w14:paraId="1B8BCEA6" w14:textId="77777777" w:rsidR="00B41D7A" w:rsidRPr="00FC7F4C" w:rsidRDefault="00B41D7A" w:rsidP="00FF2BF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C7F4C">
              <w:rPr>
                <w:rFonts w:ascii="Arial Narrow" w:hAnsi="Arial Narrow" w:cs="Arial"/>
                <w:sz w:val="22"/>
                <w:szCs w:val="22"/>
              </w:rPr>
              <w:lastRenderedPageBreak/>
              <w:t>części 48 zamówienia w wysokości 138 234.00 zł brutto;</w:t>
            </w:r>
          </w:p>
        </w:tc>
      </w:tr>
      <w:tr w:rsidR="00B41D7A" w:rsidRPr="00FC7F4C" w14:paraId="11929460" w14:textId="77777777" w:rsidTr="00FF2BF5">
        <w:trPr>
          <w:trHeight w:val="70"/>
        </w:trPr>
        <w:tc>
          <w:tcPr>
            <w:tcW w:w="9214" w:type="dxa"/>
          </w:tcPr>
          <w:p w14:paraId="14EE35CC" w14:textId="77777777" w:rsidR="00B41D7A" w:rsidRPr="00FC7F4C" w:rsidRDefault="00B41D7A" w:rsidP="00FF2BF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C7F4C">
              <w:rPr>
                <w:rFonts w:ascii="Arial Narrow" w:hAnsi="Arial Narrow" w:cs="Arial"/>
                <w:sz w:val="22"/>
                <w:szCs w:val="22"/>
              </w:rPr>
              <w:t>części 49 zamówienia w wysokości 41 671.00 zł brutto;</w:t>
            </w:r>
          </w:p>
        </w:tc>
      </w:tr>
      <w:tr w:rsidR="00B41D7A" w:rsidRPr="00FC7F4C" w14:paraId="69C31287" w14:textId="77777777" w:rsidTr="00FF2BF5">
        <w:trPr>
          <w:trHeight w:val="70"/>
        </w:trPr>
        <w:tc>
          <w:tcPr>
            <w:tcW w:w="9214" w:type="dxa"/>
          </w:tcPr>
          <w:p w14:paraId="3F52E25E" w14:textId="77777777" w:rsidR="00B41D7A" w:rsidRPr="00FC7F4C" w:rsidRDefault="00B41D7A" w:rsidP="00FF2BF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C7F4C">
              <w:rPr>
                <w:rFonts w:ascii="Arial Narrow" w:hAnsi="Arial Narrow" w:cs="Arial"/>
                <w:sz w:val="22"/>
                <w:szCs w:val="22"/>
              </w:rPr>
              <w:t>części 50 zamówienia w wysokości 63.50 zł brutto;</w:t>
            </w:r>
          </w:p>
        </w:tc>
      </w:tr>
      <w:tr w:rsidR="00B41D7A" w:rsidRPr="00FC7F4C" w14:paraId="5E75550D" w14:textId="77777777" w:rsidTr="00FF2BF5">
        <w:trPr>
          <w:trHeight w:val="70"/>
        </w:trPr>
        <w:tc>
          <w:tcPr>
            <w:tcW w:w="9214" w:type="dxa"/>
          </w:tcPr>
          <w:p w14:paraId="7BAAB1D6" w14:textId="77777777" w:rsidR="00B41D7A" w:rsidRPr="00FC7F4C" w:rsidRDefault="00B41D7A" w:rsidP="00FF2BF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C7F4C">
              <w:rPr>
                <w:rFonts w:ascii="Arial Narrow" w:hAnsi="Arial Narrow" w:cs="Arial"/>
                <w:sz w:val="22"/>
                <w:szCs w:val="22"/>
              </w:rPr>
              <w:t>części 51 zamówienia w wysokości 580 585.80 zł brutto;</w:t>
            </w:r>
          </w:p>
        </w:tc>
      </w:tr>
      <w:tr w:rsidR="00B41D7A" w:rsidRPr="00FC7F4C" w14:paraId="5B57092F" w14:textId="77777777" w:rsidTr="00FF2BF5">
        <w:trPr>
          <w:trHeight w:val="70"/>
        </w:trPr>
        <w:tc>
          <w:tcPr>
            <w:tcW w:w="9214" w:type="dxa"/>
          </w:tcPr>
          <w:p w14:paraId="564CCCBB" w14:textId="77777777" w:rsidR="00B41D7A" w:rsidRPr="00FC7F4C" w:rsidRDefault="00B41D7A" w:rsidP="00FF2BF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C7F4C">
              <w:rPr>
                <w:rFonts w:ascii="Arial Narrow" w:hAnsi="Arial Narrow" w:cs="Arial"/>
                <w:sz w:val="22"/>
                <w:szCs w:val="22"/>
              </w:rPr>
              <w:t>części 52 zamówienia w wysokości 83 689.20 zł brutto;</w:t>
            </w:r>
          </w:p>
        </w:tc>
      </w:tr>
      <w:tr w:rsidR="00B41D7A" w:rsidRPr="00FC7F4C" w14:paraId="16F773C4" w14:textId="77777777" w:rsidTr="00FF2BF5">
        <w:trPr>
          <w:trHeight w:val="70"/>
        </w:trPr>
        <w:tc>
          <w:tcPr>
            <w:tcW w:w="9214" w:type="dxa"/>
          </w:tcPr>
          <w:p w14:paraId="35083574" w14:textId="77777777" w:rsidR="00B41D7A" w:rsidRPr="00FC7F4C" w:rsidRDefault="00B41D7A" w:rsidP="00FF2BF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C7F4C">
              <w:rPr>
                <w:rFonts w:ascii="Arial Narrow" w:hAnsi="Arial Narrow" w:cs="Arial"/>
                <w:sz w:val="22"/>
                <w:szCs w:val="22"/>
              </w:rPr>
              <w:t>części 53 zamówienia w wysokości 3 663.20 zł brutto;</w:t>
            </w:r>
          </w:p>
        </w:tc>
      </w:tr>
      <w:tr w:rsidR="00B41D7A" w:rsidRPr="00FC7F4C" w14:paraId="3FDB1C66" w14:textId="77777777" w:rsidTr="00FF2BF5">
        <w:trPr>
          <w:trHeight w:val="70"/>
        </w:trPr>
        <w:tc>
          <w:tcPr>
            <w:tcW w:w="9214" w:type="dxa"/>
          </w:tcPr>
          <w:p w14:paraId="2E20EAC4" w14:textId="77777777" w:rsidR="00B41D7A" w:rsidRPr="00FC7F4C" w:rsidRDefault="00B41D7A" w:rsidP="00FF2BF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C7F4C">
              <w:rPr>
                <w:rFonts w:ascii="Arial Narrow" w:hAnsi="Arial Narrow" w:cs="Arial"/>
                <w:sz w:val="22"/>
                <w:szCs w:val="22"/>
              </w:rPr>
              <w:t>części 54 zamówienia w wysokości 127 678.81 zł brutto;</w:t>
            </w:r>
          </w:p>
        </w:tc>
      </w:tr>
    </w:tbl>
    <w:p w14:paraId="53DD3B90" w14:textId="77777777" w:rsidR="00890B92" w:rsidRPr="00FC7F4C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6942DA3A" w14:textId="77777777" w:rsidR="00510EC8" w:rsidRPr="00FC7F4C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44BAD7E2" w14:textId="77777777"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FC7F4C">
        <w:rPr>
          <w:rFonts w:ascii="Arial Narrow" w:hAnsi="Arial Narrow" w:cs="Arial"/>
          <w:i/>
          <w:sz w:val="22"/>
          <w:szCs w:val="22"/>
        </w:rPr>
        <w:t>Zamawiający</w:t>
      </w:r>
    </w:p>
    <w:p w14:paraId="748EC026" w14:textId="77777777" w:rsidR="002068B9" w:rsidRDefault="002068B9" w:rsidP="002068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7DD7605" w14:textId="77777777" w:rsidR="002068B9" w:rsidRDefault="002068B9" w:rsidP="002068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91A2D3B" w14:textId="77777777" w:rsidR="002068B9" w:rsidRDefault="002068B9" w:rsidP="002068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7388344" w14:textId="77777777" w:rsidR="002068B9" w:rsidRDefault="002068B9" w:rsidP="002068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C29A4A9" w14:textId="77777777" w:rsidR="002068B9" w:rsidRDefault="002068B9" w:rsidP="002068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E10D6F3" w14:textId="77777777" w:rsidR="002068B9" w:rsidRDefault="002068B9" w:rsidP="002068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DF4B9B4" w14:textId="77777777" w:rsidR="002068B9" w:rsidRDefault="002068B9" w:rsidP="002068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80D0E77" w14:textId="77777777" w:rsidR="002068B9" w:rsidRDefault="002068B9" w:rsidP="002068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72A5EB9" w14:textId="77777777" w:rsidR="002068B9" w:rsidRDefault="002068B9" w:rsidP="002068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AFC93DC" w14:textId="77777777" w:rsidR="002068B9" w:rsidRDefault="002068B9" w:rsidP="002068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3FDB9DB" w14:textId="77777777" w:rsidR="002068B9" w:rsidRDefault="002068B9" w:rsidP="002068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665E559" w14:textId="77777777" w:rsidR="002068B9" w:rsidRDefault="002068B9" w:rsidP="002068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19D8899" w14:textId="77777777" w:rsidR="002068B9" w:rsidRDefault="002068B9" w:rsidP="002068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E73AE49" w14:textId="77777777" w:rsidR="002068B9" w:rsidRDefault="002068B9" w:rsidP="002068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2349F6B" w14:textId="77777777" w:rsidR="002068B9" w:rsidRDefault="002068B9" w:rsidP="002068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70244F7" w14:textId="77777777" w:rsidR="002068B9" w:rsidRDefault="002068B9" w:rsidP="002068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D5F7053" w14:textId="77777777" w:rsidR="002068B9" w:rsidRDefault="002068B9" w:rsidP="002068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5456B94" w14:textId="77777777" w:rsidR="002068B9" w:rsidRDefault="002068B9" w:rsidP="002068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67B0B09" w14:textId="77777777" w:rsidR="002068B9" w:rsidRDefault="002068B9" w:rsidP="002068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D7D8E3B" w14:textId="77777777" w:rsidR="002068B9" w:rsidRDefault="002068B9" w:rsidP="002068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772258A" w14:textId="77777777" w:rsidR="002068B9" w:rsidRDefault="002068B9" w:rsidP="002068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8D32035" w14:textId="77777777" w:rsidR="002068B9" w:rsidRDefault="002068B9" w:rsidP="002068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45AE6F0" w14:textId="77777777" w:rsidR="002068B9" w:rsidRDefault="002068B9" w:rsidP="002068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5EF06EC" w14:textId="77777777" w:rsidR="002068B9" w:rsidRDefault="002068B9" w:rsidP="002068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D46B173" w14:textId="77777777" w:rsidR="002068B9" w:rsidRDefault="002068B9" w:rsidP="002068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34233EB" w14:textId="77777777" w:rsidR="002068B9" w:rsidRDefault="002068B9" w:rsidP="002068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32EEC4D" w14:textId="77777777" w:rsidR="002068B9" w:rsidRDefault="002068B9" w:rsidP="002068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5C26ECA" w14:textId="77777777" w:rsidR="002068B9" w:rsidRDefault="002068B9" w:rsidP="002068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70391AA" w14:textId="77777777" w:rsidR="002068B9" w:rsidRDefault="002068B9" w:rsidP="002068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F24123F" w14:textId="77777777" w:rsidR="002068B9" w:rsidRDefault="002068B9" w:rsidP="002068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754CD28" w14:textId="77777777" w:rsidR="002068B9" w:rsidRDefault="002068B9" w:rsidP="002068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565D218" w14:textId="77777777" w:rsidR="002068B9" w:rsidRDefault="002068B9" w:rsidP="002068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3468232" w14:textId="77777777" w:rsidR="002068B9" w:rsidRDefault="002068B9" w:rsidP="002068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6AE6CE8" w14:textId="77777777" w:rsidR="002068B9" w:rsidRDefault="002068B9" w:rsidP="002068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D3188A3" w14:textId="77777777" w:rsidR="002068B9" w:rsidRDefault="002068B9" w:rsidP="002068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2789FE6" w14:textId="77777777" w:rsidR="002068B9" w:rsidRDefault="002068B9" w:rsidP="002068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269E16C" w14:textId="77777777" w:rsidR="002068B9" w:rsidRDefault="002068B9" w:rsidP="002068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DB8B78E" w14:textId="77777777" w:rsidR="002068B9" w:rsidRDefault="002068B9" w:rsidP="002068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749763A" w14:textId="77777777" w:rsidR="002068B9" w:rsidRDefault="002068B9" w:rsidP="002068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3DFFD98" w14:textId="77777777" w:rsidR="002068B9" w:rsidRDefault="002068B9" w:rsidP="002068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29BE4ED" w14:textId="5BC60149" w:rsidR="002068B9" w:rsidRPr="0094432E" w:rsidRDefault="002068B9" w:rsidP="002068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94432E">
        <w:rPr>
          <w:rFonts w:ascii="Arial Narrow" w:hAnsi="Arial Narrow"/>
          <w:sz w:val="18"/>
          <w:szCs w:val="20"/>
        </w:rPr>
        <w:t xml:space="preserve">Wykonano w 1 egz. na </w:t>
      </w:r>
      <w:r>
        <w:rPr>
          <w:rFonts w:ascii="Arial Narrow" w:hAnsi="Arial Narrow"/>
          <w:sz w:val="18"/>
          <w:szCs w:val="20"/>
        </w:rPr>
        <w:t>2</w:t>
      </w:r>
      <w:r w:rsidRPr="0094432E">
        <w:rPr>
          <w:rFonts w:ascii="Arial Narrow" w:hAnsi="Arial Narrow"/>
          <w:sz w:val="18"/>
          <w:szCs w:val="20"/>
        </w:rPr>
        <w:t xml:space="preserve"> ark.</w:t>
      </w:r>
    </w:p>
    <w:p w14:paraId="41AA4040" w14:textId="77777777" w:rsidR="002068B9" w:rsidRPr="0094432E" w:rsidRDefault="002068B9" w:rsidP="002068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94432E">
        <w:rPr>
          <w:rFonts w:ascii="Arial Narrow" w:hAnsi="Arial Narrow"/>
          <w:sz w:val="18"/>
          <w:szCs w:val="20"/>
        </w:rPr>
        <w:t xml:space="preserve">Egz. 1 – a/a </w:t>
      </w:r>
      <w:proofErr w:type="spellStart"/>
      <w:r w:rsidRPr="0094432E">
        <w:rPr>
          <w:rFonts w:ascii="Arial Narrow" w:hAnsi="Arial Narrow"/>
          <w:sz w:val="18"/>
          <w:szCs w:val="20"/>
        </w:rPr>
        <w:t>SZPubl</w:t>
      </w:r>
      <w:proofErr w:type="spellEnd"/>
      <w:r w:rsidRPr="0094432E">
        <w:rPr>
          <w:rFonts w:ascii="Arial Narrow" w:hAnsi="Arial Narrow"/>
          <w:sz w:val="18"/>
          <w:szCs w:val="20"/>
        </w:rPr>
        <w:t xml:space="preserve">.  str. </w:t>
      </w:r>
      <w:proofErr w:type="spellStart"/>
      <w:r w:rsidRPr="0094432E">
        <w:rPr>
          <w:rFonts w:ascii="Arial Narrow" w:hAnsi="Arial Narrow"/>
          <w:sz w:val="18"/>
          <w:szCs w:val="20"/>
        </w:rPr>
        <w:t>int</w:t>
      </w:r>
      <w:proofErr w:type="spellEnd"/>
      <w:r w:rsidRPr="0094432E">
        <w:rPr>
          <w:rFonts w:ascii="Arial Narrow" w:hAnsi="Arial Narrow"/>
          <w:sz w:val="18"/>
          <w:szCs w:val="20"/>
        </w:rPr>
        <w:t xml:space="preserve">. 10wsk.mil.pl i platforma: e-propublico.pl, </w:t>
      </w:r>
      <w:proofErr w:type="spellStart"/>
      <w:r w:rsidRPr="0094432E">
        <w:rPr>
          <w:rFonts w:ascii="Arial Narrow" w:hAnsi="Arial Narrow"/>
          <w:sz w:val="18"/>
          <w:szCs w:val="18"/>
        </w:rPr>
        <w:t>SZPubl</w:t>
      </w:r>
      <w:proofErr w:type="spellEnd"/>
      <w:r w:rsidRPr="0094432E">
        <w:rPr>
          <w:rFonts w:ascii="Arial Narrow" w:hAnsi="Arial Narrow"/>
          <w:sz w:val="18"/>
          <w:szCs w:val="18"/>
        </w:rPr>
        <w:t>. T2612 B</w:t>
      </w:r>
      <w:r>
        <w:rPr>
          <w:rFonts w:ascii="Arial Narrow" w:hAnsi="Arial Narrow"/>
          <w:sz w:val="18"/>
          <w:szCs w:val="18"/>
        </w:rPr>
        <w:t>5</w:t>
      </w:r>
    </w:p>
    <w:p w14:paraId="3B6F9D29" w14:textId="77777777" w:rsidR="002068B9" w:rsidRPr="0094432E" w:rsidRDefault="002068B9" w:rsidP="002068B9">
      <w:pPr>
        <w:rPr>
          <w:rFonts w:ascii="Arial Narrow" w:hAnsi="Arial Narrow"/>
          <w:sz w:val="18"/>
        </w:rPr>
      </w:pPr>
      <w:r w:rsidRPr="0094432E">
        <w:rPr>
          <w:rFonts w:ascii="Arial Narrow" w:hAnsi="Arial Narrow"/>
          <w:sz w:val="18"/>
        </w:rPr>
        <w:t>Wyk. B. Baranowska – tel. 261 417 364</w:t>
      </w:r>
    </w:p>
    <w:p w14:paraId="12A80386" w14:textId="2E378B2D" w:rsidR="002068B9" w:rsidRPr="00FC7F4C" w:rsidRDefault="002068B9" w:rsidP="002068B9">
      <w:pPr>
        <w:rPr>
          <w:rFonts w:ascii="Arial Narrow" w:hAnsi="Arial Narrow" w:cs="Arial"/>
          <w:i/>
          <w:sz w:val="22"/>
          <w:szCs w:val="22"/>
        </w:rPr>
      </w:pPr>
      <w:r w:rsidRPr="0094432E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2024-0</w:t>
      </w:r>
      <w:r>
        <w:rPr>
          <w:rFonts w:ascii="Arial Narrow" w:hAnsi="Arial Narrow"/>
          <w:sz w:val="18"/>
        </w:rPr>
        <w:t>5-08</w:t>
      </w:r>
    </w:p>
    <w:sectPr w:rsidR="002068B9" w:rsidRPr="00FC7F4C" w:rsidSect="00F13DA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8929D3" w14:textId="77777777" w:rsidR="00F13DAF" w:rsidRDefault="00F13DAF">
      <w:r>
        <w:separator/>
      </w:r>
    </w:p>
  </w:endnote>
  <w:endnote w:type="continuationSeparator" w:id="0">
    <w:p w14:paraId="54FA0B64" w14:textId="77777777" w:rsidR="00F13DAF" w:rsidRDefault="00F13D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68678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5871F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2FDFA7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9A4054D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DE65A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2EE99E6" w14:textId="77777777" w:rsidR="009F189D" w:rsidRDefault="009F189D">
    <w:pPr>
      <w:pStyle w:val="Stopka"/>
      <w:tabs>
        <w:tab w:val="clear" w:pos="4536"/>
      </w:tabs>
      <w:jc w:val="center"/>
    </w:pPr>
  </w:p>
  <w:p w14:paraId="0692EB6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78E9E6" w14:textId="77777777" w:rsidR="00F13DAF" w:rsidRDefault="00F13DAF">
      <w:r>
        <w:separator/>
      </w:r>
    </w:p>
  </w:footnote>
  <w:footnote w:type="continuationSeparator" w:id="0">
    <w:p w14:paraId="03D942CB" w14:textId="77777777" w:rsidR="00F13DAF" w:rsidRDefault="00F13D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4BC576" w14:textId="77777777" w:rsidR="00B41D7A" w:rsidRDefault="00B41D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5C2B9D" w14:textId="77777777" w:rsidR="00B41D7A" w:rsidRDefault="00B41D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897461" w14:textId="77777777" w:rsidR="00B41D7A" w:rsidRDefault="00B41D7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3DAF"/>
    <w:rsid w:val="00007727"/>
    <w:rsid w:val="00017720"/>
    <w:rsid w:val="00035488"/>
    <w:rsid w:val="000D7F25"/>
    <w:rsid w:val="000E00E5"/>
    <w:rsid w:val="00173B20"/>
    <w:rsid w:val="001A0FA2"/>
    <w:rsid w:val="001C69FF"/>
    <w:rsid w:val="002068B9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41D7A"/>
    <w:rsid w:val="00BE7129"/>
    <w:rsid w:val="00C236D3"/>
    <w:rsid w:val="00C659E2"/>
    <w:rsid w:val="00C902DE"/>
    <w:rsid w:val="00CB0802"/>
    <w:rsid w:val="00D7128F"/>
    <w:rsid w:val="00EA3476"/>
    <w:rsid w:val="00F13DAF"/>
    <w:rsid w:val="00F95C33"/>
    <w:rsid w:val="00FC7F4C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F6EF3E"/>
  <w15:chartTrackingRefBased/>
  <w15:docId w15:val="{3D4F76F2-AA79-4EE6-BD61-5C4A25726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068B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2068B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610</Words>
  <Characters>3276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cp:lastPrinted>2024-05-07T11:03:00Z</cp:lastPrinted>
  <dcterms:created xsi:type="dcterms:W3CDTF">2024-05-07T11:02:00Z</dcterms:created>
  <dcterms:modified xsi:type="dcterms:W3CDTF">2024-05-07T11:03:00Z</dcterms:modified>
</cp:coreProperties>
</file>