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92FFD" w14:textId="77777777" w:rsidR="00986737" w:rsidRPr="00C042F5" w:rsidRDefault="00D559F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042F5">
        <w:rPr>
          <w:rFonts w:ascii="Arial Narrow" w:hAnsi="Arial Narrow" w:cs="Arial"/>
          <w:sz w:val="22"/>
          <w:szCs w:val="22"/>
        </w:rPr>
        <w:t>Bydgoszcz</w:t>
      </w:r>
      <w:r w:rsidR="00986737" w:rsidRPr="00C042F5">
        <w:rPr>
          <w:rFonts w:ascii="Arial Narrow" w:hAnsi="Arial Narrow" w:cs="Arial"/>
          <w:sz w:val="22"/>
          <w:szCs w:val="22"/>
        </w:rPr>
        <w:t xml:space="preserve"> dnia: </w:t>
      </w:r>
      <w:r w:rsidRPr="00C042F5">
        <w:rPr>
          <w:rFonts w:ascii="Arial Narrow" w:hAnsi="Arial Narrow" w:cs="Arial"/>
          <w:sz w:val="22"/>
          <w:szCs w:val="22"/>
        </w:rPr>
        <w:t>2024-05-08</w:t>
      </w:r>
    </w:p>
    <w:p w14:paraId="7652C1FE" w14:textId="77777777" w:rsidR="00986737" w:rsidRPr="00C042F5" w:rsidRDefault="00D559F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042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FE9193E" w14:textId="77777777" w:rsidR="00986737" w:rsidRPr="00C042F5" w:rsidRDefault="00D559F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042F5">
        <w:rPr>
          <w:rFonts w:ascii="Arial Narrow" w:hAnsi="Arial Narrow" w:cs="Arial"/>
          <w:sz w:val="22"/>
          <w:szCs w:val="22"/>
        </w:rPr>
        <w:t>Powstańców Warszawy</w:t>
      </w:r>
      <w:r w:rsidR="00986737" w:rsidRPr="00C042F5">
        <w:rPr>
          <w:rFonts w:ascii="Arial Narrow" w:hAnsi="Arial Narrow" w:cs="Arial"/>
          <w:sz w:val="22"/>
          <w:szCs w:val="22"/>
        </w:rPr>
        <w:t xml:space="preserve"> </w:t>
      </w:r>
      <w:r w:rsidRPr="00C042F5">
        <w:rPr>
          <w:rFonts w:ascii="Arial Narrow" w:hAnsi="Arial Narrow" w:cs="Arial"/>
          <w:sz w:val="22"/>
          <w:szCs w:val="22"/>
        </w:rPr>
        <w:t>5</w:t>
      </w:r>
    </w:p>
    <w:p w14:paraId="0C7A55FD" w14:textId="77777777" w:rsidR="00986737" w:rsidRPr="00C042F5" w:rsidRDefault="00D559FD" w:rsidP="00986737">
      <w:pPr>
        <w:rPr>
          <w:rFonts w:ascii="Arial Narrow" w:hAnsi="Arial Narrow" w:cs="Arial"/>
          <w:sz w:val="22"/>
          <w:szCs w:val="22"/>
        </w:rPr>
      </w:pPr>
      <w:r w:rsidRPr="00C042F5">
        <w:rPr>
          <w:rFonts w:ascii="Arial Narrow" w:hAnsi="Arial Narrow" w:cs="Arial"/>
          <w:sz w:val="22"/>
          <w:szCs w:val="22"/>
        </w:rPr>
        <w:t>85-681</w:t>
      </w:r>
      <w:r w:rsidR="00986737" w:rsidRPr="00C042F5">
        <w:rPr>
          <w:rFonts w:ascii="Arial Narrow" w:hAnsi="Arial Narrow" w:cs="Arial"/>
          <w:sz w:val="22"/>
          <w:szCs w:val="22"/>
        </w:rPr>
        <w:t xml:space="preserve"> </w:t>
      </w:r>
      <w:r w:rsidRPr="00C042F5">
        <w:rPr>
          <w:rFonts w:ascii="Arial Narrow" w:hAnsi="Arial Narrow" w:cs="Arial"/>
          <w:sz w:val="22"/>
          <w:szCs w:val="22"/>
        </w:rPr>
        <w:t>Bydgoszcz</w:t>
      </w:r>
    </w:p>
    <w:p w14:paraId="4C41850E" w14:textId="77777777" w:rsidR="00986737" w:rsidRPr="00C042F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42F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89A4221" w14:textId="77777777" w:rsidR="00986737" w:rsidRPr="00C042F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042F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042F5" w14:paraId="7352ED9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E7AFE0" w14:textId="77777777" w:rsidR="00986737" w:rsidRPr="00C042F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42F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F71325D" w14:textId="77777777" w:rsidR="00986737" w:rsidRPr="00C042F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042F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4A5ED55" w14:textId="77777777" w:rsidR="00986737" w:rsidRPr="00C042F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042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042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042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042F5" w14:paraId="0B95ACB2" w14:textId="77777777" w:rsidTr="005A632E">
        <w:tc>
          <w:tcPr>
            <w:tcW w:w="2269" w:type="dxa"/>
            <w:shd w:val="clear" w:color="auto" w:fill="auto"/>
          </w:tcPr>
          <w:p w14:paraId="2C8E9DA9" w14:textId="77777777" w:rsidR="00986737" w:rsidRPr="00C042F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4336AE" w14:textId="77777777" w:rsidR="00986737" w:rsidRPr="00C042F5" w:rsidRDefault="00D559F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 na okres 24 miesięcy</w:t>
            </w:r>
            <w:r w:rsidR="00986737" w:rsidRPr="00C042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59FD" w:rsidRPr="00C042F5" w14:paraId="654AC5E5" w14:textId="77777777" w:rsidTr="00554390">
        <w:tc>
          <w:tcPr>
            <w:tcW w:w="2269" w:type="dxa"/>
            <w:shd w:val="clear" w:color="auto" w:fill="auto"/>
          </w:tcPr>
          <w:p w14:paraId="080EE955" w14:textId="77777777" w:rsidR="00D559FD" w:rsidRPr="00C042F5" w:rsidRDefault="00D559FD" w:rsidP="005543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1A0BFD" w14:textId="77777777" w:rsidR="00D559FD" w:rsidRPr="00C042F5" w:rsidRDefault="00D559FD" w:rsidP="005543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bCs/>
                <w:sz w:val="22"/>
                <w:szCs w:val="22"/>
              </w:rPr>
              <w:t>28/2024</w:t>
            </w:r>
          </w:p>
        </w:tc>
      </w:tr>
    </w:tbl>
    <w:p w14:paraId="0096CBFF" w14:textId="77777777" w:rsidR="00A80738" w:rsidRPr="00C042F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41C9508" w14:textId="77777777" w:rsidR="00D665F5" w:rsidRPr="00C042F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42F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042F5">
        <w:rPr>
          <w:rFonts w:ascii="Arial Narrow" w:hAnsi="Arial Narrow" w:cs="Arial"/>
          <w:sz w:val="22"/>
          <w:szCs w:val="22"/>
        </w:rPr>
        <w:t>2</w:t>
      </w:r>
      <w:r w:rsidRPr="00C042F5">
        <w:rPr>
          <w:rFonts w:ascii="Arial Narrow" w:hAnsi="Arial Narrow" w:cs="Arial"/>
          <w:sz w:val="22"/>
          <w:szCs w:val="22"/>
        </w:rPr>
        <w:t xml:space="preserve"> ust. 5 </w:t>
      </w:r>
      <w:r w:rsidRPr="00C042F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042F5">
        <w:rPr>
          <w:rFonts w:ascii="Arial Narrow" w:hAnsi="Arial Narrow" w:cs="Arial"/>
          <w:sz w:val="22"/>
          <w:szCs w:val="22"/>
        </w:rPr>
        <w:t xml:space="preserve"> </w:t>
      </w:r>
      <w:r w:rsidR="00D559FD" w:rsidRPr="00C042F5">
        <w:rPr>
          <w:rFonts w:ascii="Arial Narrow" w:hAnsi="Arial Narrow" w:cs="Arial"/>
          <w:sz w:val="22"/>
          <w:szCs w:val="22"/>
        </w:rPr>
        <w:t>(</w:t>
      </w:r>
      <w:proofErr w:type="spellStart"/>
      <w:r w:rsidR="00D559FD" w:rsidRPr="00C042F5">
        <w:rPr>
          <w:rFonts w:ascii="Arial Narrow" w:hAnsi="Arial Narrow" w:cs="Arial"/>
          <w:sz w:val="22"/>
          <w:szCs w:val="22"/>
        </w:rPr>
        <w:t>t.j</w:t>
      </w:r>
      <w:proofErr w:type="spellEnd"/>
      <w:r w:rsidR="00D559FD" w:rsidRPr="00C042F5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042F5">
        <w:rPr>
          <w:rFonts w:ascii="Arial Narrow" w:hAnsi="Arial Narrow" w:cs="Arial"/>
          <w:sz w:val="22"/>
          <w:szCs w:val="22"/>
        </w:rPr>
        <w:t xml:space="preserve"> </w:t>
      </w:r>
      <w:r w:rsidRPr="00C042F5">
        <w:rPr>
          <w:rFonts w:ascii="Arial Narrow" w:hAnsi="Arial Narrow" w:cs="Arial"/>
          <w:sz w:val="22"/>
          <w:szCs w:val="22"/>
        </w:rPr>
        <w:t>udostępnia</w:t>
      </w:r>
      <w:r w:rsidR="00F95C33" w:rsidRPr="00C042F5">
        <w:rPr>
          <w:rFonts w:ascii="Arial Narrow" w:hAnsi="Arial Narrow" w:cs="Arial"/>
          <w:sz w:val="22"/>
          <w:szCs w:val="22"/>
        </w:rPr>
        <w:t xml:space="preserve"> </w:t>
      </w:r>
      <w:r w:rsidR="004C7E9B" w:rsidRPr="00C042F5">
        <w:rPr>
          <w:rFonts w:ascii="Arial Narrow" w:hAnsi="Arial Narrow" w:cs="Arial"/>
          <w:sz w:val="22"/>
          <w:szCs w:val="22"/>
        </w:rPr>
        <w:t>informacj</w:t>
      </w:r>
      <w:r w:rsidR="00577BC6" w:rsidRPr="00C042F5">
        <w:rPr>
          <w:rFonts w:ascii="Arial Narrow" w:hAnsi="Arial Narrow" w:cs="Arial"/>
          <w:sz w:val="22"/>
          <w:szCs w:val="22"/>
        </w:rPr>
        <w:t>ę</w:t>
      </w:r>
      <w:r w:rsidR="00035488" w:rsidRPr="00C042F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042F5">
        <w:rPr>
          <w:rFonts w:ascii="Arial Narrow" w:hAnsi="Arial Narrow" w:cs="Arial"/>
          <w:sz w:val="22"/>
          <w:szCs w:val="22"/>
        </w:rPr>
        <w:t>.</w:t>
      </w:r>
    </w:p>
    <w:p w14:paraId="478E31DE" w14:textId="77777777" w:rsidR="00A80738" w:rsidRPr="00C042F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42F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042F5">
        <w:rPr>
          <w:rFonts w:ascii="Arial Narrow" w:hAnsi="Arial Narrow" w:cs="Arial"/>
          <w:sz w:val="22"/>
          <w:szCs w:val="22"/>
        </w:rPr>
        <w:t xml:space="preserve"> w dniu </w:t>
      </w:r>
      <w:r w:rsidR="00D559FD" w:rsidRPr="00C042F5">
        <w:rPr>
          <w:rFonts w:ascii="Arial Narrow" w:hAnsi="Arial Narrow" w:cs="Arial"/>
          <w:sz w:val="22"/>
          <w:szCs w:val="22"/>
        </w:rPr>
        <w:t>08/05/2024</w:t>
      </w:r>
      <w:r w:rsidR="00FF4AB1" w:rsidRPr="00C042F5">
        <w:rPr>
          <w:rFonts w:ascii="Arial Narrow" w:hAnsi="Arial Narrow" w:cs="Arial"/>
          <w:sz w:val="22"/>
          <w:szCs w:val="22"/>
        </w:rPr>
        <w:t xml:space="preserve"> o godz. </w:t>
      </w:r>
      <w:r w:rsidR="00D559FD" w:rsidRPr="00C042F5">
        <w:rPr>
          <w:rFonts w:ascii="Arial Narrow" w:hAnsi="Arial Narrow" w:cs="Arial"/>
          <w:sz w:val="22"/>
          <w:szCs w:val="22"/>
        </w:rPr>
        <w:t>08:15</w:t>
      </w:r>
      <w:r w:rsidRPr="00C042F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042F5" w14:paraId="65763DEC" w14:textId="77777777" w:rsidTr="005A632E">
        <w:tc>
          <w:tcPr>
            <w:tcW w:w="1276" w:type="dxa"/>
            <w:shd w:val="clear" w:color="auto" w:fill="F2F2F2"/>
            <w:vAlign w:val="center"/>
          </w:tcPr>
          <w:p w14:paraId="351BEE73" w14:textId="77777777" w:rsidR="006B27ED" w:rsidRPr="00C042F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42F5">
              <w:rPr>
                <w:rFonts w:ascii="Arial Narrow" w:hAnsi="Arial Narrow" w:cs="Arial"/>
              </w:rPr>
              <w:t>Oferta n</w:t>
            </w:r>
            <w:r w:rsidR="006B27ED" w:rsidRPr="00C042F5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977704" w14:textId="77777777" w:rsidR="006B27ED" w:rsidRPr="00C042F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42F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CBD81A2" w14:textId="77777777" w:rsidR="006B27ED" w:rsidRPr="00C042F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42F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231200" w14:textId="77777777" w:rsidR="006B27ED" w:rsidRPr="00C042F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42F5">
              <w:rPr>
                <w:rFonts w:ascii="Arial Narrow" w:hAnsi="Arial Narrow" w:cs="Arial"/>
              </w:rPr>
              <w:t>Cena oferty</w:t>
            </w:r>
          </w:p>
        </w:tc>
      </w:tr>
      <w:tr w:rsidR="00D559FD" w:rsidRPr="00C042F5" w14:paraId="32F9EBF4" w14:textId="77777777" w:rsidTr="00554390">
        <w:tc>
          <w:tcPr>
            <w:tcW w:w="1276" w:type="dxa"/>
            <w:shd w:val="clear" w:color="auto" w:fill="auto"/>
            <w:vAlign w:val="center"/>
          </w:tcPr>
          <w:p w14:paraId="0432823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A5F0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8DBA034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Sanofi Sp. z o.o.</w:t>
            </w:r>
          </w:p>
          <w:p w14:paraId="0C9DA184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Kasprzaka 6 </w:t>
            </w:r>
          </w:p>
          <w:p w14:paraId="164A0864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30AA1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160 056.00 zł</w:t>
            </w:r>
          </w:p>
        </w:tc>
      </w:tr>
      <w:tr w:rsidR="00D559FD" w:rsidRPr="00C042F5" w14:paraId="4ED913A6" w14:textId="77777777" w:rsidTr="00554390">
        <w:tc>
          <w:tcPr>
            <w:tcW w:w="1276" w:type="dxa"/>
            <w:shd w:val="clear" w:color="auto" w:fill="auto"/>
            <w:vAlign w:val="center"/>
          </w:tcPr>
          <w:p w14:paraId="38DDC0F0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F941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82165E9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Sanofi Sp. z o.o.</w:t>
            </w:r>
          </w:p>
          <w:p w14:paraId="144F8BE4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Kasprzaka 6 </w:t>
            </w:r>
          </w:p>
          <w:p w14:paraId="4AB6610D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B6048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143 191.15 zł</w:t>
            </w:r>
          </w:p>
        </w:tc>
      </w:tr>
      <w:tr w:rsidR="00D559FD" w:rsidRPr="00C042F5" w14:paraId="56454B2E" w14:textId="77777777" w:rsidTr="00554390">
        <w:tc>
          <w:tcPr>
            <w:tcW w:w="1276" w:type="dxa"/>
            <w:shd w:val="clear" w:color="auto" w:fill="auto"/>
            <w:vAlign w:val="center"/>
          </w:tcPr>
          <w:p w14:paraId="78D3A84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AEDD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51B2AF9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Sanofi Sp. z o.o.</w:t>
            </w:r>
          </w:p>
          <w:p w14:paraId="4F07EC88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Kasprzaka 6 </w:t>
            </w:r>
          </w:p>
          <w:p w14:paraId="7E09F6B8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4ADE7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8 778.33 zł</w:t>
            </w:r>
          </w:p>
        </w:tc>
      </w:tr>
      <w:tr w:rsidR="00D559FD" w:rsidRPr="00C042F5" w14:paraId="7811F5EC" w14:textId="77777777" w:rsidTr="00554390">
        <w:tc>
          <w:tcPr>
            <w:tcW w:w="1276" w:type="dxa"/>
            <w:shd w:val="clear" w:color="auto" w:fill="auto"/>
            <w:vAlign w:val="center"/>
          </w:tcPr>
          <w:p w14:paraId="3B61F64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2087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727A9A2F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Sanofi Sp. z o.o.</w:t>
            </w:r>
          </w:p>
          <w:p w14:paraId="6479F3A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Kasprzaka 6 </w:t>
            </w:r>
          </w:p>
          <w:p w14:paraId="35866F18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60C27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32 946.91 zł</w:t>
            </w:r>
          </w:p>
        </w:tc>
      </w:tr>
      <w:tr w:rsidR="00D559FD" w:rsidRPr="00C042F5" w14:paraId="1C643987" w14:textId="77777777" w:rsidTr="00554390">
        <w:tc>
          <w:tcPr>
            <w:tcW w:w="1276" w:type="dxa"/>
            <w:shd w:val="clear" w:color="auto" w:fill="auto"/>
            <w:vAlign w:val="center"/>
          </w:tcPr>
          <w:p w14:paraId="641447A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D029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32A4F67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GSK Services Spółka z ograniczoną odpowiedzialnością</w:t>
            </w:r>
          </w:p>
          <w:p w14:paraId="0934DA65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Grunwaldzka 189 </w:t>
            </w:r>
          </w:p>
          <w:p w14:paraId="4BAAFC1B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60-322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96771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178 588.80 zł</w:t>
            </w:r>
          </w:p>
        </w:tc>
      </w:tr>
      <w:tr w:rsidR="00D559FD" w:rsidRPr="00C042F5" w14:paraId="50A317CC" w14:textId="77777777" w:rsidTr="00554390">
        <w:tc>
          <w:tcPr>
            <w:tcW w:w="1276" w:type="dxa"/>
            <w:shd w:val="clear" w:color="auto" w:fill="auto"/>
            <w:vAlign w:val="center"/>
          </w:tcPr>
          <w:p w14:paraId="4BFFA71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BAF0C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03B3FC0E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GSK Services Spółka z ograniczoną odpowiedzialnością</w:t>
            </w:r>
          </w:p>
          <w:p w14:paraId="2AD95EE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Grunwaldzka 189 </w:t>
            </w:r>
          </w:p>
          <w:p w14:paraId="701BB2FD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60-322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AE8EA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830 228.62 zł</w:t>
            </w:r>
          </w:p>
        </w:tc>
      </w:tr>
      <w:tr w:rsidR="00D559FD" w:rsidRPr="00C042F5" w14:paraId="5999F56C" w14:textId="77777777" w:rsidTr="00554390">
        <w:tc>
          <w:tcPr>
            <w:tcW w:w="1276" w:type="dxa"/>
            <w:shd w:val="clear" w:color="auto" w:fill="auto"/>
            <w:vAlign w:val="center"/>
          </w:tcPr>
          <w:p w14:paraId="1BD4CE7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09D0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89485B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44DB4A9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2BCAA0FC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8EBA9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695 903.79 zł</w:t>
            </w:r>
          </w:p>
        </w:tc>
      </w:tr>
      <w:tr w:rsidR="00D559FD" w:rsidRPr="00C042F5" w14:paraId="721D5F90" w14:textId="77777777" w:rsidTr="00554390">
        <w:tc>
          <w:tcPr>
            <w:tcW w:w="1276" w:type="dxa"/>
            <w:shd w:val="clear" w:color="auto" w:fill="auto"/>
            <w:vAlign w:val="center"/>
          </w:tcPr>
          <w:p w14:paraId="026908A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7DAF0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AB0A0DE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6518691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7485A97E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C441C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229 709.95 zł</w:t>
            </w:r>
          </w:p>
        </w:tc>
      </w:tr>
      <w:tr w:rsidR="00D559FD" w:rsidRPr="00C042F5" w14:paraId="1ACB1EA2" w14:textId="77777777" w:rsidTr="00554390">
        <w:tc>
          <w:tcPr>
            <w:tcW w:w="1276" w:type="dxa"/>
            <w:shd w:val="clear" w:color="auto" w:fill="auto"/>
            <w:vAlign w:val="center"/>
          </w:tcPr>
          <w:p w14:paraId="6BE80E7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7F246C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8A52A8F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235E9C4C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7F9EDC1C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F097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839 999.16 zł</w:t>
            </w:r>
          </w:p>
        </w:tc>
      </w:tr>
      <w:tr w:rsidR="00D559FD" w:rsidRPr="00C042F5" w14:paraId="2A504493" w14:textId="77777777" w:rsidTr="00554390">
        <w:tc>
          <w:tcPr>
            <w:tcW w:w="1276" w:type="dxa"/>
            <w:shd w:val="clear" w:color="auto" w:fill="auto"/>
            <w:vAlign w:val="center"/>
          </w:tcPr>
          <w:p w14:paraId="7D62DEC0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086AE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EFA0333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185988DB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3DE3FE6B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A425EF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123 120.00 zł</w:t>
            </w:r>
          </w:p>
        </w:tc>
      </w:tr>
      <w:tr w:rsidR="00D559FD" w:rsidRPr="00C042F5" w14:paraId="091C4C4E" w14:textId="77777777" w:rsidTr="00554390">
        <w:tc>
          <w:tcPr>
            <w:tcW w:w="1276" w:type="dxa"/>
            <w:shd w:val="clear" w:color="auto" w:fill="auto"/>
            <w:vAlign w:val="center"/>
          </w:tcPr>
          <w:p w14:paraId="646393E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D7F8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7B820E85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4773F229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461DF3D3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1FB2D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533 939.04 zł</w:t>
            </w:r>
          </w:p>
        </w:tc>
      </w:tr>
      <w:tr w:rsidR="00D559FD" w:rsidRPr="00C042F5" w14:paraId="510ECED5" w14:textId="77777777" w:rsidTr="00554390">
        <w:tc>
          <w:tcPr>
            <w:tcW w:w="1276" w:type="dxa"/>
            <w:shd w:val="clear" w:color="auto" w:fill="auto"/>
            <w:vAlign w:val="center"/>
          </w:tcPr>
          <w:p w14:paraId="1DA8054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F76C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04DD2935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CSL </w:t>
            </w: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Behring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3829977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A. Branickiego 17 </w:t>
            </w:r>
          </w:p>
          <w:p w14:paraId="34464173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499CB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1 287 900.00 zł</w:t>
            </w:r>
          </w:p>
        </w:tc>
      </w:tr>
      <w:tr w:rsidR="00D559FD" w:rsidRPr="00C042F5" w14:paraId="02114CD4" w14:textId="77777777" w:rsidTr="00554390">
        <w:tc>
          <w:tcPr>
            <w:tcW w:w="1276" w:type="dxa"/>
            <w:shd w:val="clear" w:color="auto" w:fill="auto"/>
            <w:vAlign w:val="center"/>
          </w:tcPr>
          <w:p w14:paraId="4021A8D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57AD7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CA70BF1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F820899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Iłżecka 24/budynek F </w:t>
            </w:r>
          </w:p>
          <w:p w14:paraId="7A90AC92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3958D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98 473.54 zł</w:t>
            </w:r>
          </w:p>
        </w:tc>
      </w:tr>
      <w:tr w:rsidR="00D559FD" w:rsidRPr="00C042F5" w14:paraId="125EDC69" w14:textId="77777777" w:rsidTr="00554390">
        <w:tc>
          <w:tcPr>
            <w:tcW w:w="1276" w:type="dxa"/>
            <w:shd w:val="clear" w:color="auto" w:fill="auto"/>
            <w:vAlign w:val="center"/>
          </w:tcPr>
          <w:p w14:paraId="6CBD210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801D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7E5BD48B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3F5DC39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14:paraId="2A0E36C6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8090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119 432.45 zł</w:t>
            </w:r>
          </w:p>
        </w:tc>
      </w:tr>
      <w:tr w:rsidR="00D559FD" w:rsidRPr="00C042F5" w14:paraId="0DAFA586" w14:textId="77777777" w:rsidTr="00554390">
        <w:tc>
          <w:tcPr>
            <w:tcW w:w="1276" w:type="dxa"/>
            <w:shd w:val="clear" w:color="auto" w:fill="auto"/>
            <w:vAlign w:val="center"/>
          </w:tcPr>
          <w:p w14:paraId="5C3A68A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CDDDE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3FC7D8B0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70D0C0FC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138876B7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3F04FF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4 744.98 zł</w:t>
            </w:r>
          </w:p>
        </w:tc>
      </w:tr>
      <w:tr w:rsidR="00D559FD" w:rsidRPr="00C042F5" w14:paraId="38389481" w14:textId="77777777" w:rsidTr="00554390">
        <w:tc>
          <w:tcPr>
            <w:tcW w:w="1276" w:type="dxa"/>
            <w:shd w:val="clear" w:color="auto" w:fill="auto"/>
            <w:vAlign w:val="center"/>
          </w:tcPr>
          <w:p w14:paraId="266DB4F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C40C7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511E4B67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123F8E08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2B3873B1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BB1C4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38 093.33 zł</w:t>
            </w:r>
          </w:p>
        </w:tc>
      </w:tr>
      <w:tr w:rsidR="00D559FD" w:rsidRPr="00C042F5" w14:paraId="69D84487" w14:textId="77777777" w:rsidTr="00554390">
        <w:tc>
          <w:tcPr>
            <w:tcW w:w="1276" w:type="dxa"/>
            <w:shd w:val="clear" w:color="auto" w:fill="auto"/>
            <w:vAlign w:val="center"/>
          </w:tcPr>
          <w:p w14:paraId="6DA5E1F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DBB1E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7A44C2A8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3AEC9BC5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2220AE68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CF9D7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9 297.50 zł</w:t>
            </w:r>
          </w:p>
        </w:tc>
      </w:tr>
      <w:tr w:rsidR="00D559FD" w:rsidRPr="00C042F5" w14:paraId="34193D75" w14:textId="77777777" w:rsidTr="00554390">
        <w:tc>
          <w:tcPr>
            <w:tcW w:w="1276" w:type="dxa"/>
            <w:shd w:val="clear" w:color="auto" w:fill="auto"/>
            <w:vAlign w:val="center"/>
          </w:tcPr>
          <w:p w14:paraId="28C9E3A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E899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861CB49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0AC09068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187093F1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E833D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743 649.98 zł</w:t>
            </w:r>
          </w:p>
        </w:tc>
      </w:tr>
      <w:tr w:rsidR="00D559FD" w:rsidRPr="00C042F5" w14:paraId="3F78A426" w14:textId="77777777" w:rsidTr="00554390">
        <w:tc>
          <w:tcPr>
            <w:tcW w:w="1276" w:type="dxa"/>
            <w:shd w:val="clear" w:color="auto" w:fill="auto"/>
            <w:vAlign w:val="center"/>
          </w:tcPr>
          <w:p w14:paraId="47578B7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8F406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06A5C0C1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1FE054BA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7C1F2847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591B4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20 995.20 zł</w:t>
            </w:r>
          </w:p>
        </w:tc>
      </w:tr>
      <w:tr w:rsidR="00D559FD" w:rsidRPr="00C042F5" w14:paraId="68F96AE1" w14:textId="77777777" w:rsidTr="00554390">
        <w:tc>
          <w:tcPr>
            <w:tcW w:w="1276" w:type="dxa"/>
            <w:shd w:val="clear" w:color="auto" w:fill="auto"/>
            <w:vAlign w:val="center"/>
          </w:tcPr>
          <w:p w14:paraId="123E1D7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D725C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D193798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2B76ABF2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2AF21B5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ACD87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1 589 760.00 zł</w:t>
            </w:r>
          </w:p>
        </w:tc>
      </w:tr>
      <w:tr w:rsidR="00D559FD" w:rsidRPr="00C042F5" w14:paraId="2702189A" w14:textId="77777777" w:rsidTr="00554390">
        <w:tc>
          <w:tcPr>
            <w:tcW w:w="1276" w:type="dxa"/>
            <w:shd w:val="clear" w:color="auto" w:fill="auto"/>
            <w:vAlign w:val="center"/>
          </w:tcPr>
          <w:p w14:paraId="4386312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9535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C9F92E3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10D2FD96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957255C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40E0EF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80 242.19 zł</w:t>
            </w:r>
          </w:p>
        </w:tc>
      </w:tr>
      <w:tr w:rsidR="00D559FD" w:rsidRPr="00C042F5" w14:paraId="41DDE734" w14:textId="77777777" w:rsidTr="00554390">
        <w:tc>
          <w:tcPr>
            <w:tcW w:w="1276" w:type="dxa"/>
            <w:shd w:val="clear" w:color="auto" w:fill="auto"/>
            <w:vAlign w:val="center"/>
          </w:tcPr>
          <w:p w14:paraId="16769574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03DE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4762F087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39B23453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48E205C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7C127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6 904.87 zł</w:t>
            </w:r>
          </w:p>
        </w:tc>
      </w:tr>
      <w:tr w:rsidR="00D559FD" w:rsidRPr="00C042F5" w14:paraId="61A3F26A" w14:textId="77777777" w:rsidTr="00554390">
        <w:tc>
          <w:tcPr>
            <w:tcW w:w="1276" w:type="dxa"/>
            <w:shd w:val="clear" w:color="auto" w:fill="auto"/>
            <w:vAlign w:val="center"/>
          </w:tcPr>
          <w:p w14:paraId="78FB8CA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4FEFE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46B38041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6F4C29C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57ECCF20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D2F23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24 081.08 zł</w:t>
            </w:r>
          </w:p>
        </w:tc>
      </w:tr>
      <w:tr w:rsidR="00D559FD" w:rsidRPr="00C042F5" w14:paraId="35C969EC" w14:textId="77777777" w:rsidTr="00554390">
        <w:tc>
          <w:tcPr>
            <w:tcW w:w="1276" w:type="dxa"/>
            <w:shd w:val="clear" w:color="auto" w:fill="auto"/>
            <w:vAlign w:val="center"/>
          </w:tcPr>
          <w:p w14:paraId="6997A7B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933AC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E104FC9" w14:textId="625FADF9" w:rsidR="00D559FD" w:rsidRPr="00C042F5" w:rsidRDefault="00C042F5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Centrala Farmaceutyczna 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CEFARM SA</w:t>
            </w:r>
          </w:p>
          <w:p w14:paraId="62D1A710" w14:textId="095A4403" w:rsidR="00D559FD" w:rsidRPr="00C042F5" w:rsidRDefault="00C042F5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Jana Kazimierza 16 </w:t>
            </w:r>
          </w:p>
          <w:p w14:paraId="2002F0DF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F6F9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443 278.33 zł</w:t>
            </w:r>
          </w:p>
        </w:tc>
      </w:tr>
      <w:tr w:rsidR="00D559FD" w:rsidRPr="00C042F5" w14:paraId="7000D3F9" w14:textId="77777777" w:rsidTr="00554390">
        <w:tc>
          <w:tcPr>
            <w:tcW w:w="1276" w:type="dxa"/>
            <w:shd w:val="clear" w:color="auto" w:fill="auto"/>
            <w:vAlign w:val="center"/>
          </w:tcPr>
          <w:p w14:paraId="0AF149B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A4E5A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20B86D9" w14:textId="61820AFC" w:rsidR="00D559FD" w:rsidRPr="00C042F5" w:rsidRDefault="00C042F5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Centrala Farmaceutyczna 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CEFARM SA</w:t>
            </w:r>
          </w:p>
          <w:p w14:paraId="0F40EF61" w14:textId="469DC43D" w:rsidR="00D559FD" w:rsidRPr="00C042F5" w:rsidRDefault="00C042F5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Jana Kazimierza 16 </w:t>
            </w:r>
          </w:p>
          <w:p w14:paraId="492C06BA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0AD7A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618 332.94 zł</w:t>
            </w:r>
          </w:p>
        </w:tc>
      </w:tr>
      <w:tr w:rsidR="00D559FD" w:rsidRPr="00C042F5" w14:paraId="01C6CE79" w14:textId="77777777" w:rsidTr="00554390">
        <w:tc>
          <w:tcPr>
            <w:tcW w:w="1276" w:type="dxa"/>
            <w:shd w:val="clear" w:color="auto" w:fill="auto"/>
            <w:vAlign w:val="center"/>
          </w:tcPr>
          <w:p w14:paraId="6AD0E64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1EFE2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1F08AEE1" w14:textId="19226F8D" w:rsidR="00D559FD" w:rsidRPr="00C042F5" w:rsidRDefault="00C042F5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Centrala Farmaceutyczna 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CEFARM SA</w:t>
            </w:r>
          </w:p>
          <w:p w14:paraId="2B29B4B2" w14:textId="21119558" w:rsidR="00D559FD" w:rsidRPr="00C042F5" w:rsidRDefault="00C042F5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</w:t>
            </w:r>
            <w:r w:rsidR="00D559FD" w:rsidRPr="00C042F5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Jana Kazimierza 16 </w:t>
            </w:r>
          </w:p>
          <w:p w14:paraId="7A05EB06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1647A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27 115.86 zł</w:t>
            </w:r>
          </w:p>
        </w:tc>
      </w:tr>
      <w:tr w:rsidR="00D559FD" w:rsidRPr="00C042F5" w14:paraId="2C80D812" w14:textId="77777777" w:rsidTr="00554390">
        <w:tc>
          <w:tcPr>
            <w:tcW w:w="1276" w:type="dxa"/>
            <w:shd w:val="clear" w:color="auto" w:fill="auto"/>
            <w:vAlign w:val="center"/>
          </w:tcPr>
          <w:p w14:paraId="42EBA96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EF67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FD305FB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D994F97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14:paraId="2D8F32CB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9C4E9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115 499.52 zł</w:t>
            </w:r>
          </w:p>
        </w:tc>
      </w:tr>
      <w:tr w:rsidR="00D559FD" w:rsidRPr="00C042F5" w14:paraId="705AF1E9" w14:textId="77777777" w:rsidTr="00554390">
        <w:tc>
          <w:tcPr>
            <w:tcW w:w="1276" w:type="dxa"/>
            <w:shd w:val="clear" w:color="auto" w:fill="auto"/>
            <w:vAlign w:val="center"/>
          </w:tcPr>
          <w:p w14:paraId="65EDE7C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0C04F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333E97C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3526C1E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14:paraId="0C0A69CF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89D27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519 697.82 zł</w:t>
            </w:r>
          </w:p>
        </w:tc>
      </w:tr>
      <w:tr w:rsidR="00D559FD" w:rsidRPr="00C042F5" w14:paraId="1DFDCCF8" w14:textId="77777777" w:rsidTr="00554390">
        <w:tc>
          <w:tcPr>
            <w:tcW w:w="1276" w:type="dxa"/>
            <w:shd w:val="clear" w:color="auto" w:fill="auto"/>
            <w:vAlign w:val="center"/>
          </w:tcPr>
          <w:p w14:paraId="6BFF636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5E8D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751292B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494488E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14:paraId="27B05F02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39870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237 554.21 zł</w:t>
            </w:r>
          </w:p>
        </w:tc>
      </w:tr>
      <w:tr w:rsidR="00D559FD" w:rsidRPr="00C042F5" w14:paraId="107FEFD2" w14:textId="77777777" w:rsidTr="00554390">
        <w:tc>
          <w:tcPr>
            <w:tcW w:w="1276" w:type="dxa"/>
            <w:shd w:val="clear" w:color="auto" w:fill="auto"/>
            <w:vAlign w:val="center"/>
          </w:tcPr>
          <w:p w14:paraId="2CAD0D2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D65F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99D3FF9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0ABF060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F316034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446FC0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85 456.52 zł</w:t>
            </w:r>
          </w:p>
        </w:tc>
      </w:tr>
      <w:tr w:rsidR="00D559FD" w:rsidRPr="00C042F5" w14:paraId="5187AEA3" w14:textId="77777777" w:rsidTr="00554390">
        <w:tc>
          <w:tcPr>
            <w:tcW w:w="1276" w:type="dxa"/>
            <w:shd w:val="clear" w:color="auto" w:fill="auto"/>
            <w:vAlign w:val="center"/>
          </w:tcPr>
          <w:p w14:paraId="1720015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F327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AA0590C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484FC52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CD0C342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DFA34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1 117 197.36 zł</w:t>
            </w:r>
          </w:p>
        </w:tc>
      </w:tr>
      <w:tr w:rsidR="00D559FD" w:rsidRPr="00C042F5" w14:paraId="775AEF47" w14:textId="77777777" w:rsidTr="00554390">
        <w:tc>
          <w:tcPr>
            <w:tcW w:w="1276" w:type="dxa"/>
            <w:shd w:val="clear" w:color="auto" w:fill="auto"/>
            <w:vAlign w:val="center"/>
          </w:tcPr>
          <w:p w14:paraId="5D4386D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9E2D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49F428A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CC8A770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8CC5578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F7B80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445 040.57 zł</w:t>
            </w:r>
          </w:p>
        </w:tc>
      </w:tr>
      <w:tr w:rsidR="00D559FD" w:rsidRPr="00C042F5" w14:paraId="01683F0B" w14:textId="77777777" w:rsidTr="00554390">
        <w:tc>
          <w:tcPr>
            <w:tcW w:w="1276" w:type="dxa"/>
            <w:shd w:val="clear" w:color="auto" w:fill="auto"/>
            <w:vAlign w:val="center"/>
          </w:tcPr>
          <w:p w14:paraId="769A6CB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4A182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E8E52E2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50E8E73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A7BD6A0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E593E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1 593 216.00 zł</w:t>
            </w:r>
          </w:p>
        </w:tc>
      </w:tr>
      <w:tr w:rsidR="00D559FD" w:rsidRPr="00C042F5" w14:paraId="00303DB5" w14:textId="77777777" w:rsidTr="00554390">
        <w:tc>
          <w:tcPr>
            <w:tcW w:w="1276" w:type="dxa"/>
            <w:shd w:val="clear" w:color="auto" w:fill="auto"/>
            <w:vAlign w:val="center"/>
          </w:tcPr>
          <w:p w14:paraId="174743F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732B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30C572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1138264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Krzemieniecka 120 </w:t>
            </w:r>
          </w:p>
          <w:p w14:paraId="247DFB90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2896DC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lastRenderedPageBreak/>
              <w:t>4 671 521.75 zł</w:t>
            </w:r>
          </w:p>
        </w:tc>
      </w:tr>
      <w:tr w:rsidR="00D559FD" w:rsidRPr="00C042F5" w14:paraId="31E3A1C8" w14:textId="77777777" w:rsidTr="00554390">
        <w:tc>
          <w:tcPr>
            <w:tcW w:w="1276" w:type="dxa"/>
            <w:shd w:val="clear" w:color="auto" w:fill="auto"/>
            <w:vAlign w:val="center"/>
          </w:tcPr>
          <w:p w14:paraId="55BBFCA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9745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C50AFE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E7A0924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ABD6F16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B83F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41 826.39 zł</w:t>
            </w:r>
          </w:p>
        </w:tc>
      </w:tr>
      <w:tr w:rsidR="00D559FD" w:rsidRPr="00C042F5" w14:paraId="1EEAA427" w14:textId="77777777" w:rsidTr="00554390">
        <w:tc>
          <w:tcPr>
            <w:tcW w:w="1276" w:type="dxa"/>
            <w:shd w:val="clear" w:color="auto" w:fill="auto"/>
            <w:vAlign w:val="center"/>
          </w:tcPr>
          <w:p w14:paraId="04C24ED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56ADF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15D0192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8122F42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CABBC24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5D574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898 743.60 zł</w:t>
            </w:r>
          </w:p>
        </w:tc>
      </w:tr>
      <w:tr w:rsidR="00D559FD" w:rsidRPr="00C042F5" w14:paraId="57C1EF83" w14:textId="77777777" w:rsidTr="00554390">
        <w:tc>
          <w:tcPr>
            <w:tcW w:w="1276" w:type="dxa"/>
            <w:shd w:val="clear" w:color="auto" w:fill="auto"/>
            <w:vAlign w:val="center"/>
          </w:tcPr>
          <w:p w14:paraId="2AA81FB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5AE7D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693A051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87A1206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E125EC6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CAAFAB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621 959.47 zł</w:t>
            </w:r>
          </w:p>
        </w:tc>
      </w:tr>
      <w:tr w:rsidR="00D559FD" w:rsidRPr="00C042F5" w14:paraId="676CED15" w14:textId="77777777" w:rsidTr="00554390">
        <w:tc>
          <w:tcPr>
            <w:tcW w:w="1276" w:type="dxa"/>
            <w:shd w:val="clear" w:color="auto" w:fill="auto"/>
            <w:vAlign w:val="center"/>
          </w:tcPr>
          <w:p w14:paraId="460E5DD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3DFFF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1250504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43E39F4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324214C4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2375DA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1 086 280.42 zł</w:t>
            </w:r>
          </w:p>
        </w:tc>
      </w:tr>
      <w:tr w:rsidR="00D559FD" w:rsidRPr="00C042F5" w14:paraId="4CDD639F" w14:textId="77777777" w:rsidTr="00554390">
        <w:tc>
          <w:tcPr>
            <w:tcW w:w="1276" w:type="dxa"/>
            <w:shd w:val="clear" w:color="auto" w:fill="auto"/>
            <w:vAlign w:val="center"/>
          </w:tcPr>
          <w:p w14:paraId="58D0240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2315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32C0E42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C2BB52B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63D21F7D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EFBC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1 319 214.17 zł</w:t>
            </w:r>
          </w:p>
        </w:tc>
      </w:tr>
      <w:tr w:rsidR="00D559FD" w:rsidRPr="00C042F5" w14:paraId="771B20CA" w14:textId="77777777" w:rsidTr="00554390">
        <w:tc>
          <w:tcPr>
            <w:tcW w:w="1276" w:type="dxa"/>
            <w:shd w:val="clear" w:color="auto" w:fill="auto"/>
            <w:vAlign w:val="center"/>
          </w:tcPr>
          <w:p w14:paraId="6443A74C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75F4F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2435FDA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DC109E7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1A5EFB5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E9D84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319 964.25 zł</w:t>
            </w:r>
          </w:p>
        </w:tc>
      </w:tr>
      <w:tr w:rsidR="00D559FD" w:rsidRPr="00C042F5" w14:paraId="2804EB4B" w14:textId="77777777" w:rsidTr="00554390">
        <w:tc>
          <w:tcPr>
            <w:tcW w:w="1276" w:type="dxa"/>
            <w:shd w:val="clear" w:color="auto" w:fill="auto"/>
            <w:vAlign w:val="center"/>
          </w:tcPr>
          <w:p w14:paraId="66C5CF08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A4443E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1DACC4D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1DC6E48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07F7E7E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4ACC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92 749.86 zł</w:t>
            </w:r>
          </w:p>
        </w:tc>
      </w:tr>
      <w:tr w:rsidR="00D559FD" w:rsidRPr="00C042F5" w14:paraId="270678B6" w14:textId="77777777" w:rsidTr="00554390">
        <w:tc>
          <w:tcPr>
            <w:tcW w:w="1276" w:type="dxa"/>
            <w:shd w:val="clear" w:color="auto" w:fill="auto"/>
            <w:vAlign w:val="center"/>
          </w:tcPr>
          <w:p w14:paraId="5FC35B0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84A59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5B992F9E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EC4A0D5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85ADC73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81625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55 049.87 zł</w:t>
            </w:r>
          </w:p>
        </w:tc>
      </w:tr>
      <w:tr w:rsidR="00D559FD" w:rsidRPr="00C042F5" w14:paraId="7BE32435" w14:textId="77777777" w:rsidTr="00554390">
        <w:tc>
          <w:tcPr>
            <w:tcW w:w="1276" w:type="dxa"/>
            <w:shd w:val="clear" w:color="auto" w:fill="auto"/>
            <w:vAlign w:val="center"/>
          </w:tcPr>
          <w:p w14:paraId="3E51ADD7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6F522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7A7705FF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32DF003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45D7DFA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B6C65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184 319.71 zł</w:t>
            </w:r>
          </w:p>
        </w:tc>
      </w:tr>
      <w:tr w:rsidR="00D559FD" w:rsidRPr="00C042F5" w14:paraId="65C3C33E" w14:textId="77777777" w:rsidTr="00554390">
        <w:tc>
          <w:tcPr>
            <w:tcW w:w="1276" w:type="dxa"/>
            <w:shd w:val="clear" w:color="auto" w:fill="auto"/>
            <w:vAlign w:val="center"/>
          </w:tcPr>
          <w:p w14:paraId="53F0FF16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76D651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6D08CDC5" w14:textId="77777777" w:rsidR="00D559FD" w:rsidRPr="00C042F5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42F5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5CAF16F" w14:textId="77777777" w:rsidR="00D559FD" w:rsidRPr="00C042F5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59CF455" w14:textId="77777777" w:rsidR="00D559FD" w:rsidRPr="00C042F5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5645E3" w14:textId="77777777" w:rsidR="00D559FD" w:rsidRPr="00C042F5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42F5">
              <w:rPr>
                <w:rFonts w:ascii="Arial Narrow" w:hAnsi="Arial Narrow" w:cs="Arial"/>
                <w:sz w:val="22"/>
                <w:szCs w:val="22"/>
              </w:rPr>
              <w:t>424 740.46 zł</w:t>
            </w:r>
          </w:p>
        </w:tc>
      </w:tr>
      <w:tr w:rsidR="00D559FD" w:rsidRPr="00287CF8" w14:paraId="2BF8AEB5" w14:textId="77777777" w:rsidTr="00554390">
        <w:tc>
          <w:tcPr>
            <w:tcW w:w="1276" w:type="dxa"/>
            <w:shd w:val="clear" w:color="auto" w:fill="auto"/>
            <w:vAlign w:val="center"/>
          </w:tcPr>
          <w:p w14:paraId="2226210E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CEDADF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39AF6D1C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9F9ABAF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A3C0A41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22380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1 468 245.69 zł</w:t>
            </w:r>
          </w:p>
        </w:tc>
      </w:tr>
      <w:tr w:rsidR="00D559FD" w:rsidRPr="00287CF8" w14:paraId="1E796EC4" w14:textId="77777777" w:rsidTr="00554390">
        <w:tc>
          <w:tcPr>
            <w:tcW w:w="1276" w:type="dxa"/>
            <w:shd w:val="clear" w:color="auto" w:fill="auto"/>
            <w:vAlign w:val="center"/>
          </w:tcPr>
          <w:p w14:paraId="7E531AFC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F2F74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740C635B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A4CA1AE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8E3615D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1AD566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4 932.90 zł</w:t>
            </w:r>
          </w:p>
        </w:tc>
      </w:tr>
      <w:tr w:rsidR="00D559FD" w:rsidRPr="00287CF8" w14:paraId="49D72DE0" w14:textId="77777777" w:rsidTr="00554390">
        <w:tc>
          <w:tcPr>
            <w:tcW w:w="1276" w:type="dxa"/>
            <w:shd w:val="clear" w:color="auto" w:fill="auto"/>
            <w:vAlign w:val="center"/>
          </w:tcPr>
          <w:p w14:paraId="339B1E56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E78782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2D465DE5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F8CE198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AB78864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F84E0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37 422.00 zł</w:t>
            </w:r>
          </w:p>
        </w:tc>
      </w:tr>
      <w:tr w:rsidR="00D559FD" w:rsidRPr="00287CF8" w14:paraId="6A82528D" w14:textId="77777777" w:rsidTr="00554390">
        <w:tc>
          <w:tcPr>
            <w:tcW w:w="1276" w:type="dxa"/>
            <w:shd w:val="clear" w:color="auto" w:fill="auto"/>
            <w:vAlign w:val="center"/>
          </w:tcPr>
          <w:p w14:paraId="5F07CC74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B756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914B709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ABE7EFA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91A2B30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lastRenderedPageBreak/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7BFB4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lastRenderedPageBreak/>
              <w:t>19 747.80 zł</w:t>
            </w:r>
          </w:p>
        </w:tc>
      </w:tr>
      <w:tr w:rsidR="00D559FD" w:rsidRPr="00287CF8" w14:paraId="2614EA56" w14:textId="77777777" w:rsidTr="00554390">
        <w:tc>
          <w:tcPr>
            <w:tcW w:w="1276" w:type="dxa"/>
            <w:shd w:val="clear" w:color="auto" w:fill="auto"/>
            <w:vAlign w:val="center"/>
          </w:tcPr>
          <w:p w14:paraId="24A5D64C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1AEABE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68AC3949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21EA38D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C751FA1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4B414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32 691.60 zł</w:t>
            </w:r>
          </w:p>
        </w:tc>
      </w:tr>
      <w:tr w:rsidR="00D559FD" w:rsidRPr="00287CF8" w14:paraId="368AC98A" w14:textId="77777777" w:rsidTr="00554390">
        <w:tc>
          <w:tcPr>
            <w:tcW w:w="1276" w:type="dxa"/>
            <w:shd w:val="clear" w:color="auto" w:fill="auto"/>
            <w:vAlign w:val="center"/>
          </w:tcPr>
          <w:p w14:paraId="0B6EA409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7A8F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0B3AC2D6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85145CF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0F00DA3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47EE38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51 608.34 zł</w:t>
            </w:r>
          </w:p>
        </w:tc>
      </w:tr>
      <w:tr w:rsidR="00D559FD" w:rsidRPr="00287CF8" w14:paraId="4FDEF958" w14:textId="77777777" w:rsidTr="00554390">
        <w:tc>
          <w:tcPr>
            <w:tcW w:w="1276" w:type="dxa"/>
            <w:shd w:val="clear" w:color="auto" w:fill="auto"/>
            <w:vAlign w:val="center"/>
          </w:tcPr>
          <w:p w14:paraId="05627BE4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79B9E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659C24F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AstraZeneca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Kft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07BE0D8" w14:textId="7B6D655A" w:rsidR="00287CF8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38E1C4DA" w14:textId="0BC4F91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49BCDB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180 420.48 zł</w:t>
            </w:r>
          </w:p>
        </w:tc>
      </w:tr>
      <w:tr w:rsidR="00D559FD" w:rsidRPr="00287CF8" w14:paraId="64C32341" w14:textId="77777777" w:rsidTr="00554390">
        <w:tc>
          <w:tcPr>
            <w:tcW w:w="1276" w:type="dxa"/>
            <w:shd w:val="clear" w:color="auto" w:fill="auto"/>
            <w:vAlign w:val="center"/>
          </w:tcPr>
          <w:p w14:paraId="3810925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CBDB1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1DA1E5DE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AstraZeneca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Kft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6FC32B7" w14:textId="58BCA301" w:rsidR="00287CF8" w:rsidRPr="00287CF8" w:rsidRDefault="00D559FD" w:rsidP="00287CF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743271BE" w14:textId="2ED63850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E426901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859 355.57 zł</w:t>
            </w:r>
          </w:p>
        </w:tc>
      </w:tr>
      <w:tr w:rsidR="00D559FD" w:rsidRPr="00287CF8" w14:paraId="24D5B6AC" w14:textId="77777777" w:rsidTr="00554390">
        <w:tc>
          <w:tcPr>
            <w:tcW w:w="1276" w:type="dxa"/>
            <w:shd w:val="clear" w:color="auto" w:fill="auto"/>
            <w:vAlign w:val="center"/>
          </w:tcPr>
          <w:p w14:paraId="2D2C50E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29658C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07297059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AstraZeneca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Kft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BC7BA8E" w14:textId="55023173" w:rsidR="00287CF8" w:rsidRPr="00287CF8" w:rsidRDefault="00D559FD" w:rsidP="00287CF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184CCA95" w14:textId="57C63135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504664F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83 999.98 zł</w:t>
            </w:r>
          </w:p>
        </w:tc>
      </w:tr>
      <w:tr w:rsidR="00D559FD" w:rsidRPr="00287CF8" w14:paraId="6AD78343" w14:textId="77777777" w:rsidTr="00554390">
        <w:tc>
          <w:tcPr>
            <w:tcW w:w="1276" w:type="dxa"/>
            <w:shd w:val="clear" w:color="auto" w:fill="auto"/>
            <w:vAlign w:val="center"/>
          </w:tcPr>
          <w:p w14:paraId="35CDB363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679AB5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4A6DF02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14:paraId="00C60D9F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14:paraId="49054196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B1F381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175 608.00 zł</w:t>
            </w:r>
          </w:p>
        </w:tc>
      </w:tr>
      <w:tr w:rsidR="00D559FD" w:rsidRPr="00287CF8" w14:paraId="236AE729" w14:textId="77777777" w:rsidTr="00554390">
        <w:tc>
          <w:tcPr>
            <w:tcW w:w="1276" w:type="dxa"/>
            <w:shd w:val="clear" w:color="auto" w:fill="auto"/>
            <w:vAlign w:val="center"/>
          </w:tcPr>
          <w:p w14:paraId="68D394A7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FAB97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08AABCB1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14:paraId="19158255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14:paraId="6935BAE9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507A26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452 466.00 zł</w:t>
            </w:r>
          </w:p>
        </w:tc>
      </w:tr>
      <w:tr w:rsidR="00D559FD" w:rsidRPr="00287CF8" w14:paraId="3861102D" w14:textId="77777777" w:rsidTr="00554390">
        <w:tc>
          <w:tcPr>
            <w:tcW w:w="1276" w:type="dxa"/>
            <w:shd w:val="clear" w:color="auto" w:fill="auto"/>
            <w:vAlign w:val="center"/>
          </w:tcPr>
          <w:p w14:paraId="5732E430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8EC8A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12474194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14:paraId="52AB7D44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14:paraId="17F183E1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5D10FA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37 411.20 zł</w:t>
            </w:r>
          </w:p>
        </w:tc>
      </w:tr>
      <w:tr w:rsidR="00D559FD" w:rsidRPr="00287CF8" w14:paraId="5DA43E8E" w14:textId="77777777" w:rsidTr="00554390">
        <w:tc>
          <w:tcPr>
            <w:tcW w:w="1276" w:type="dxa"/>
            <w:shd w:val="clear" w:color="auto" w:fill="auto"/>
            <w:vAlign w:val="center"/>
          </w:tcPr>
          <w:p w14:paraId="7EB66184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C7F69F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34CFA5E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14:paraId="4B2DC25D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14:paraId="358637F0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1CB6F8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13 284.00 zł</w:t>
            </w:r>
          </w:p>
        </w:tc>
      </w:tr>
      <w:tr w:rsidR="00D559FD" w:rsidRPr="00287CF8" w14:paraId="5B3DCBDC" w14:textId="77777777" w:rsidTr="00554390">
        <w:tc>
          <w:tcPr>
            <w:tcW w:w="1276" w:type="dxa"/>
            <w:shd w:val="clear" w:color="auto" w:fill="auto"/>
            <w:vAlign w:val="center"/>
          </w:tcPr>
          <w:p w14:paraId="0100AE2C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686A2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B07B49D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1A8E67B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679ECD14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2E74A5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59 904.00 zł</w:t>
            </w:r>
          </w:p>
        </w:tc>
      </w:tr>
      <w:tr w:rsidR="00D559FD" w:rsidRPr="00287CF8" w14:paraId="2731E1AA" w14:textId="77777777" w:rsidTr="00554390">
        <w:tc>
          <w:tcPr>
            <w:tcW w:w="1276" w:type="dxa"/>
            <w:shd w:val="clear" w:color="auto" w:fill="auto"/>
            <w:vAlign w:val="center"/>
          </w:tcPr>
          <w:p w14:paraId="6CC2A2AB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75B9B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23B208ED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00D27BF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3BA84FC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8C6CAB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4 524.00 zł</w:t>
            </w:r>
          </w:p>
        </w:tc>
      </w:tr>
      <w:tr w:rsidR="00D559FD" w:rsidRPr="00287CF8" w14:paraId="08F14E1B" w14:textId="77777777" w:rsidTr="00554390">
        <w:tc>
          <w:tcPr>
            <w:tcW w:w="1276" w:type="dxa"/>
            <w:shd w:val="clear" w:color="auto" w:fill="auto"/>
            <w:vAlign w:val="center"/>
          </w:tcPr>
          <w:p w14:paraId="3FAAFCAB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ABF1A8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68628316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64BC0A8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432AA275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A72989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6 107.24 zł</w:t>
            </w:r>
          </w:p>
        </w:tc>
      </w:tr>
      <w:tr w:rsidR="00D559FD" w:rsidRPr="00287CF8" w14:paraId="26A4A884" w14:textId="77777777" w:rsidTr="00554390">
        <w:tc>
          <w:tcPr>
            <w:tcW w:w="1276" w:type="dxa"/>
            <w:shd w:val="clear" w:color="auto" w:fill="auto"/>
            <w:vAlign w:val="center"/>
          </w:tcPr>
          <w:p w14:paraId="2C4E136A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B866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4E70D0EC" w14:textId="77777777" w:rsidR="00D559FD" w:rsidRPr="00287CF8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87CF8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590BD8F5" w14:textId="77777777" w:rsidR="00D559FD" w:rsidRPr="00287CF8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68F0612" w14:textId="77777777" w:rsidR="00D559FD" w:rsidRPr="00287CF8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E8BCED" w14:textId="77777777" w:rsidR="00D559FD" w:rsidRPr="00287CF8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87CF8">
              <w:rPr>
                <w:rFonts w:ascii="Arial Narrow" w:hAnsi="Arial Narrow" w:cs="Arial"/>
                <w:sz w:val="22"/>
                <w:szCs w:val="22"/>
              </w:rPr>
              <w:t>34 320.00 zł</w:t>
            </w:r>
          </w:p>
        </w:tc>
      </w:tr>
      <w:tr w:rsidR="00D559FD" w:rsidRPr="009312B2" w14:paraId="2BB9588E" w14:textId="77777777" w:rsidTr="00554390">
        <w:tc>
          <w:tcPr>
            <w:tcW w:w="1276" w:type="dxa"/>
            <w:shd w:val="clear" w:color="auto" w:fill="auto"/>
            <w:vAlign w:val="center"/>
          </w:tcPr>
          <w:p w14:paraId="15E19052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A4E64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4E4E196F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5329FA0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222290F9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205DC0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8 819.20 zł</w:t>
            </w:r>
          </w:p>
        </w:tc>
      </w:tr>
      <w:tr w:rsidR="00D559FD" w:rsidRPr="009312B2" w14:paraId="5B6DBC45" w14:textId="77777777" w:rsidTr="00554390">
        <w:tc>
          <w:tcPr>
            <w:tcW w:w="1276" w:type="dxa"/>
            <w:shd w:val="clear" w:color="auto" w:fill="auto"/>
            <w:vAlign w:val="center"/>
          </w:tcPr>
          <w:p w14:paraId="00871635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6BA1D4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112C3329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7B37579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6AAE8B08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189736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47 330.40 zł</w:t>
            </w:r>
          </w:p>
        </w:tc>
      </w:tr>
      <w:tr w:rsidR="00D559FD" w:rsidRPr="009312B2" w14:paraId="5E50269D" w14:textId="77777777" w:rsidTr="00554390">
        <w:tc>
          <w:tcPr>
            <w:tcW w:w="1276" w:type="dxa"/>
            <w:shd w:val="clear" w:color="auto" w:fill="auto"/>
            <w:vAlign w:val="center"/>
          </w:tcPr>
          <w:p w14:paraId="1BDC921D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E1D5A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1F18F617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14:paraId="1BA59584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14:paraId="3A65B588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F1EE4E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28 848.96 zł</w:t>
            </w:r>
          </w:p>
        </w:tc>
      </w:tr>
      <w:tr w:rsidR="00D559FD" w:rsidRPr="009312B2" w14:paraId="7FC3E9D9" w14:textId="77777777" w:rsidTr="00554390">
        <w:tc>
          <w:tcPr>
            <w:tcW w:w="1276" w:type="dxa"/>
            <w:shd w:val="clear" w:color="auto" w:fill="auto"/>
            <w:vAlign w:val="center"/>
          </w:tcPr>
          <w:p w14:paraId="43E62DAD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731B1D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AE41C80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C2622CE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0E121D8B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0415C4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724 658.40 zł</w:t>
            </w:r>
          </w:p>
        </w:tc>
      </w:tr>
      <w:tr w:rsidR="00D559FD" w:rsidRPr="009312B2" w14:paraId="3421FEBB" w14:textId="77777777" w:rsidTr="00554390">
        <w:tc>
          <w:tcPr>
            <w:tcW w:w="1276" w:type="dxa"/>
            <w:shd w:val="clear" w:color="auto" w:fill="auto"/>
            <w:vAlign w:val="center"/>
          </w:tcPr>
          <w:p w14:paraId="19EF2E62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D32585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A531078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FABAB6D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27DC5AA7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8E7B6E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65 940.48 zł</w:t>
            </w:r>
          </w:p>
        </w:tc>
      </w:tr>
      <w:tr w:rsidR="00D559FD" w:rsidRPr="009312B2" w14:paraId="784FD21A" w14:textId="77777777" w:rsidTr="00554390">
        <w:tc>
          <w:tcPr>
            <w:tcW w:w="1276" w:type="dxa"/>
            <w:shd w:val="clear" w:color="auto" w:fill="auto"/>
            <w:vAlign w:val="center"/>
          </w:tcPr>
          <w:p w14:paraId="1736289F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129B1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74691B2D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7F44902B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045BC786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020392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5 005.80 zł</w:t>
            </w:r>
          </w:p>
        </w:tc>
      </w:tr>
      <w:tr w:rsidR="00D559FD" w:rsidRPr="009312B2" w14:paraId="1C8D2BD3" w14:textId="77777777" w:rsidTr="00554390">
        <w:tc>
          <w:tcPr>
            <w:tcW w:w="1276" w:type="dxa"/>
            <w:shd w:val="clear" w:color="auto" w:fill="auto"/>
            <w:vAlign w:val="center"/>
          </w:tcPr>
          <w:p w14:paraId="293C1606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25B149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1E0EED7A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3DB91E63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01CFA2BC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A2AB2A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13 267.80 zł</w:t>
            </w:r>
          </w:p>
        </w:tc>
      </w:tr>
      <w:tr w:rsidR="00D559FD" w:rsidRPr="009312B2" w14:paraId="71160EC9" w14:textId="77777777" w:rsidTr="00554390">
        <w:tc>
          <w:tcPr>
            <w:tcW w:w="1276" w:type="dxa"/>
            <w:shd w:val="clear" w:color="auto" w:fill="auto"/>
            <w:vAlign w:val="center"/>
          </w:tcPr>
          <w:p w14:paraId="6ED705A8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0ED39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209992D4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3EA290CE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7D99F4BE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4F08EC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6 569.12 zł</w:t>
            </w:r>
          </w:p>
        </w:tc>
      </w:tr>
      <w:tr w:rsidR="00D559FD" w:rsidRPr="009312B2" w14:paraId="32B80FBE" w14:textId="77777777" w:rsidTr="00554390">
        <w:tc>
          <w:tcPr>
            <w:tcW w:w="1276" w:type="dxa"/>
            <w:shd w:val="clear" w:color="auto" w:fill="auto"/>
            <w:vAlign w:val="center"/>
          </w:tcPr>
          <w:p w14:paraId="7642390A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336EE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BAF43DE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DCB7BB4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255A359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686A05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40 435.20 zł</w:t>
            </w:r>
          </w:p>
        </w:tc>
      </w:tr>
      <w:tr w:rsidR="00D559FD" w:rsidRPr="009312B2" w14:paraId="58EC2CB0" w14:textId="77777777" w:rsidTr="00554390">
        <w:tc>
          <w:tcPr>
            <w:tcW w:w="1276" w:type="dxa"/>
            <w:shd w:val="clear" w:color="auto" w:fill="auto"/>
            <w:vAlign w:val="center"/>
          </w:tcPr>
          <w:p w14:paraId="5A40C244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9872B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487335A4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06DDB730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02C96CE1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62AF4F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110 710.80 zł</w:t>
            </w:r>
          </w:p>
        </w:tc>
      </w:tr>
      <w:tr w:rsidR="00D559FD" w:rsidRPr="009312B2" w14:paraId="55769DDB" w14:textId="77777777" w:rsidTr="00554390">
        <w:tc>
          <w:tcPr>
            <w:tcW w:w="1276" w:type="dxa"/>
            <w:shd w:val="clear" w:color="auto" w:fill="auto"/>
            <w:vAlign w:val="center"/>
          </w:tcPr>
          <w:p w14:paraId="777B353D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669DC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0D07EAC7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03C67D35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70BE1478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2444F7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3 175.20 zł</w:t>
            </w:r>
          </w:p>
        </w:tc>
      </w:tr>
      <w:tr w:rsidR="00D559FD" w:rsidRPr="009312B2" w14:paraId="34A0F3D9" w14:textId="77777777" w:rsidTr="00554390">
        <w:tc>
          <w:tcPr>
            <w:tcW w:w="1276" w:type="dxa"/>
            <w:shd w:val="clear" w:color="auto" w:fill="auto"/>
            <w:vAlign w:val="center"/>
          </w:tcPr>
          <w:p w14:paraId="4292CA80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6F7894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137184B5" w14:textId="77777777" w:rsidR="00D559FD" w:rsidRPr="009312B2" w:rsidRDefault="00D559FD" w:rsidP="0055439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312B2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4FCDD6A" w14:textId="77777777" w:rsidR="00D559FD" w:rsidRPr="009312B2" w:rsidRDefault="00D559FD" w:rsidP="00554390">
            <w:pPr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3C6CDD2" w14:textId="77777777" w:rsidR="00D559FD" w:rsidRPr="009312B2" w:rsidRDefault="00D559FD" w:rsidP="0055439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D2F8D6" w14:textId="77777777" w:rsidR="00D559FD" w:rsidRPr="009312B2" w:rsidRDefault="00D559FD" w:rsidP="0055439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312B2">
              <w:rPr>
                <w:rFonts w:ascii="Arial Narrow" w:hAnsi="Arial Narrow" w:cs="Arial"/>
                <w:sz w:val="22"/>
                <w:szCs w:val="22"/>
              </w:rPr>
              <w:t>4 464.72 zł</w:t>
            </w:r>
          </w:p>
        </w:tc>
      </w:tr>
    </w:tbl>
    <w:p w14:paraId="1DB797F6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312B2">
        <w:rPr>
          <w:rFonts w:ascii="Arial Narrow" w:hAnsi="Arial Narrow" w:cs="Arial"/>
          <w:i/>
          <w:sz w:val="22"/>
          <w:szCs w:val="22"/>
        </w:rPr>
        <w:t>Zamawiający</w:t>
      </w:r>
    </w:p>
    <w:p w14:paraId="467B1619" w14:textId="77777777" w:rsidR="00A5311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096497" w14:textId="77777777" w:rsidR="00A5311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6F4CFC" w14:textId="77777777" w:rsidR="00A5311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7F8EC5" w14:textId="77777777" w:rsidR="00A5311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8519CC" w14:textId="7CC7C6EB" w:rsidR="00A5311E" w:rsidRPr="0094432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 w:rsidRPr="0094432E">
        <w:rPr>
          <w:rFonts w:ascii="Arial Narrow" w:hAnsi="Arial Narrow"/>
          <w:sz w:val="18"/>
          <w:szCs w:val="20"/>
        </w:rPr>
        <w:t>ark.</w:t>
      </w:r>
    </w:p>
    <w:p w14:paraId="6A3B6825" w14:textId="77777777" w:rsidR="00A5311E" w:rsidRPr="0094432E" w:rsidRDefault="00A5311E" w:rsidP="00A531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041746C3" w14:textId="77777777" w:rsidR="00A5311E" w:rsidRPr="0094432E" w:rsidRDefault="00A5311E" w:rsidP="00A5311E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274D80D3" w14:textId="5204BF27" w:rsidR="00C236D3" w:rsidRPr="00C042F5" w:rsidRDefault="00A5311E" w:rsidP="00A5311E">
      <w:pPr>
        <w:rPr>
          <w:rFonts w:ascii="Arial Narrow" w:hAnsi="Arial Narrow" w:cs="Arial"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2024-05-08</w:t>
      </w:r>
      <w:r w:rsidR="00D559FD" w:rsidRPr="00C042F5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C042F5" w:rsidSect="00CD39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526CB" w14:textId="77777777" w:rsidR="00CD3980" w:rsidRDefault="00CD3980">
      <w:r>
        <w:separator/>
      </w:r>
    </w:p>
  </w:endnote>
  <w:endnote w:type="continuationSeparator" w:id="0">
    <w:p w14:paraId="61EA1615" w14:textId="77777777" w:rsidR="00CD3980" w:rsidRDefault="00CD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9BB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8547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898EA" w14:textId="77777777" w:rsidR="00986737" w:rsidRPr="00986737" w:rsidRDefault="00A5311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8DFE0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6F405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88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B78D09" w14:textId="77777777" w:rsidR="009F189D" w:rsidRDefault="009F189D">
    <w:pPr>
      <w:pStyle w:val="Stopka"/>
      <w:tabs>
        <w:tab w:val="clear" w:pos="4536"/>
      </w:tabs>
      <w:jc w:val="center"/>
    </w:pPr>
  </w:p>
  <w:p w14:paraId="65AA7C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5E79D" w14:textId="77777777" w:rsidR="00CD3980" w:rsidRDefault="00CD3980">
      <w:r>
        <w:separator/>
      </w:r>
    </w:p>
  </w:footnote>
  <w:footnote w:type="continuationSeparator" w:id="0">
    <w:p w14:paraId="60C2D7F5" w14:textId="77777777" w:rsidR="00CD3980" w:rsidRDefault="00CD3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636C8" w14:textId="77777777" w:rsidR="00D559FD" w:rsidRDefault="00D559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56DF3" w14:textId="77777777" w:rsidR="00D559FD" w:rsidRDefault="00D559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7172D" w14:textId="77777777" w:rsidR="00D559FD" w:rsidRDefault="00D559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980"/>
    <w:rsid w:val="00007727"/>
    <w:rsid w:val="00017720"/>
    <w:rsid w:val="00035488"/>
    <w:rsid w:val="000D7F25"/>
    <w:rsid w:val="000E00E5"/>
    <w:rsid w:val="00173B20"/>
    <w:rsid w:val="001C69FF"/>
    <w:rsid w:val="0023318D"/>
    <w:rsid w:val="00287CF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12B2"/>
    <w:rsid w:val="00986737"/>
    <w:rsid w:val="009D19BD"/>
    <w:rsid w:val="009F189D"/>
    <w:rsid w:val="00A5311E"/>
    <w:rsid w:val="00A80738"/>
    <w:rsid w:val="00BB547B"/>
    <w:rsid w:val="00C042F5"/>
    <w:rsid w:val="00C236D3"/>
    <w:rsid w:val="00C659E2"/>
    <w:rsid w:val="00C82837"/>
    <w:rsid w:val="00CA3D66"/>
    <w:rsid w:val="00CB0802"/>
    <w:rsid w:val="00CD3980"/>
    <w:rsid w:val="00D559F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EB4B2"/>
  <w15:chartTrackingRefBased/>
  <w15:docId w15:val="{398D105A-48D8-4633-9B29-8F4360F0B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5311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53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6</Pages>
  <Words>1101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2024-05-08T08:04:00Z</cp:lastPrinted>
  <dcterms:created xsi:type="dcterms:W3CDTF">2024-05-08T07:40:00Z</dcterms:created>
  <dcterms:modified xsi:type="dcterms:W3CDTF">2024-05-08T08:04:00Z</dcterms:modified>
</cp:coreProperties>
</file>