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B12A3" w14:textId="77777777" w:rsidR="00025386" w:rsidRPr="00F52F7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52F7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1453" w:rsidRPr="00F52F71">
        <w:rPr>
          <w:rFonts w:ascii="Arial Narrow" w:hAnsi="Arial Narrow" w:cs="Arial"/>
          <w:bCs/>
          <w:i w:val="0"/>
          <w:szCs w:val="24"/>
        </w:rPr>
        <w:t>2</w:t>
      </w:r>
      <w:r w:rsidR="007666D6" w:rsidRPr="00F52F7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52F71" w14:paraId="1B39BF04" w14:textId="77777777" w:rsidTr="00467CA2">
        <w:tc>
          <w:tcPr>
            <w:tcW w:w="2800" w:type="dxa"/>
            <w:shd w:val="clear" w:color="auto" w:fill="auto"/>
          </w:tcPr>
          <w:p w14:paraId="3056EB6E" w14:textId="77777777" w:rsidR="00D520D3" w:rsidRPr="00F52F7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2F7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52F7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92AA3D" w14:textId="77777777" w:rsidR="00D520D3" w:rsidRPr="00F52F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99A061" w14:textId="77777777" w:rsidR="00D520D3" w:rsidRPr="00F52F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AA8840" w14:textId="77777777" w:rsidR="00D520D3" w:rsidRPr="00F52F7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52F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52F7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52F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52F71" w14:paraId="06F5DFDC" w14:textId="77777777" w:rsidTr="00467CA2">
        <w:tc>
          <w:tcPr>
            <w:tcW w:w="2800" w:type="dxa"/>
            <w:shd w:val="clear" w:color="auto" w:fill="auto"/>
          </w:tcPr>
          <w:p w14:paraId="1161C609" w14:textId="77777777" w:rsidR="00D520D3" w:rsidRPr="00F52F7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2F7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EF708FB" w14:textId="77777777" w:rsidR="00D520D3" w:rsidRPr="00F52F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206A7D" w14:textId="77777777" w:rsidR="00D520D3" w:rsidRPr="00F52F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A20710" w14:textId="77777777" w:rsidR="00D520D3" w:rsidRPr="00F52F7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52F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52F7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52F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99B5E5" w14:textId="77777777" w:rsidR="00B62AD0" w:rsidRPr="00F52F7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52F71" w14:paraId="5E4EA7D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E3C3CC" w14:textId="77777777" w:rsidR="00053927" w:rsidRPr="00F52F7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52F7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CDB2606" w14:textId="77777777" w:rsidR="00053927" w:rsidRPr="00F52F7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52F7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52F7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52F7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8ADAE0" w14:textId="77777777" w:rsidR="0071340C" w:rsidRPr="00F52F7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52F7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52F7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E1453" w:rsidRPr="00F52F71">
        <w:rPr>
          <w:rFonts w:ascii="Arial Narrow" w:hAnsi="Arial Narrow" w:cs="Arial"/>
          <w:sz w:val="24"/>
          <w:szCs w:val="24"/>
        </w:rPr>
        <w:t>(</w:t>
      </w:r>
      <w:proofErr w:type="spellStart"/>
      <w:r w:rsidR="000E1453" w:rsidRPr="00F52F71">
        <w:rPr>
          <w:rFonts w:ascii="Arial Narrow" w:hAnsi="Arial Narrow" w:cs="Arial"/>
          <w:sz w:val="24"/>
          <w:szCs w:val="24"/>
        </w:rPr>
        <w:t>t.j</w:t>
      </w:r>
      <w:proofErr w:type="spellEnd"/>
      <w:r w:rsidR="000E1453" w:rsidRPr="00F52F7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52F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52F71" w14:paraId="637C8215" w14:textId="77777777" w:rsidTr="00467CA2">
        <w:tc>
          <w:tcPr>
            <w:tcW w:w="2269" w:type="dxa"/>
            <w:shd w:val="clear" w:color="auto" w:fill="auto"/>
          </w:tcPr>
          <w:p w14:paraId="0BFB7415" w14:textId="77777777" w:rsidR="00D520D3" w:rsidRPr="00F52F7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A0FFA7" w14:textId="77777777" w:rsidR="00D520D3" w:rsidRPr="00F52F71" w:rsidRDefault="000E145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na okres 12 miesięcy</w:t>
            </w:r>
            <w:r w:rsidR="00D520D3" w:rsidRPr="00F52F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1453" w:rsidRPr="00F52F71" w14:paraId="4BD56949" w14:textId="77777777" w:rsidTr="001F495C">
        <w:tc>
          <w:tcPr>
            <w:tcW w:w="2269" w:type="dxa"/>
            <w:shd w:val="clear" w:color="auto" w:fill="auto"/>
          </w:tcPr>
          <w:p w14:paraId="3A97465B" w14:textId="77777777" w:rsidR="000E1453" w:rsidRPr="00F52F71" w:rsidRDefault="000E1453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72EC05" w14:textId="77777777" w:rsidR="000E1453" w:rsidRPr="00F52F71" w:rsidRDefault="000E1453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61/2024</w:t>
            </w:r>
          </w:p>
        </w:tc>
      </w:tr>
    </w:tbl>
    <w:p w14:paraId="5534FDD2" w14:textId="77777777" w:rsidR="00DC652A" w:rsidRPr="00F52F71" w:rsidRDefault="000E145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52F7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CFA3522" w14:textId="77777777" w:rsidR="00DC652A" w:rsidRPr="00F52F7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5D53D01" w14:textId="77777777" w:rsidR="0071340C" w:rsidRPr="00F52F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52F7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52F7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52F7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0923FAE" w14:textId="77777777" w:rsidR="0071340C" w:rsidRPr="00F52F7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5A1DAC4" w14:textId="77777777" w:rsidR="0071340C" w:rsidRPr="00F52F7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D52620E" w14:textId="77777777" w:rsidR="0071340C" w:rsidRPr="00F52F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C88662F" w14:textId="77777777" w:rsidR="0071340C" w:rsidRPr="00F52F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52F7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52F7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52F7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7C514A2" w14:textId="77777777" w:rsidR="0071340C" w:rsidRPr="00F52F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EB5528E" w14:textId="77777777" w:rsidR="0071340C" w:rsidRPr="00F52F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D2D0B46" w14:textId="77777777" w:rsidR="00DC652A" w:rsidRPr="00F52F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52F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52F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52F7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4162F4F" w14:textId="77777777" w:rsidR="00DC652A" w:rsidRPr="00F52F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52F7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52F7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221A9FD" w14:textId="77777777" w:rsidR="0093388F" w:rsidRPr="00F52F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08322E7" w14:textId="77777777" w:rsidR="0093388F" w:rsidRPr="00F52F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1DEE982" w14:textId="77777777" w:rsidR="0093388F" w:rsidRPr="00F52F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FB10826" w14:textId="77777777" w:rsidR="00CB29AC" w:rsidRPr="00F52F7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5929788" w14:textId="77777777" w:rsidR="00CB29AC" w:rsidRPr="00F52F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3CC34D2" w14:textId="77777777" w:rsidR="00830970" w:rsidRPr="00F52F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52F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52F7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C130BDF" w14:textId="77777777" w:rsidR="00E27ABB" w:rsidRPr="00F52F7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2F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52F71" w14:paraId="102ED47C" w14:textId="77777777" w:rsidTr="00467CA2">
        <w:tc>
          <w:tcPr>
            <w:tcW w:w="2660" w:type="dxa"/>
            <w:shd w:val="clear" w:color="auto" w:fill="auto"/>
          </w:tcPr>
          <w:p w14:paraId="21BB2A9A" w14:textId="77777777" w:rsidR="00D520D3" w:rsidRPr="00F52F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5E1F74" w14:textId="77777777" w:rsidR="00D520D3" w:rsidRPr="00F52F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E95FE2" w14:textId="77777777" w:rsidR="00D520D3" w:rsidRPr="00F52F7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104A87" w14:textId="77777777" w:rsidR="00D520D3" w:rsidRPr="00F52F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107E653" w14:textId="77777777" w:rsidR="00D520D3" w:rsidRPr="00F52F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1BCA5B" w14:textId="77777777" w:rsidR="00D520D3" w:rsidRPr="00F52F7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E1453"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52F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F9A6133" w14:textId="77777777" w:rsidR="00E27ABB" w:rsidRPr="00F52F7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52F71" w:rsidSect="002D5B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56462" w14:textId="77777777" w:rsidR="002D5BC2" w:rsidRDefault="002D5BC2" w:rsidP="00025386">
      <w:pPr>
        <w:spacing w:after="0" w:line="240" w:lineRule="auto"/>
      </w:pPr>
      <w:r>
        <w:separator/>
      </w:r>
    </w:p>
  </w:endnote>
  <w:endnote w:type="continuationSeparator" w:id="0">
    <w:p w14:paraId="62EBF2CA" w14:textId="77777777" w:rsidR="002D5BC2" w:rsidRDefault="002D5B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E0852" w14:textId="77777777" w:rsidR="000E1453" w:rsidRDefault="000E14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DBC4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E5CA5B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7CF8B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C5D4C6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E9099" w14:textId="77777777" w:rsidR="000E1453" w:rsidRDefault="000E14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FEE5B" w14:textId="77777777" w:rsidR="002D5BC2" w:rsidRDefault="002D5BC2" w:rsidP="00025386">
      <w:pPr>
        <w:spacing w:after="0" w:line="240" w:lineRule="auto"/>
      </w:pPr>
      <w:r>
        <w:separator/>
      </w:r>
    </w:p>
  </w:footnote>
  <w:footnote w:type="continuationSeparator" w:id="0">
    <w:p w14:paraId="6E1B3425" w14:textId="77777777" w:rsidR="002D5BC2" w:rsidRDefault="002D5B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FDFB5" w14:textId="77777777" w:rsidR="000E1453" w:rsidRDefault="000E1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91C0" w14:textId="77777777" w:rsidR="000E1453" w:rsidRDefault="000E1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4E4FF" w14:textId="77777777" w:rsidR="000E1453" w:rsidRDefault="000E14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25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BC2"/>
    <w:rsid w:val="00025386"/>
    <w:rsid w:val="000423B9"/>
    <w:rsid w:val="00053927"/>
    <w:rsid w:val="00066C44"/>
    <w:rsid w:val="00071D4C"/>
    <w:rsid w:val="00084786"/>
    <w:rsid w:val="000E1453"/>
    <w:rsid w:val="0016158F"/>
    <w:rsid w:val="001C2314"/>
    <w:rsid w:val="00213980"/>
    <w:rsid w:val="002D5BC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2F7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8AE09"/>
  <w15:chartTrackingRefBased/>
  <w15:docId w15:val="{B41C540C-7F13-4F8D-B0F5-496FEB63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2024-05-07T08:54:00Z</dcterms:created>
  <dcterms:modified xsi:type="dcterms:W3CDTF">2024-05-07T08:55:00Z</dcterms:modified>
</cp:coreProperties>
</file>