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4BD2F" w14:textId="206C0EE1" w:rsidR="00D62E6E" w:rsidRPr="002476A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476A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476A8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2476A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476A8" w14:paraId="69E1205F" w14:textId="77777777" w:rsidTr="00D62E6E">
        <w:tc>
          <w:tcPr>
            <w:tcW w:w="2800" w:type="dxa"/>
            <w:shd w:val="clear" w:color="auto" w:fill="auto"/>
          </w:tcPr>
          <w:p w14:paraId="638A958E" w14:textId="77777777" w:rsidR="00D62E6E" w:rsidRPr="002476A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476A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476A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984E7D" w14:textId="77777777" w:rsidR="00D62E6E" w:rsidRPr="002476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07EC73" w14:textId="77777777" w:rsidR="00D62E6E" w:rsidRPr="002476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06C5DA" w14:textId="77777777" w:rsidR="00D62E6E" w:rsidRPr="002476A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476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476A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476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476A8" w14:paraId="67707250" w14:textId="77777777" w:rsidTr="00D62E6E">
        <w:tc>
          <w:tcPr>
            <w:tcW w:w="2800" w:type="dxa"/>
            <w:shd w:val="clear" w:color="auto" w:fill="auto"/>
          </w:tcPr>
          <w:p w14:paraId="7CA3D717" w14:textId="77777777" w:rsidR="00D62E6E" w:rsidRPr="002476A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476A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47F93DA" w14:textId="77777777" w:rsidR="00D62E6E" w:rsidRPr="002476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57EDD6" w14:textId="77777777" w:rsidR="00D62E6E" w:rsidRPr="002476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4BE3D6" w14:textId="77777777" w:rsidR="00D62E6E" w:rsidRPr="002476A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476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476A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476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FDE64A4" w14:textId="77777777" w:rsidR="00BC121E" w:rsidRPr="002476A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1687D" w:rsidRPr="002476A8" w14:paraId="5CE12D03" w14:textId="77777777" w:rsidTr="001F49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C7D1E6" w14:textId="77777777" w:rsidR="00B1687D" w:rsidRPr="002476A8" w:rsidRDefault="00B1687D" w:rsidP="001F495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9CC5B18" w14:textId="77777777" w:rsidR="00B1687D" w:rsidRPr="002476A8" w:rsidRDefault="00B1687D" w:rsidP="001F495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476A8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2476A8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4FCF68FB" w14:textId="77777777" w:rsidR="00B1687D" w:rsidRPr="002476A8" w:rsidRDefault="00B1687D" w:rsidP="001F49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2FB470A" w14:textId="77777777" w:rsidR="00B1687D" w:rsidRPr="002476A8" w:rsidRDefault="00B1687D" w:rsidP="001F49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588B8E3" w14:textId="77777777" w:rsidR="00BC121E" w:rsidRPr="002476A8" w:rsidRDefault="00B1687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76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476A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476A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476A8" w14:paraId="210FAC8D" w14:textId="77777777" w:rsidTr="00D62E6E">
        <w:tc>
          <w:tcPr>
            <w:tcW w:w="2269" w:type="dxa"/>
            <w:shd w:val="clear" w:color="auto" w:fill="auto"/>
          </w:tcPr>
          <w:p w14:paraId="2929AC6A" w14:textId="77777777" w:rsidR="00D62E6E" w:rsidRPr="002476A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C83114" w14:textId="77777777" w:rsidR="00D62E6E" w:rsidRPr="002476A8" w:rsidRDefault="00B1687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diagnostycznych na okres 12 miesięcy</w:t>
            </w:r>
            <w:r w:rsidR="00D62E6E" w:rsidRPr="002476A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1687D" w:rsidRPr="002476A8" w14:paraId="7D2483A3" w14:textId="77777777" w:rsidTr="001F495C">
        <w:tc>
          <w:tcPr>
            <w:tcW w:w="2269" w:type="dxa"/>
            <w:shd w:val="clear" w:color="auto" w:fill="auto"/>
          </w:tcPr>
          <w:p w14:paraId="715B605B" w14:textId="77777777" w:rsidR="00B1687D" w:rsidRPr="002476A8" w:rsidRDefault="00B1687D" w:rsidP="001F49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8C79AB" w14:textId="77777777" w:rsidR="00B1687D" w:rsidRPr="002476A8" w:rsidRDefault="00B1687D" w:rsidP="001F49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61/2024</w:t>
            </w:r>
          </w:p>
        </w:tc>
      </w:tr>
    </w:tbl>
    <w:p w14:paraId="7CDB0157" w14:textId="77777777" w:rsidR="00BC121E" w:rsidRPr="002476A8" w:rsidRDefault="00B1687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476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476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476A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476A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476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476A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8CF73FE" w14:textId="77777777" w:rsidR="00BC121E" w:rsidRPr="002476A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476A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DD3F1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2476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476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476A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476A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2476A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476A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9A1CE2F" w14:textId="77777777" w:rsidR="00BC121E" w:rsidRPr="002476A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76A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6DD9C19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2476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476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476A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476A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2476A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F6FC51A" w14:textId="77777777" w:rsidR="00BF69A4" w:rsidRPr="002476A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76A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476A8" w14:paraId="467277E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6317" w14:textId="77777777" w:rsidR="00BC121E" w:rsidRPr="002476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B51BB" w14:textId="77777777" w:rsidR="00BC121E" w:rsidRPr="002476A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B4DBF" w14:textId="77777777" w:rsidR="00BC121E" w:rsidRPr="002476A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476A8" w14:paraId="7BB8D61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F62EA" w14:textId="77777777" w:rsidR="00BC121E" w:rsidRPr="002476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7E1B" w14:textId="77777777" w:rsidR="00BC121E" w:rsidRPr="002476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9624" w14:textId="77777777" w:rsidR="00BC121E" w:rsidRPr="002476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476A8" w14:paraId="35B95D8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A29A9" w14:textId="77777777" w:rsidR="00BC121E" w:rsidRPr="002476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3B99" w14:textId="77777777" w:rsidR="00BC121E" w:rsidRPr="002476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1229" w14:textId="77777777" w:rsidR="00BC121E" w:rsidRPr="002476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344D098" w14:textId="77777777" w:rsidR="00BC121E" w:rsidRPr="002476A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476A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2030993" w14:textId="77777777" w:rsidR="00BC121E" w:rsidRPr="002476A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476A8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9930246" w14:textId="77777777" w:rsidR="00067B62" w:rsidRPr="002476A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476A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476A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476A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7CB2846" w14:textId="77777777" w:rsidR="00067B62" w:rsidRPr="002476A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476A8" w14:paraId="1B394276" w14:textId="77777777" w:rsidTr="00620E37">
        <w:tc>
          <w:tcPr>
            <w:tcW w:w="2660" w:type="dxa"/>
            <w:shd w:val="clear" w:color="auto" w:fill="auto"/>
          </w:tcPr>
          <w:p w14:paraId="57D4CE09" w14:textId="77777777" w:rsidR="00BC121E" w:rsidRPr="002476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9F1097C" w14:textId="77777777" w:rsidR="00BC121E" w:rsidRPr="002476A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F05A832" w14:textId="77777777" w:rsidR="00BC121E" w:rsidRPr="002476A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476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476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7127150" w14:textId="77777777" w:rsidR="00BC121E" w:rsidRPr="002476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991DA2A" w14:textId="77777777" w:rsidR="00BC121E" w:rsidRPr="002476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B6B3767" w14:textId="77777777" w:rsidR="00BC121E" w:rsidRPr="002476A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476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1687D" w:rsidRPr="002476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2476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476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EB76CC0" w14:textId="77777777" w:rsidR="00106AC7" w:rsidRPr="002476A8" w:rsidRDefault="00106AC7" w:rsidP="00BC121E">
      <w:pPr>
        <w:rPr>
          <w:rFonts w:ascii="Arial Narrow" w:hAnsi="Arial Narrow"/>
        </w:rPr>
      </w:pPr>
    </w:p>
    <w:sectPr w:rsidR="00106AC7" w:rsidRPr="002476A8" w:rsidSect="0016686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900D0F" w14:textId="77777777" w:rsidR="00166861" w:rsidRDefault="00166861">
      <w:r>
        <w:separator/>
      </w:r>
    </w:p>
  </w:endnote>
  <w:endnote w:type="continuationSeparator" w:id="0">
    <w:p w14:paraId="6B6D2200" w14:textId="77777777" w:rsidR="00166861" w:rsidRDefault="00166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F16D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AB1E4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A823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BA3113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2F80126">
        <v:line id="_x0000_s1025" style="position:absolute;left:0;text-align:left;z-index:251657728" from="-3.85pt,8.7pt" to="455.15pt,8.7pt"/>
      </w:pict>
    </w:r>
  </w:p>
  <w:p w14:paraId="49D72CA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B6B78" w14:textId="77777777" w:rsidR="00B1687D" w:rsidRDefault="00B168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4F9458" w14:textId="77777777" w:rsidR="00166861" w:rsidRDefault="00166861">
      <w:r>
        <w:separator/>
      </w:r>
    </w:p>
  </w:footnote>
  <w:footnote w:type="continuationSeparator" w:id="0">
    <w:p w14:paraId="1F9E4BEC" w14:textId="77777777" w:rsidR="00166861" w:rsidRDefault="00166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C00D1" w14:textId="77777777" w:rsidR="00B1687D" w:rsidRDefault="00B16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679D5" w14:textId="77777777" w:rsidR="00B1687D" w:rsidRDefault="00B168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30A91" w14:textId="77777777" w:rsidR="00B1687D" w:rsidRDefault="00B16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7146035">
    <w:abstractNumId w:val="13"/>
  </w:num>
  <w:num w:numId="2" w16cid:durableId="1870097665">
    <w:abstractNumId w:val="0"/>
  </w:num>
  <w:num w:numId="3" w16cid:durableId="342632221">
    <w:abstractNumId w:val="11"/>
  </w:num>
  <w:num w:numId="4" w16cid:durableId="1134493729">
    <w:abstractNumId w:val="8"/>
  </w:num>
  <w:num w:numId="5" w16cid:durableId="509956528">
    <w:abstractNumId w:val="7"/>
  </w:num>
  <w:num w:numId="6" w16cid:durableId="448861464">
    <w:abstractNumId w:val="1"/>
  </w:num>
  <w:num w:numId="7" w16cid:durableId="1709257430">
    <w:abstractNumId w:val="6"/>
  </w:num>
  <w:num w:numId="8" w16cid:durableId="1785415226">
    <w:abstractNumId w:val="3"/>
  </w:num>
  <w:num w:numId="9" w16cid:durableId="1865703178">
    <w:abstractNumId w:val="2"/>
  </w:num>
  <w:num w:numId="10" w16cid:durableId="1607038685">
    <w:abstractNumId w:val="5"/>
  </w:num>
  <w:num w:numId="11" w16cid:durableId="1498303803">
    <w:abstractNumId w:val="10"/>
  </w:num>
  <w:num w:numId="12" w16cid:durableId="129901930">
    <w:abstractNumId w:val="4"/>
  </w:num>
  <w:num w:numId="13" w16cid:durableId="2081636789">
    <w:abstractNumId w:val="9"/>
  </w:num>
  <w:num w:numId="14" w16cid:durableId="1852150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86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66861"/>
    <w:rsid w:val="00204613"/>
    <w:rsid w:val="002476A8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4D68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687D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65E101"/>
  <w15:chartTrackingRefBased/>
  <w15:docId w15:val="{3A6D6796-4907-4637-83BB-ACD9B16C3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230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2024-05-07T09:02:00Z</dcterms:created>
  <dcterms:modified xsi:type="dcterms:W3CDTF">2024-05-07T09:03:00Z</dcterms:modified>
</cp:coreProperties>
</file>