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359541" w14:textId="77777777" w:rsidR="00081D13" w:rsidRPr="008D3193" w:rsidRDefault="00FE7530" w:rsidP="00081D13">
      <w:pPr>
        <w:spacing w:after="600"/>
        <w:jc w:val="right"/>
        <w:rPr>
          <w:rFonts w:ascii="Arial Narrow" w:hAnsi="Arial Narrow" w:cs="Arial"/>
        </w:rPr>
      </w:pPr>
      <w:bookmarkStart w:id="0" w:name="_Hlk53520193"/>
      <w:r w:rsidRPr="008D3193">
        <w:rPr>
          <w:rFonts w:ascii="Arial Narrow" w:hAnsi="Arial Narrow" w:cs="Arial"/>
        </w:rPr>
        <w:t>Bydgoszcz</w:t>
      </w:r>
      <w:r w:rsidR="00081D13" w:rsidRPr="008D3193">
        <w:rPr>
          <w:rFonts w:ascii="Arial Narrow" w:hAnsi="Arial Narrow" w:cs="Arial"/>
        </w:rPr>
        <w:t xml:space="preserve"> dnia: </w:t>
      </w:r>
      <w:r w:rsidRPr="008D3193">
        <w:rPr>
          <w:rFonts w:ascii="Arial Narrow" w:hAnsi="Arial Narrow" w:cs="Arial"/>
        </w:rPr>
        <w:t>2024-05-09</w:t>
      </w:r>
    </w:p>
    <w:p w14:paraId="14AB9683" w14:textId="77777777" w:rsidR="00081D13" w:rsidRPr="008D3193" w:rsidRDefault="00FE7530" w:rsidP="00081D13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8D3193">
        <w:rPr>
          <w:rFonts w:ascii="Arial Narrow" w:hAnsi="Arial Narrow" w:cs="Arial"/>
          <w:b/>
          <w:bCs/>
        </w:rPr>
        <w:t>10WSzKzP SPZOZ</w:t>
      </w:r>
    </w:p>
    <w:p w14:paraId="15B9E666" w14:textId="77777777" w:rsidR="00081D13" w:rsidRPr="008D3193" w:rsidRDefault="00FE7530" w:rsidP="00081D13">
      <w:pPr>
        <w:spacing w:line="360" w:lineRule="auto"/>
        <w:ind w:right="3969"/>
        <w:rPr>
          <w:rFonts w:ascii="Arial Narrow" w:hAnsi="Arial Narrow" w:cs="Arial"/>
        </w:rPr>
      </w:pPr>
      <w:r w:rsidRPr="008D3193">
        <w:rPr>
          <w:rFonts w:ascii="Arial Narrow" w:hAnsi="Arial Narrow" w:cs="Arial"/>
        </w:rPr>
        <w:t>Powstańców Warszawy</w:t>
      </w:r>
      <w:r w:rsidR="00081D13" w:rsidRPr="008D3193">
        <w:rPr>
          <w:rFonts w:ascii="Arial Narrow" w:hAnsi="Arial Narrow" w:cs="Arial"/>
        </w:rPr>
        <w:t xml:space="preserve"> </w:t>
      </w:r>
      <w:r w:rsidRPr="008D3193">
        <w:rPr>
          <w:rFonts w:ascii="Arial Narrow" w:hAnsi="Arial Narrow" w:cs="Arial"/>
        </w:rPr>
        <w:t>5</w:t>
      </w:r>
    </w:p>
    <w:p w14:paraId="17C8A37C" w14:textId="77777777" w:rsidR="00081D13" w:rsidRPr="008D3193" w:rsidRDefault="00FE7530" w:rsidP="00081D13">
      <w:pPr>
        <w:ind w:right="3969"/>
        <w:rPr>
          <w:rFonts w:ascii="Arial Narrow" w:hAnsi="Arial Narrow" w:cs="Arial"/>
        </w:rPr>
      </w:pPr>
      <w:r w:rsidRPr="008D3193">
        <w:rPr>
          <w:rFonts w:ascii="Arial Narrow" w:hAnsi="Arial Narrow" w:cs="Arial"/>
        </w:rPr>
        <w:t>85-681</w:t>
      </w:r>
      <w:r w:rsidR="00081D13" w:rsidRPr="008D3193">
        <w:rPr>
          <w:rFonts w:ascii="Arial Narrow" w:hAnsi="Arial Narrow" w:cs="Arial"/>
        </w:rPr>
        <w:t xml:space="preserve"> </w:t>
      </w:r>
      <w:r w:rsidRPr="008D3193">
        <w:rPr>
          <w:rFonts w:ascii="Arial Narrow" w:hAnsi="Arial Narrow" w:cs="Arial"/>
        </w:rPr>
        <w:t>Bydgoszcz</w:t>
      </w:r>
    </w:p>
    <w:p w14:paraId="07348A04" w14:textId="77777777" w:rsidR="00081D13" w:rsidRPr="008D3193" w:rsidRDefault="00081D13" w:rsidP="00081D13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8D3193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059F7740" w14:textId="77777777" w:rsidR="00081D13" w:rsidRPr="008D3193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8D3193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51AE83C7" w14:textId="77777777" w:rsidR="00081D13" w:rsidRPr="008D319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8D3193" w14:paraId="619D02F6" w14:textId="77777777" w:rsidTr="00C13EA9">
        <w:tc>
          <w:tcPr>
            <w:tcW w:w="10065" w:type="dxa"/>
            <w:shd w:val="clear" w:color="auto" w:fill="F2F2F2"/>
            <w:hideMark/>
          </w:tcPr>
          <w:p w14:paraId="2F02459B" w14:textId="237C2A9D" w:rsidR="00081D13" w:rsidRPr="008D3193" w:rsidRDefault="008D319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8D3193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</w:t>
            </w:r>
            <w:r w:rsidRPr="008D3193">
              <w:rPr>
                <w:rFonts w:ascii="Arial Narrow" w:hAnsi="Arial Narrow"/>
                <w:b/>
                <w:bCs/>
                <w:spacing w:val="50"/>
                <w:kern w:val="28"/>
                <w:sz w:val="32"/>
                <w:szCs w:val="32"/>
              </w:rPr>
              <w:t>GŁOSZENIE</w:t>
            </w:r>
          </w:p>
          <w:p w14:paraId="05351CC2" w14:textId="77777777" w:rsidR="00081D13" w:rsidRPr="008D3193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8D3193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5F8771F4" w14:textId="77777777" w:rsidR="00081D13" w:rsidRPr="008D3193" w:rsidRDefault="00081D13" w:rsidP="00081D13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6A2B8EA1" w14:textId="77777777" w:rsidR="00081D13" w:rsidRPr="008D3193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8D3193">
        <w:rPr>
          <w:rFonts w:ascii="Arial Narrow" w:eastAsia="Calibri" w:hAnsi="Arial Narrow" w:cs="Arial"/>
          <w:lang w:eastAsia="en-US"/>
        </w:rPr>
        <w:t xml:space="preserve">Dotyczy </w:t>
      </w:r>
      <w:r w:rsidRPr="008D3193">
        <w:rPr>
          <w:rFonts w:ascii="Arial Narrow" w:hAnsi="Arial Narrow" w:cs="Arial"/>
        </w:rPr>
        <w:t>postępowania o udzielenie zamówienia publicznego</w:t>
      </w:r>
      <w:r w:rsidRPr="008D3193">
        <w:rPr>
          <w:rFonts w:ascii="Arial Narrow" w:eastAsia="Calibri" w:hAnsi="Arial Narrow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8D3193" w14:paraId="17DC77A9" w14:textId="77777777" w:rsidTr="00081D13">
        <w:tc>
          <w:tcPr>
            <w:tcW w:w="2269" w:type="dxa"/>
            <w:shd w:val="clear" w:color="auto" w:fill="auto"/>
          </w:tcPr>
          <w:p w14:paraId="240BB365" w14:textId="77777777" w:rsidR="00081D13" w:rsidRPr="008D3193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8D3193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6FEDFBA9" w14:textId="77777777" w:rsidR="00081D13" w:rsidRPr="008D3193" w:rsidRDefault="00FE7530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D3193">
              <w:rPr>
                <w:rFonts w:ascii="Arial Narrow" w:hAnsi="Arial Narrow" w:cs="Arial"/>
                <w:bCs/>
              </w:rPr>
              <w:t>Sukcesywne dostawy mięsa, wędlin i drobiu</w:t>
            </w:r>
          </w:p>
        </w:tc>
      </w:tr>
      <w:tr w:rsidR="00FE7530" w:rsidRPr="008D3193" w14:paraId="705EFCDF" w14:textId="77777777" w:rsidTr="006269E3">
        <w:tc>
          <w:tcPr>
            <w:tcW w:w="2269" w:type="dxa"/>
            <w:shd w:val="clear" w:color="auto" w:fill="auto"/>
          </w:tcPr>
          <w:p w14:paraId="7FE74C35" w14:textId="77777777" w:rsidR="00FE7530" w:rsidRPr="008D3193" w:rsidRDefault="00FE7530" w:rsidP="006269E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8D3193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676387D6" w14:textId="77777777" w:rsidR="00FE7530" w:rsidRPr="008D3193" w:rsidRDefault="00FE7530" w:rsidP="006269E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8D3193">
              <w:rPr>
                <w:rFonts w:ascii="Arial Narrow" w:hAnsi="Arial Narrow" w:cs="Arial"/>
                <w:bCs/>
              </w:rPr>
              <w:t>48/2024</w:t>
            </w:r>
          </w:p>
        </w:tc>
      </w:tr>
    </w:tbl>
    <w:p w14:paraId="0717F8F1" w14:textId="77777777" w:rsidR="00081D13" w:rsidRPr="008D319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</w:rPr>
      </w:pPr>
    </w:p>
    <w:p w14:paraId="3DB5E7D4" w14:textId="77777777" w:rsidR="00081D13" w:rsidRPr="008D3193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</w:rPr>
      </w:pPr>
      <w:r w:rsidRPr="008D3193">
        <w:rPr>
          <w:rFonts w:ascii="Arial Narrow" w:hAnsi="Arial Narrow" w:cs="Arial"/>
        </w:rPr>
        <w:t xml:space="preserve">Zamawiający, </w:t>
      </w:r>
      <w:r w:rsidR="00FE7530" w:rsidRPr="008D3193">
        <w:rPr>
          <w:rFonts w:ascii="Arial Narrow" w:hAnsi="Arial Narrow" w:cs="Arial"/>
          <w:b/>
        </w:rPr>
        <w:t>10WSzKzP SPZOZ</w:t>
      </w:r>
      <w:r w:rsidRPr="008D3193">
        <w:rPr>
          <w:rFonts w:ascii="Arial Narrow" w:hAnsi="Arial Narrow" w:cs="Arial"/>
        </w:rPr>
        <w:t xml:space="preserve">, działając na podstawie art. 253 </w:t>
      </w:r>
      <w:r w:rsidR="00A17CDB" w:rsidRPr="008D3193">
        <w:rPr>
          <w:rFonts w:ascii="Arial Narrow" w:hAnsi="Arial Narrow" w:cs="Arial"/>
        </w:rPr>
        <w:t xml:space="preserve">ust. 1 pkt. 1 i </w:t>
      </w:r>
      <w:r w:rsidRPr="008D3193">
        <w:rPr>
          <w:rFonts w:ascii="Arial Narrow" w:hAnsi="Arial Narrow" w:cs="Arial"/>
        </w:rPr>
        <w:t xml:space="preserve">ust. </w:t>
      </w:r>
      <w:r w:rsidR="00A17CDB" w:rsidRPr="008D3193">
        <w:rPr>
          <w:rFonts w:ascii="Arial Narrow" w:hAnsi="Arial Narrow" w:cs="Arial"/>
        </w:rPr>
        <w:t>2</w:t>
      </w:r>
      <w:r w:rsidRPr="008D3193">
        <w:rPr>
          <w:rFonts w:ascii="Arial Narrow" w:hAnsi="Arial Narrow" w:cs="Arial"/>
        </w:rPr>
        <w:t xml:space="preserve"> </w:t>
      </w:r>
      <w:r w:rsidR="00081D13" w:rsidRPr="008D3193">
        <w:rPr>
          <w:rFonts w:ascii="Arial Narrow" w:hAnsi="Arial Narrow" w:cs="Arial"/>
        </w:rPr>
        <w:t xml:space="preserve">ustawy z dnia 11 września 2019r. Prawo zamówień publicznych </w:t>
      </w:r>
      <w:r w:rsidR="00FE7530" w:rsidRPr="008D3193">
        <w:rPr>
          <w:rFonts w:ascii="Arial Narrow" w:hAnsi="Arial Narrow" w:cs="Arial"/>
        </w:rPr>
        <w:t>(</w:t>
      </w:r>
      <w:proofErr w:type="spellStart"/>
      <w:r w:rsidR="00FE7530" w:rsidRPr="008D3193">
        <w:rPr>
          <w:rFonts w:ascii="Arial Narrow" w:hAnsi="Arial Narrow" w:cs="Arial"/>
        </w:rPr>
        <w:t>t.j</w:t>
      </w:r>
      <w:proofErr w:type="spellEnd"/>
      <w:r w:rsidR="00FE7530" w:rsidRPr="008D3193">
        <w:rPr>
          <w:rFonts w:ascii="Arial Narrow" w:hAnsi="Arial Narrow" w:cs="Arial"/>
        </w:rPr>
        <w:t>. Dz. U. z 2023r. poz. 1605)</w:t>
      </w:r>
      <w:r w:rsidR="00081D13" w:rsidRPr="008D3193">
        <w:rPr>
          <w:rFonts w:ascii="Arial Narrow" w:hAnsi="Arial Narrow" w:cs="Arial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8D3193">
        <w:rPr>
          <w:rFonts w:ascii="Arial Narrow" w:hAnsi="Arial Narrow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FE7530" w:rsidRPr="008D3193" w14:paraId="7E4AA535" w14:textId="77777777" w:rsidTr="006269E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068B854A" w14:textId="77777777" w:rsidR="00FE7530" w:rsidRPr="008D3193" w:rsidRDefault="00FE7530" w:rsidP="006269E3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</w:rPr>
            </w:pPr>
            <w:r w:rsidRPr="008D3193">
              <w:rPr>
                <w:rFonts w:ascii="Arial Narrow" w:hAnsi="Arial Narrow" w:cs="Arial"/>
                <w:b/>
              </w:rPr>
              <w:t>Gminna Spółdzielnia "Samopomoc Chłopska"</w:t>
            </w:r>
          </w:p>
          <w:p w14:paraId="3185101F" w14:textId="77777777" w:rsidR="00FE7530" w:rsidRPr="008D3193" w:rsidRDefault="00FE7530" w:rsidP="006269E3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</w:rPr>
            </w:pPr>
            <w:r w:rsidRPr="008D3193">
              <w:rPr>
                <w:rFonts w:ascii="Arial Narrow" w:hAnsi="Arial Narrow" w:cs="Arial"/>
                <w:bCs/>
              </w:rPr>
              <w:t>Dworcowa</w:t>
            </w:r>
            <w:r w:rsidRPr="008D3193">
              <w:rPr>
                <w:rFonts w:ascii="Arial Narrow" w:hAnsi="Arial Narrow" w:cs="Arial"/>
                <w:bCs/>
              </w:rPr>
              <w:t xml:space="preserve"> </w:t>
            </w:r>
            <w:r w:rsidRPr="008D3193">
              <w:rPr>
                <w:rFonts w:ascii="Arial Narrow" w:hAnsi="Arial Narrow" w:cs="Arial"/>
                <w:bCs/>
              </w:rPr>
              <w:t>8</w:t>
            </w:r>
            <w:r w:rsidRPr="008D3193">
              <w:rPr>
                <w:rFonts w:ascii="Arial Narrow" w:hAnsi="Arial Narrow" w:cs="Arial"/>
                <w:bCs/>
              </w:rPr>
              <w:t xml:space="preserve"> </w:t>
            </w:r>
            <w:r w:rsidRPr="008D3193">
              <w:rPr>
                <w:rFonts w:ascii="Arial Narrow" w:hAnsi="Arial Narrow" w:cs="Arial"/>
                <w:bCs/>
              </w:rPr>
              <w:t>/1</w:t>
            </w:r>
          </w:p>
          <w:p w14:paraId="58C83D7E" w14:textId="77777777" w:rsidR="00FE7530" w:rsidRPr="008D3193" w:rsidRDefault="00FE7530" w:rsidP="006269E3">
            <w:pPr>
              <w:ind w:left="-75"/>
              <w:jc w:val="both"/>
              <w:rPr>
                <w:rFonts w:ascii="Arial Narrow" w:hAnsi="Arial Narrow" w:cs="Arial"/>
                <w:bCs/>
              </w:rPr>
            </w:pPr>
            <w:r w:rsidRPr="008D3193">
              <w:rPr>
                <w:rFonts w:ascii="Arial Narrow" w:hAnsi="Arial Narrow" w:cs="Arial"/>
                <w:bCs/>
              </w:rPr>
              <w:t>86-120</w:t>
            </w:r>
            <w:r w:rsidRPr="008D3193">
              <w:rPr>
                <w:rFonts w:ascii="Arial Narrow" w:hAnsi="Arial Narrow" w:cs="Arial"/>
                <w:bCs/>
              </w:rPr>
              <w:t xml:space="preserve"> </w:t>
            </w:r>
            <w:r w:rsidRPr="008D3193">
              <w:rPr>
                <w:rFonts w:ascii="Arial Narrow" w:hAnsi="Arial Narrow" w:cs="Arial"/>
                <w:bCs/>
              </w:rPr>
              <w:t>Pruszcz</w:t>
            </w:r>
          </w:p>
          <w:p w14:paraId="14EBE883" w14:textId="77777777" w:rsidR="00FE7530" w:rsidRPr="008D3193" w:rsidRDefault="00FE7530" w:rsidP="006269E3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</w:rPr>
            </w:pPr>
            <w:r w:rsidRPr="008D3193">
              <w:rPr>
                <w:rFonts w:ascii="Arial Narrow" w:hAnsi="Arial Narrow" w:cs="Arial"/>
              </w:rPr>
              <w:t>za cenę wykonania przedmiotu zamówienia w wysokości</w:t>
            </w:r>
            <w:bookmarkStart w:id="1" w:name="p360105_01"/>
            <w:r w:rsidRPr="008D3193">
              <w:rPr>
                <w:rFonts w:ascii="Arial Narrow" w:hAnsi="Arial Narrow" w:cs="Arial"/>
              </w:rPr>
              <w:t xml:space="preserve"> </w:t>
            </w:r>
            <w:bookmarkEnd w:id="1"/>
            <w:r w:rsidRPr="008D3193">
              <w:rPr>
                <w:rFonts w:ascii="Arial Narrow" w:hAnsi="Arial Narrow" w:cs="Arial"/>
                <w:b/>
              </w:rPr>
              <w:t>500 862.60 zł</w:t>
            </w:r>
            <w:r w:rsidRPr="008D3193">
              <w:rPr>
                <w:rFonts w:ascii="Arial Narrow" w:hAnsi="Arial Narrow" w:cs="Arial"/>
                <w:b/>
              </w:rPr>
              <w:t xml:space="preserve"> brutto</w:t>
            </w:r>
            <w:r w:rsidRPr="008D3193">
              <w:rPr>
                <w:rFonts w:ascii="Arial Narrow" w:hAnsi="Arial Narrow" w:cs="Arial"/>
                <w:bCs/>
              </w:rPr>
              <w:t>.</w:t>
            </w:r>
          </w:p>
          <w:p w14:paraId="3943A5FC" w14:textId="77777777" w:rsidR="00FE7530" w:rsidRPr="008D3193" w:rsidRDefault="00FE7530" w:rsidP="006269E3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</w:rPr>
            </w:pPr>
            <w:r w:rsidRPr="008D3193">
              <w:rPr>
                <w:rFonts w:ascii="Arial Narrow" w:hAnsi="Arial Narrow" w:cs="Arial"/>
                <w:color w:val="000000"/>
              </w:rPr>
              <w:t>Uzasadnienie wyboru:</w:t>
            </w:r>
          </w:p>
          <w:p w14:paraId="73437774" w14:textId="2666A1DA" w:rsidR="00FE7530" w:rsidRPr="008D3193" w:rsidRDefault="00FE7530" w:rsidP="006269E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</w:rPr>
            </w:pPr>
            <w:r w:rsidRPr="008D3193">
              <w:rPr>
                <w:rFonts w:ascii="Arial Narrow" w:hAnsi="Arial Narrow" w:cs="Arial"/>
              </w:rPr>
              <w:t xml:space="preserve">Wybrana oferta nie podlega </w:t>
            </w:r>
            <w:r w:rsidR="008D3193" w:rsidRPr="008D3193">
              <w:rPr>
                <w:rFonts w:ascii="Arial Narrow" w:hAnsi="Arial Narrow" w:cs="Arial"/>
              </w:rPr>
              <w:t>wykluczeniu</w:t>
            </w:r>
            <w:r w:rsidRPr="008D3193">
              <w:rPr>
                <w:rFonts w:ascii="Arial Narrow" w:hAnsi="Arial Narrow" w:cs="Arial"/>
              </w:rPr>
              <w:t xml:space="preserve"> oraz spełnia wszystkie warunki określone w specyfikacji warunków zamówienia i zgodnie z określonymi w niej kryteriami jest ofertą najkorzystniejszą.</w:t>
            </w:r>
          </w:p>
        </w:tc>
      </w:tr>
    </w:tbl>
    <w:p w14:paraId="10B0DD11" w14:textId="77777777" w:rsidR="00081D13" w:rsidRPr="008D3193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</w:rPr>
      </w:pPr>
      <w:r w:rsidRPr="008D3193">
        <w:rPr>
          <w:rFonts w:ascii="Arial Narrow" w:hAnsi="Arial Narrow" w:cs="Arial"/>
          <w:b/>
          <w:bCs/>
          <w:color w:val="000000"/>
        </w:rPr>
        <w:t>Punktacja przyznana ofertom w każdym kryterium oceny ofert wraz z łączną punktacją</w:t>
      </w:r>
      <w:r w:rsidRPr="008D3193">
        <w:rPr>
          <w:rFonts w:ascii="Arial Narrow" w:hAnsi="Arial Narrow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275"/>
        <w:gridCol w:w="1134"/>
        <w:gridCol w:w="1134"/>
        <w:gridCol w:w="993"/>
        <w:gridCol w:w="1134"/>
      </w:tblGrid>
      <w:tr w:rsidR="00081D13" w:rsidRPr="008D3193" w14:paraId="00AFF26D" w14:textId="77777777" w:rsidTr="00C13EA9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6C1D7D8F" w14:textId="77777777" w:rsidR="00081D13" w:rsidRPr="008D3193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bookmarkStart w:id="2" w:name="_Hlk53517864"/>
            <w:r w:rsidRPr="008D3193">
              <w:rPr>
                <w:rFonts w:ascii="Arial Narrow" w:hAnsi="Arial Narrow" w:cs="Arial"/>
                <w:sz w:val="24"/>
                <w:szCs w:val="24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4266D37B" w14:textId="77777777" w:rsidR="00081D13" w:rsidRPr="008D3193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D3193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7DCBEB53" w14:textId="77777777" w:rsidR="00081D13" w:rsidRPr="008D3193" w:rsidRDefault="00FE7530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D3193">
              <w:rPr>
                <w:rFonts w:ascii="Arial Narrow" w:hAnsi="Arial Narrow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130FC099" w14:textId="77777777" w:rsidR="00081D13" w:rsidRPr="008D3193" w:rsidRDefault="00FE7530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D3193">
              <w:rPr>
                <w:rFonts w:ascii="Arial Narrow" w:hAnsi="Arial Narrow" w:cs="Arial"/>
                <w:bCs/>
                <w:sz w:val="24"/>
                <w:szCs w:val="24"/>
              </w:rPr>
              <w:t>Termin dostawy dodatkowej lub interwencyjnej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5E5C615B" w14:textId="77777777" w:rsidR="00081D13" w:rsidRPr="008D3193" w:rsidRDefault="00FE7530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D3193">
              <w:rPr>
                <w:rFonts w:ascii="Arial Narrow" w:hAnsi="Arial Narrow" w:cs="Arial"/>
                <w:bCs/>
                <w:sz w:val="24"/>
                <w:szCs w:val="24"/>
              </w:rPr>
              <w:t>Termin płatności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190FCD9B" w14:textId="77777777" w:rsidR="00081D13" w:rsidRPr="008D3193" w:rsidRDefault="00FE7530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D3193">
              <w:rPr>
                <w:rFonts w:ascii="Arial Narrow" w:hAnsi="Arial Narrow" w:cs="Arial"/>
                <w:bCs/>
                <w:sz w:val="24"/>
                <w:szCs w:val="24"/>
              </w:rPr>
              <w:t>Odległość od siedziby Wykonawcy do siedziby Zamawiaj</w:t>
            </w:r>
            <w:r w:rsidRPr="008D3193">
              <w:rPr>
                <w:rFonts w:ascii="Arial Narrow" w:hAnsi="Arial Narrow" w:cs="Arial"/>
                <w:bCs/>
                <w:sz w:val="24"/>
                <w:szCs w:val="24"/>
              </w:rPr>
              <w:lastRenderedPageBreak/>
              <w:t>ącego</w:t>
            </w:r>
          </w:p>
        </w:tc>
        <w:tc>
          <w:tcPr>
            <w:tcW w:w="993" w:type="dxa"/>
            <w:shd w:val="clear" w:color="auto" w:fill="F2F2F2"/>
            <w:vAlign w:val="center"/>
          </w:tcPr>
          <w:p w14:paraId="0E4F7C38" w14:textId="77777777" w:rsidR="00081D13" w:rsidRPr="008D3193" w:rsidRDefault="00081D13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1A5D19B5" w14:textId="77777777" w:rsidR="00081D13" w:rsidRPr="008D3193" w:rsidRDefault="00081D13" w:rsidP="00C13EA9">
            <w:pPr>
              <w:pStyle w:val="Zwykytekst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8D3193">
              <w:rPr>
                <w:rFonts w:ascii="Arial Narrow" w:hAnsi="Arial Narrow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FE7530" w:rsidRPr="008D3193" w14:paraId="399D4A90" w14:textId="77777777" w:rsidTr="006269E3">
        <w:tc>
          <w:tcPr>
            <w:tcW w:w="851" w:type="dxa"/>
            <w:vAlign w:val="center"/>
          </w:tcPr>
          <w:p w14:paraId="78F3DF84" w14:textId="77777777" w:rsidR="00FE7530" w:rsidRPr="008D3193" w:rsidRDefault="00FE7530" w:rsidP="006269E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D3193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14:paraId="3ED2B354" w14:textId="77777777" w:rsidR="00FE7530" w:rsidRPr="008D3193" w:rsidRDefault="00FE7530" w:rsidP="006269E3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D3193">
              <w:rPr>
                <w:rFonts w:ascii="Arial Narrow" w:hAnsi="Arial Narrow" w:cs="Arial"/>
                <w:b/>
                <w:sz w:val="22"/>
                <w:szCs w:val="22"/>
              </w:rPr>
              <w:t>Gminna Spółdzielnia "Samopomoc Chłopska"</w:t>
            </w:r>
          </w:p>
          <w:p w14:paraId="343683F2" w14:textId="77777777" w:rsidR="00FE7530" w:rsidRPr="008D3193" w:rsidRDefault="00FE7530" w:rsidP="006269E3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D3193">
              <w:rPr>
                <w:rFonts w:ascii="Arial Narrow" w:hAnsi="Arial Narrow" w:cs="Arial"/>
                <w:bCs/>
                <w:sz w:val="22"/>
                <w:szCs w:val="22"/>
              </w:rPr>
              <w:t>Dworcowa</w:t>
            </w:r>
            <w:r w:rsidRPr="008D319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D3193">
              <w:rPr>
                <w:rFonts w:ascii="Arial Narrow" w:hAnsi="Arial Narrow" w:cs="Arial"/>
                <w:bCs/>
                <w:sz w:val="22"/>
                <w:szCs w:val="22"/>
              </w:rPr>
              <w:t>8</w:t>
            </w:r>
            <w:r w:rsidRPr="008D319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D3193">
              <w:rPr>
                <w:rFonts w:ascii="Arial Narrow" w:hAnsi="Arial Narrow" w:cs="Arial"/>
                <w:bCs/>
                <w:sz w:val="22"/>
                <w:szCs w:val="22"/>
              </w:rPr>
              <w:t>/1</w:t>
            </w:r>
          </w:p>
          <w:p w14:paraId="2A709A01" w14:textId="77777777" w:rsidR="00FE7530" w:rsidRPr="008D3193" w:rsidRDefault="00FE7530" w:rsidP="006269E3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D3193">
              <w:rPr>
                <w:rFonts w:ascii="Arial Narrow" w:hAnsi="Arial Narrow" w:cs="Arial"/>
                <w:bCs/>
                <w:sz w:val="22"/>
                <w:szCs w:val="22"/>
              </w:rPr>
              <w:t>86-120</w:t>
            </w:r>
            <w:r w:rsidRPr="008D319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D3193">
              <w:rPr>
                <w:rFonts w:ascii="Arial Narrow" w:hAnsi="Arial Narrow" w:cs="Arial"/>
                <w:bCs/>
                <w:sz w:val="22"/>
                <w:szCs w:val="22"/>
              </w:rPr>
              <w:t>Pruszcz</w:t>
            </w:r>
          </w:p>
        </w:tc>
        <w:tc>
          <w:tcPr>
            <w:tcW w:w="1134" w:type="dxa"/>
            <w:vAlign w:val="center"/>
          </w:tcPr>
          <w:p w14:paraId="3CD0EFF4" w14:textId="77777777" w:rsidR="00FE7530" w:rsidRPr="008D3193" w:rsidRDefault="00FE7530" w:rsidP="006269E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D3193">
              <w:rPr>
                <w:rFonts w:ascii="Arial Narrow" w:hAnsi="Arial Narrow" w:cs="Arial"/>
                <w:sz w:val="22"/>
                <w:szCs w:val="22"/>
              </w:rPr>
              <w:t xml:space="preserve">  58,73</w:t>
            </w:r>
          </w:p>
        </w:tc>
        <w:tc>
          <w:tcPr>
            <w:tcW w:w="1275" w:type="dxa"/>
            <w:vAlign w:val="center"/>
          </w:tcPr>
          <w:p w14:paraId="36924A71" w14:textId="77777777" w:rsidR="00FE7530" w:rsidRPr="008D3193" w:rsidRDefault="00FE7530" w:rsidP="006269E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D3193">
              <w:rPr>
                <w:rFonts w:ascii="Arial Narrow" w:hAnsi="Arial Narrow" w:cs="Arial"/>
                <w:sz w:val="22"/>
                <w:szCs w:val="22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253EB2FC" w14:textId="77777777" w:rsidR="00FE7530" w:rsidRPr="008D3193" w:rsidRDefault="00FE7530" w:rsidP="006269E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D3193">
              <w:rPr>
                <w:rFonts w:ascii="Arial Narrow" w:hAnsi="Arial Narrow" w:cs="Arial"/>
                <w:sz w:val="22"/>
                <w:szCs w:val="22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71653088" w14:textId="77777777" w:rsidR="00FE7530" w:rsidRPr="008D3193" w:rsidRDefault="00FE7530" w:rsidP="006269E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D3193">
              <w:rPr>
                <w:rFonts w:ascii="Arial Narrow" w:hAnsi="Arial Narrow" w:cs="Arial"/>
                <w:sz w:val="22"/>
                <w:szCs w:val="22"/>
              </w:rPr>
              <w:t xml:space="preserve">  10,00</w:t>
            </w:r>
          </w:p>
        </w:tc>
        <w:tc>
          <w:tcPr>
            <w:tcW w:w="993" w:type="dxa"/>
            <w:vAlign w:val="center"/>
          </w:tcPr>
          <w:p w14:paraId="5203BA15" w14:textId="77777777" w:rsidR="00FE7530" w:rsidRPr="008D3193" w:rsidRDefault="00FE7530" w:rsidP="006269E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74068806" w14:textId="77777777" w:rsidR="00FE7530" w:rsidRPr="008D3193" w:rsidRDefault="00FE7530" w:rsidP="006269E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D3193">
              <w:rPr>
                <w:rFonts w:ascii="Arial Narrow" w:hAnsi="Arial Narrow" w:cs="Arial"/>
                <w:sz w:val="22"/>
                <w:szCs w:val="22"/>
              </w:rPr>
              <w:t xml:space="preserve">  98,73</w:t>
            </w:r>
          </w:p>
        </w:tc>
      </w:tr>
      <w:tr w:rsidR="00FE7530" w:rsidRPr="008D3193" w14:paraId="44640912" w14:textId="77777777" w:rsidTr="006269E3">
        <w:tc>
          <w:tcPr>
            <w:tcW w:w="851" w:type="dxa"/>
            <w:vAlign w:val="center"/>
          </w:tcPr>
          <w:p w14:paraId="62423DDE" w14:textId="77777777" w:rsidR="00FE7530" w:rsidRPr="008D3193" w:rsidRDefault="00FE7530" w:rsidP="006269E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D3193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2410" w:type="dxa"/>
            <w:vAlign w:val="center"/>
          </w:tcPr>
          <w:p w14:paraId="224C5966" w14:textId="77777777" w:rsidR="00FE7530" w:rsidRPr="008D3193" w:rsidRDefault="00FE7530" w:rsidP="006269E3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D3193">
              <w:rPr>
                <w:rFonts w:ascii="Arial Narrow" w:hAnsi="Arial Narrow" w:cs="Arial"/>
                <w:b/>
                <w:sz w:val="22"/>
                <w:szCs w:val="22"/>
              </w:rPr>
              <w:t>PPHU "JOHN" Paweł John</w:t>
            </w:r>
          </w:p>
          <w:p w14:paraId="660E592C" w14:textId="77777777" w:rsidR="00FE7530" w:rsidRPr="008D3193" w:rsidRDefault="00FE7530" w:rsidP="006269E3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D3193">
              <w:rPr>
                <w:rFonts w:ascii="Arial Narrow" w:hAnsi="Arial Narrow" w:cs="Arial"/>
                <w:bCs/>
                <w:sz w:val="22"/>
                <w:szCs w:val="22"/>
              </w:rPr>
              <w:t>Źródlana</w:t>
            </w:r>
            <w:r w:rsidRPr="008D319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D3193">
              <w:rPr>
                <w:rFonts w:ascii="Arial Narrow" w:hAnsi="Arial Narrow" w:cs="Arial"/>
                <w:bCs/>
                <w:sz w:val="22"/>
                <w:szCs w:val="22"/>
              </w:rPr>
              <w:t>5</w:t>
            </w:r>
            <w:r w:rsidRPr="008D319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4F7FD2E3" w14:textId="77777777" w:rsidR="00FE7530" w:rsidRPr="008D3193" w:rsidRDefault="00FE7530" w:rsidP="006269E3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D3193">
              <w:rPr>
                <w:rFonts w:ascii="Arial Narrow" w:hAnsi="Arial Narrow" w:cs="Arial"/>
                <w:bCs/>
                <w:sz w:val="22"/>
                <w:szCs w:val="22"/>
              </w:rPr>
              <w:t>64-140</w:t>
            </w:r>
            <w:r w:rsidRPr="008D319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D3193">
              <w:rPr>
                <w:rFonts w:ascii="Arial Narrow" w:hAnsi="Arial Narrow" w:cs="Arial"/>
                <w:bCs/>
                <w:sz w:val="22"/>
                <w:szCs w:val="22"/>
              </w:rPr>
              <w:t>Włoszakowice</w:t>
            </w:r>
          </w:p>
        </w:tc>
        <w:tc>
          <w:tcPr>
            <w:tcW w:w="1134" w:type="dxa"/>
            <w:vAlign w:val="center"/>
          </w:tcPr>
          <w:p w14:paraId="75CA2980" w14:textId="77777777" w:rsidR="00FE7530" w:rsidRPr="008D3193" w:rsidRDefault="00FE7530" w:rsidP="006269E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D3193">
              <w:rPr>
                <w:rFonts w:ascii="Arial Narrow" w:hAnsi="Arial Narrow" w:cs="Arial"/>
                <w:sz w:val="22"/>
                <w:szCs w:val="22"/>
              </w:rPr>
              <w:t xml:space="preserve">  60,00</w:t>
            </w:r>
          </w:p>
        </w:tc>
        <w:tc>
          <w:tcPr>
            <w:tcW w:w="1275" w:type="dxa"/>
            <w:vAlign w:val="center"/>
          </w:tcPr>
          <w:p w14:paraId="67A707F0" w14:textId="77777777" w:rsidR="00FE7530" w:rsidRPr="008D3193" w:rsidRDefault="00FE7530" w:rsidP="006269E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D3193">
              <w:rPr>
                <w:rFonts w:ascii="Arial Narrow" w:hAnsi="Arial Narrow" w:cs="Arial"/>
                <w:sz w:val="22"/>
                <w:szCs w:val="22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0DE86685" w14:textId="77777777" w:rsidR="00FE7530" w:rsidRPr="008D3193" w:rsidRDefault="00FE7530" w:rsidP="006269E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D3193">
              <w:rPr>
                <w:rFonts w:ascii="Arial Narrow" w:hAnsi="Arial Narrow" w:cs="Arial"/>
                <w:sz w:val="22"/>
                <w:szCs w:val="22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27B1B81C" w14:textId="77777777" w:rsidR="00FE7530" w:rsidRPr="008D3193" w:rsidRDefault="00FE7530" w:rsidP="006269E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D3193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  <w:tc>
          <w:tcPr>
            <w:tcW w:w="993" w:type="dxa"/>
            <w:vAlign w:val="center"/>
          </w:tcPr>
          <w:p w14:paraId="67F0E210" w14:textId="77777777" w:rsidR="00FE7530" w:rsidRPr="008D3193" w:rsidRDefault="00FE7530" w:rsidP="006269E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1F1D5C20" w14:textId="77777777" w:rsidR="00FE7530" w:rsidRPr="008D3193" w:rsidRDefault="00FE7530" w:rsidP="006269E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D3193">
              <w:rPr>
                <w:rFonts w:ascii="Arial Narrow" w:hAnsi="Arial Narrow" w:cs="Arial"/>
                <w:sz w:val="22"/>
                <w:szCs w:val="22"/>
              </w:rPr>
              <w:t xml:space="preserve">  90,00</w:t>
            </w:r>
          </w:p>
        </w:tc>
      </w:tr>
      <w:tr w:rsidR="00FE7530" w:rsidRPr="008D3193" w14:paraId="7BF42B03" w14:textId="77777777" w:rsidTr="006269E3">
        <w:tc>
          <w:tcPr>
            <w:tcW w:w="851" w:type="dxa"/>
            <w:vAlign w:val="center"/>
          </w:tcPr>
          <w:p w14:paraId="4CBCE263" w14:textId="77777777" w:rsidR="00FE7530" w:rsidRPr="008D3193" w:rsidRDefault="00FE7530" w:rsidP="006269E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D3193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14:paraId="0545CA8F" w14:textId="77777777" w:rsidR="00FE7530" w:rsidRPr="008D3193" w:rsidRDefault="00FE7530" w:rsidP="006269E3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D3193">
              <w:rPr>
                <w:rFonts w:ascii="Arial Narrow" w:hAnsi="Arial Narrow" w:cs="Arial"/>
                <w:b/>
                <w:sz w:val="22"/>
                <w:szCs w:val="22"/>
              </w:rPr>
              <w:t>STEK KAŁUŻNY I WSPÓLNICY SPÓŁKA KOMANDYTOWA</w:t>
            </w:r>
          </w:p>
          <w:p w14:paraId="61787436" w14:textId="77777777" w:rsidR="00FE7530" w:rsidRPr="008D3193" w:rsidRDefault="00FE7530" w:rsidP="006269E3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D3193">
              <w:rPr>
                <w:rFonts w:ascii="Arial Narrow" w:hAnsi="Arial Narrow" w:cs="Arial"/>
                <w:bCs/>
                <w:sz w:val="22"/>
                <w:szCs w:val="22"/>
              </w:rPr>
              <w:t>WARYŃSKIEGO</w:t>
            </w:r>
            <w:r w:rsidRPr="008D319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D3193">
              <w:rPr>
                <w:rFonts w:ascii="Arial Narrow" w:hAnsi="Arial Narrow" w:cs="Arial"/>
                <w:bCs/>
                <w:sz w:val="22"/>
                <w:szCs w:val="22"/>
              </w:rPr>
              <w:t>65</w:t>
            </w:r>
            <w:r w:rsidRPr="008D319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14:paraId="650F3885" w14:textId="77777777" w:rsidR="00FE7530" w:rsidRPr="008D3193" w:rsidRDefault="00FE7530" w:rsidP="006269E3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D3193">
              <w:rPr>
                <w:rFonts w:ascii="Arial Narrow" w:hAnsi="Arial Narrow" w:cs="Arial"/>
                <w:bCs/>
                <w:sz w:val="22"/>
                <w:szCs w:val="22"/>
              </w:rPr>
              <w:t>86-300</w:t>
            </w:r>
            <w:r w:rsidRPr="008D319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D3193">
              <w:rPr>
                <w:rFonts w:ascii="Arial Narrow" w:hAnsi="Arial Narrow" w:cs="Arial"/>
                <w:bCs/>
                <w:sz w:val="22"/>
                <w:szCs w:val="22"/>
              </w:rPr>
              <w:t>GRUDZIĄDZ</w:t>
            </w:r>
          </w:p>
        </w:tc>
        <w:tc>
          <w:tcPr>
            <w:tcW w:w="1134" w:type="dxa"/>
            <w:vAlign w:val="center"/>
          </w:tcPr>
          <w:p w14:paraId="13F83EA7" w14:textId="77777777" w:rsidR="00FE7530" w:rsidRPr="008D3193" w:rsidRDefault="00FE7530" w:rsidP="006269E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D3193">
              <w:rPr>
                <w:rFonts w:ascii="Arial Narrow" w:hAnsi="Arial Narrow" w:cs="Arial"/>
                <w:sz w:val="22"/>
                <w:szCs w:val="22"/>
              </w:rPr>
              <w:t xml:space="preserve">  55,87</w:t>
            </w:r>
          </w:p>
        </w:tc>
        <w:tc>
          <w:tcPr>
            <w:tcW w:w="1275" w:type="dxa"/>
            <w:vAlign w:val="center"/>
          </w:tcPr>
          <w:p w14:paraId="35885B92" w14:textId="77777777" w:rsidR="00FE7530" w:rsidRPr="008D3193" w:rsidRDefault="00FE7530" w:rsidP="006269E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D3193">
              <w:rPr>
                <w:rFonts w:ascii="Arial Narrow" w:hAnsi="Arial Narrow" w:cs="Arial"/>
                <w:sz w:val="22"/>
                <w:szCs w:val="22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14:paraId="4B2DADC8" w14:textId="77777777" w:rsidR="00FE7530" w:rsidRPr="008D3193" w:rsidRDefault="00FE7530" w:rsidP="006269E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D3193">
              <w:rPr>
                <w:rFonts w:ascii="Arial Narrow" w:hAnsi="Arial Narrow" w:cs="Arial"/>
                <w:sz w:val="22"/>
                <w:szCs w:val="22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14:paraId="32709EE9" w14:textId="77777777" w:rsidR="00FE7530" w:rsidRPr="008D3193" w:rsidRDefault="00FE7530" w:rsidP="006269E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D3193">
              <w:rPr>
                <w:rFonts w:ascii="Arial Narrow" w:hAnsi="Arial Narrow" w:cs="Arial"/>
                <w:sz w:val="22"/>
                <w:szCs w:val="22"/>
              </w:rPr>
              <w:t xml:space="preserve">  3,33</w:t>
            </w:r>
          </w:p>
        </w:tc>
        <w:tc>
          <w:tcPr>
            <w:tcW w:w="993" w:type="dxa"/>
            <w:vAlign w:val="center"/>
          </w:tcPr>
          <w:p w14:paraId="258D0E8A" w14:textId="77777777" w:rsidR="00FE7530" w:rsidRPr="008D3193" w:rsidRDefault="00FE7530" w:rsidP="006269E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2F7378F5" w14:textId="77777777" w:rsidR="00FE7530" w:rsidRPr="008D3193" w:rsidRDefault="00FE7530" w:rsidP="006269E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D3193">
              <w:rPr>
                <w:rFonts w:ascii="Arial Narrow" w:hAnsi="Arial Narrow" w:cs="Arial"/>
                <w:sz w:val="22"/>
                <w:szCs w:val="22"/>
              </w:rPr>
              <w:t xml:space="preserve">  89,20</w:t>
            </w:r>
          </w:p>
        </w:tc>
      </w:tr>
      <w:tr w:rsidR="00FE7530" w:rsidRPr="008D3193" w14:paraId="6C02E564" w14:textId="77777777" w:rsidTr="006269E3">
        <w:tc>
          <w:tcPr>
            <w:tcW w:w="851" w:type="dxa"/>
            <w:vAlign w:val="center"/>
          </w:tcPr>
          <w:p w14:paraId="61231463" w14:textId="77777777" w:rsidR="00FE7530" w:rsidRPr="008D3193" w:rsidRDefault="00FE7530" w:rsidP="006269E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D3193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2410" w:type="dxa"/>
            <w:vAlign w:val="center"/>
          </w:tcPr>
          <w:p w14:paraId="19D21560" w14:textId="77777777" w:rsidR="00FE7530" w:rsidRPr="008D3193" w:rsidRDefault="00FE7530" w:rsidP="006269E3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8D3193">
              <w:rPr>
                <w:rFonts w:ascii="Arial Narrow" w:hAnsi="Arial Narrow" w:cs="Arial"/>
                <w:b/>
                <w:sz w:val="22"/>
                <w:szCs w:val="22"/>
              </w:rPr>
              <w:t>Pomorskie Centrum Mięsne K&amp;K Spółka z ograniczoną odpowiedzialnością</w:t>
            </w:r>
          </w:p>
          <w:p w14:paraId="2B8ABD92" w14:textId="77777777" w:rsidR="00FE7530" w:rsidRPr="008D3193" w:rsidRDefault="00FE7530" w:rsidP="006269E3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D3193">
              <w:rPr>
                <w:rFonts w:ascii="Arial Narrow" w:hAnsi="Arial Narrow" w:cs="Arial"/>
                <w:bCs/>
                <w:sz w:val="22"/>
                <w:szCs w:val="22"/>
              </w:rPr>
              <w:t>ul. Knyszyńska</w:t>
            </w:r>
            <w:r w:rsidRPr="008D319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D3193">
              <w:rPr>
                <w:rFonts w:ascii="Arial Narrow" w:hAnsi="Arial Narrow" w:cs="Arial"/>
                <w:bCs/>
                <w:sz w:val="22"/>
                <w:szCs w:val="22"/>
              </w:rPr>
              <w:t>16a</w:t>
            </w:r>
            <w:r w:rsidRPr="008D319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D3193">
              <w:rPr>
                <w:rFonts w:ascii="Arial Narrow" w:hAnsi="Arial Narrow" w:cs="Arial"/>
                <w:bCs/>
                <w:sz w:val="22"/>
                <w:szCs w:val="22"/>
              </w:rPr>
              <w:t>/2</w:t>
            </w:r>
          </w:p>
          <w:p w14:paraId="04975EA3" w14:textId="77777777" w:rsidR="00FE7530" w:rsidRPr="008D3193" w:rsidRDefault="00FE7530" w:rsidP="006269E3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8D3193">
              <w:rPr>
                <w:rFonts w:ascii="Arial Narrow" w:hAnsi="Arial Narrow" w:cs="Arial"/>
                <w:bCs/>
                <w:sz w:val="22"/>
                <w:szCs w:val="22"/>
              </w:rPr>
              <w:t>80-180</w:t>
            </w:r>
            <w:r w:rsidRPr="008D319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8D3193">
              <w:rPr>
                <w:rFonts w:ascii="Arial Narrow" w:hAnsi="Arial Narrow" w:cs="Arial"/>
                <w:bCs/>
                <w:sz w:val="22"/>
                <w:szCs w:val="22"/>
              </w:rPr>
              <w:t>Gdańsk</w:t>
            </w:r>
          </w:p>
        </w:tc>
        <w:tc>
          <w:tcPr>
            <w:tcW w:w="1134" w:type="dxa"/>
            <w:vAlign w:val="center"/>
          </w:tcPr>
          <w:p w14:paraId="3E164977" w14:textId="77777777" w:rsidR="00FE7530" w:rsidRPr="008D3193" w:rsidRDefault="00FE7530" w:rsidP="006269E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D3193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  <w:tc>
          <w:tcPr>
            <w:tcW w:w="1275" w:type="dxa"/>
            <w:vAlign w:val="center"/>
          </w:tcPr>
          <w:p w14:paraId="780D212F" w14:textId="77777777" w:rsidR="00FE7530" w:rsidRPr="008D3193" w:rsidRDefault="00FE7530" w:rsidP="006269E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D3193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2ABF08CD" w14:textId="77777777" w:rsidR="00FE7530" w:rsidRPr="008D3193" w:rsidRDefault="00FE7530" w:rsidP="006269E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D3193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14:paraId="7DC17CB5" w14:textId="77777777" w:rsidR="00FE7530" w:rsidRPr="008D3193" w:rsidRDefault="00FE7530" w:rsidP="006269E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D3193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  <w:tc>
          <w:tcPr>
            <w:tcW w:w="993" w:type="dxa"/>
            <w:vAlign w:val="center"/>
          </w:tcPr>
          <w:p w14:paraId="02DA1C9A" w14:textId="77777777" w:rsidR="00FE7530" w:rsidRPr="008D3193" w:rsidRDefault="00FE7530" w:rsidP="006269E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0487E257" w14:textId="77777777" w:rsidR="00FE7530" w:rsidRPr="008D3193" w:rsidRDefault="00FE7530" w:rsidP="006269E3">
            <w:pPr>
              <w:pStyle w:val="Zwykytekst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8D3193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</w:tbl>
    <w:p w14:paraId="46273098" w14:textId="77777777" w:rsidR="00E85D70" w:rsidRPr="008D319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</w:rPr>
      </w:pPr>
    </w:p>
    <w:p w14:paraId="68800AE9" w14:textId="77777777" w:rsidR="00F960D7" w:rsidRPr="008D3193" w:rsidRDefault="00F960D7" w:rsidP="00F33C66">
      <w:pPr>
        <w:spacing w:line="276" w:lineRule="auto"/>
        <w:jc w:val="both"/>
        <w:rPr>
          <w:rFonts w:ascii="Arial Narrow" w:hAnsi="Arial Narrow" w:cs="Arial"/>
        </w:rPr>
      </w:pPr>
    </w:p>
    <w:p w14:paraId="132F88BB" w14:textId="77777777" w:rsidR="00B464D3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</w:rPr>
      </w:pPr>
      <w:r w:rsidRPr="008D3193">
        <w:rPr>
          <w:rFonts w:ascii="Arial Narrow" w:hAnsi="Arial Narrow" w:cs="Arial"/>
          <w:i/>
        </w:rPr>
        <w:t>Zamawiający</w:t>
      </w:r>
    </w:p>
    <w:p w14:paraId="6458D5F5" w14:textId="77777777" w:rsidR="008D3193" w:rsidRDefault="008D319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</w:rPr>
      </w:pPr>
    </w:p>
    <w:p w14:paraId="2EC401C7" w14:textId="77777777" w:rsidR="008D3193" w:rsidRDefault="008D319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</w:rPr>
      </w:pPr>
    </w:p>
    <w:p w14:paraId="5BB31345" w14:textId="77777777" w:rsidR="008D3193" w:rsidRDefault="008D3193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</w:rPr>
      </w:pPr>
    </w:p>
    <w:p w14:paraId="30A7F5F4" w14:textId="77777777" w:rsidR="008D3193" w:rsidRDefault="008D3193" w:rsidP="008D3193">
      <w:pPr>
        <w:rPr>
          <w:rFonts w:ascii="Arial Narrow" w:hAnsi="Arial Narrow"/>
          <w:sz w:val="18"/>
          <w:szCs w:val="18"/>
        </w:rPr>
      </w:pPr>
    </w:p>
    <w:p w14:paraId="4E10FC11" w14:textId="77777777" w:rsidR="008D3193" w:rsidRDefault="008D3193" w:rsidP="008D3193">
      <w:pPr>
        <w:rPr>
          <w:rFonts w:ascii="Arial Narrow" w:hAnsi="Arial Narrow"/>
          <w:sz w:val="18"/>
          <w:szCs w:val="18"/>
        </w:rPr>
      </w:pPr>
    </w:p>
    <w:p w14:paraId="1139DFFE" w14:textId="77777777" w:rsidR="008D3193" w:rsidRDefault="008D3193" w:rsidP="008D3193">
      <w:pPr>
        <w:rPr>
          <w:rFonts w:ascii="Arial Narrow" w:hAnsi="Arial Narrow"/>
          <w:sz w:val="18"/>
          <w:szCs w:val="18"/>
        </w:rPr>
      </w:pPr>
    </w:p>
    <w:p w14:paraId="26B68464" w14:textId="77777777" w:rsidR="008D3193" w:rsidRDefault="008D3193" w:rsidP="008D3193">
      <w:pPr>
        <w:rPr>
          <w:rFonts w:ascii="Arial Narrow" w:hAnsi="Arial Narrow"/>
          <w:sz w:val="18"/>
          <w:szCs w:val="18"/>
        </w:rPr>
      </w:pPr>
    </w:p>
    <w:p w14:paraId="31B95EB7" w14:textId="77777777" w:rsidR="008D3193" w:rsidRDefault="008D3193" w:rsidP="008D3193">
      <w:pPr>
        <w:rPr>
          <w:rFonts w:ascii="Arial Narrow" w:hAnsi="Arial Narrow"/>
          <w:sz w:val="18"/>
          <w:szCs w:val="18"/>
        </w:rPr>
      </w:pPr>
    </w:p>
    <w:p w14:paraId="783DAC69" w14:textId="77777777" w:rsidR="008D3193" w:rsidRDefault="008D3193" w:rsidP="008D3193">
      <w:pPr>
        <w:rPr>
          <w:rFonts w:ascii="Arial Narrow" w:hAnsi="Arial Narrow"/>
          <w:sz w:val="18"/>
          <w:szCs w:val="18"/>
        </w:rPr>
      </w:pPr>
    </w:p>
    <w:p w14:paraId="7959A86D" w14:textId="77777777" w:rsidR="008D3193" w:rsidRDefault="008D3193" w:rsidP="008D3193">
      <w:pPr>
        <w:rPr>
          <w:rFonts w:ascii="Arial Narrow" w:hAnsi="Arial Narrow"/>
          <w:sz w:val="18"/>
          <w:szCs w:val="18"/>
        </w:rPr>
      </w:pPr>
    </w:p>
    <w:p w14:paraId="1E1267EA" w14:textId="77777777" w:rsidR="008D3193" w:rsidRDefault="008D3193" w:rsidP="008D3193">
      <w:pPr>
        <w:rPr>
          <w:rFonts w:ascii="Arial Narrow" w:hAnsi="Arial Narrow"/>
          <w:sz w:val="18"/>
          <w:szCs w:val="18"/>
        </w:rPr>
      </w:pPr>
    </w:p>
    <w:p w14:paraId="202061ED" w14:textId="77777777" w:rsidR="008D3193" w:rsidRDefault="008D3193" w:rsidP="008D3193">
      <w:pPr>
        <w:rPr>
          <w:rFonts w:ascii="Arial Narrow" w:hAnsi="Arial Narrow"/>
          <w:sz w:val="18"/>
          <w:szCs w:val="18"/>
        </w:rPr>
      </w:pPr>
    </w:p>
    <w:p w14:paraId="2521AE55" w14:textId="77777777" w:rsidR="008D3193" w:rsidRDefault="008D3193" w:rsidP="008D3193">
      <w:pPr>
        <w:rPr>
          <w:rFonts w:ascii="Arial Narrow" w:hAnsi="Arial Narrow"/>
          <w:sz w:val="18"/>
          <w:szCs w:val="18"/>
        </w:rPr>
      </w:pPr>
    </w:p>
    <w:p w14:paraId="15241197" w14:textId="77777777" w:rsidR="008D3193" w:rsidRDefault="008D3193" w:rsidP="008D3193">
      <w:pPr>
        <w:rPr>
          <w:rFonts w:ascii="Arial Narrow" w:hAnsi="Arial Narrow"/>
          <w:sz w:val="18"/>
          <w:szCs w:val="18"/>
        </w:rPr>
      </w:pPr>
    </w:p>
    <w:p w14:paraId="1F3CA06E" w14:textId="77777777" w:rsidR="008D3193" w:rsidRDefault="008D3193" w:rsidP="008D3193">
      <w:pPr>
        <w:rPr>
          <w:rFonts w:ascii="Arial Narrow" w:hAnsi="Arial Narrow"/>
          <w:sz w:val="18"/>
          <w:szCs w:val="18"/>
        </w:rPr>
      </w:pPr>
    </w:p>
    <w:p w14:paraId="76BB1BB2" w14:textId="77777777" w:rsidR="008D3193" w:rsidRDefault="008D3193" w:rsidP="008D3193">
      <w:pPr>
        <w:rPr>
          <w:rFonts w:ascii="Arial Narrow" w:hAnsi="Arial Narrow"/>
          <w:sz w:val="18"/>
          <w:szCs w:val="18"/>
        </w:rPr>
      </w:pPr>
    </w:p>
    <w:p w14:paraId="376909B6" w14:textId="0762DDB2" w:rsidR="008D3193" w:rsidRPr="00B9724A" w:rsidRDefault="008D3193" w:rsidP="008D3193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 xml:space="preserve">1 </w:t>
      </w:r>
      <w:r w:rsidRPr="00B9724A">
        <w:rPr>
          <w:rFonts w:ascii="Arial Narrow" w:hAnsi="Arial Narrow"/>
          <w:sz w:val="18"/>
          <w:szCs w:val="18"/>
        </w:rPr>
        <w:t>ark.</w:t>
      </w:r>
    </w:p>
    <w:p w14:paraId="53A65598" w14:textId="77777777" w:rsidR="008D3193" w:rsidRDefault="008D3193" w:rsidP="008D3193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>
        <w:rPr>
          <w:rFonts w:ascii="Arial Narrow" w:hAnsi="Arial Narrow"/>
          <w:sz w:val="18"/>
          <w:szCs w:val="18"/>
        </w:rPr>
        <w:t>biuro przepustek</w:t>
      </w:r>
    </w:p>
    <w:p w14:paraId="2F2E9730" w14:textId="77777777" w:rsidR="008D3193" w:rsidRPr="00B9724A" w:rsidRDefault="008D3193" w:rsidP="008D3193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M. Sierek</w:t>
      </w:r>
      <w:r w:rsidRPr="00B9724A">
        <w:rPr>
          <w:rFonts w:ascii="Arial Narrow" w:hAnsi="Arial Narrow"/>
          <w:sz w:val="18"/>
          <w:szCs w:val="18"/>
        </w:rPr>
        <w:t xml:space="preserve"> – tel. 261 417 449</w:t>
      </w:r>
    </w:p>
    <w:p w14:paraId="296AE6A7" w14:textId="7646C8A4" w:rsidR="008D3193" w:rsidRDefault="008D3193" w:rsidP="008D3193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09.05.2024 r.</w:t>
      </w:r>
    </w:p>
    <w:bookmarkEnd w:id="0"/>
    <w:sectPr w:rsidR="008D3193" w:rsidSect="001A2E0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7084AA" w14:textId="77777777" w:rsidR="001A2E05" w:rsidRDefault="001A2E05">
      <w:r>
        <w:separator/>
      </w:r>
    </w:p>
  </w:endnote>
  <w:endnote w:type="continuationSeparator" w:id="0">
    <w:p w14:paraId="0566DC29" w14:textId="77777777" w:rsidR="001A2E05" w:rsidRDefault="001A2E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30E493" w14:textId="77777777" w:rsidR="00FE7530" w:rsidRDefault="00FE75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D33233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B39C942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B5E86E" w14:textId="77777777" w:rsidR="00FE7530" w:rsidRDefault="00FE75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F362E5" w14:textId="77777777" w:rsidR="001A2E05" w:rsidRDefault="001A2E05">
      <w:r>
        <w:separator/>
      </w:r>
    </w:p>
  </w:footnote>
  <w:footnote w:type="continuationSeparator" w:id="0">
    <w:p w14:paraId="59543868" w14:textId="77777777" w:rsidR="001A2E05" w:rsidRDefault="001A2E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CD4FB1" w14:textId="77777777" w:rsidR="00FE7530" w:rsidRDefault="00FE75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011675" w14:textId="77777777" w:rsidR="00FE7530" w:rsidRDefault="00FE75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48BAAF" w14:textId="77777777" w:rsidR="00FE7530" w:rsidRDefault="00FE75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2E05"/>
    <w:rsid w:val="00005838"/>
    <w:rsid w:val="00022322"/>
    <w:rsid w:val="00042497"/>
    <w:rsid w:val="00081D13"/>
    <w:rsid w:val="000C1E6F"/>
    <w:rsid w:val="000E4E56"/>
    <w:rsid w:val="001A1468"/>
    <w:rsid w:val="001A2E05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D3193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E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F4AE04"/>
  <w15:chartTrackingRefBased/>
  <w15:docId w15:val="{3DBAB41A-1A13-45CF-A93A-14E508993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258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3</cp:revision>
  <cp:lastPrinted>1601-01-01T00:00:00Z</cp:lastPrinted>
  <dcterms:created xsi:type="dcterms:W3CDTF">2024-05-09T05:21:00Z</dcterms:created>
  <dcterms:modified xsi:type="dcterms:W3CDTF">2024-05-09T05:23:00Z</dcterms:modified>
</cp:coreProperties>
</file>