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5AF0F7" w14:textId="77777777" w:rsidR="003E6519" w:rsidRPr="004506BE" w:rsidRDefault="00556E6F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506BE">
        <w:rPr>
          <w:rFonts w:ascii="Arial Narrow" w:hAnsi="Arial Narrow" w:cs="Arial"/>
          <w:sz w:val="22"/>
          <w:szCs w:val="22"/>
        </w:rPr>
        <w:t>Bydgoszcz</w:t>
      </w:r>
      <w:r w:rsidR="003E6519" w:rsidRPr="004506BE">
        <w:rPr>
          <w:rFonts w:ascii="Arial Narrow" w:hAnsi="Arial Narrow" w:cs="Arial"/>
          <w:sz w:val="22"/>
          <w:szCs w:val="22"/>
        </w:rPr>
        <w:t xml:space="preserve"> dnia: </w:t>
      </w:r>
      <w:r w:rsidRPr="004506BE">
        <w:rPr>
          <w:rFonts w:ascii="Arial Narrow" w:hAnsi="Arial Narrow" w:cs="Arial"/>
          <w:sz w:val="22"/>
          <w:szCs w:val="22"/>
        </w:rPr>
        <w:t>2024-05-09</w:t>
      </w:r>
    </w:p>
    <w:p w14:paraId="2BDB00E8" w14:textId="77777777" w:rsidR="003E6519" w:rsidRPr="004506BE" w:rsidRDefault="00556E6F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506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BBEA192" w14:textId="77777777" w:rsidR="003E6519" w:rsidRPr="004506BE" w:rsidRDefault="00556E6F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506BE">
        <w:rPr>
          <w:rFonts w:ascii="Arial Narrow" w:hAnsi="Arial Narrow" w:cs="Arial"/>
          <w:sz w:val="22"/>
          <w:szCs w:val="22"/>
        </w:rPr>
        <w:t>Powstańców Warszawy</w:t>
      </w:r>
      <w:r w:rsidR="003E6519" w:rsidRPr="004506BE">
        <w:rPr>
          <w:rFonts w:ascii="Arial Narrow" w:hAnsi="Arial Narrow" w:cs="Arial"/>
          <w:sz w:val="22"/>
          <w:szCs w:val="22"/>
        </w:rPr>
        <w:t xml:space="preserve"> </w:t>
      </w:r>
      <w:r w:rsidRPr="004506BE">
        <w:rPr>
          <w:rFonts w:ascii="Arial Narrow" w:hAnsi="Arial Narrow" w:cs="Arial"/>
          <w:sz w:val="22"/>
          <w:szCs w:val="22"/>
        </w:rPr>
        <w:t>5</w:t>
      </w:r>
    </w:p>
    <w:p w14:paraId="2B4916FC" w14:textId="77777777" w:rsidR="003E6519" w:rsidRPr="004506BE" w:rsidRDefault="00556E6F" w:rsidP="003E6519">
      <w:pPr>
        <w:rPr>
          <w:rFonts w:ascii="Arial Narrow" w:hAnsi="Arial Narrow" w:cs="Arial"/>
          <w:sz w:val="22"/>
          <w:szCs w:val="22"/>
        </w:rPr>
      </w:pPr>
      <w:r w:rsidRPr="004506BE">
        <w:rPr>
          <w:rFonts w:ascii="Arial Narrow" w:hAnsi="Arial Narrow" w:cs="Arial"/>
          <w:sz w:val="22"/>
          <w:szCs w:val="22"/>
        </w:rPr>
        <w:t>85-681</w:t>
      </w:r>
      <w:r w:rsidR="003E6519" w:rsidRPr="004506BE">
        <w:rPr>
          <w:rFonts w:ascii="Arial Narrow" w:hAnsi="Arial Narrow" w:cs="Arial"/>
          <w:sz w:val="22"/>
          <w:szCs w:val="22"/>
        </w:rPr>
        <w:t xml:space="preserve"> </w:t>
      </w:r>
      <w:r w:rsidRPr="004506BE">
        <w:rPr>
          <w:rFonts w:ascii="Arial Narrow" w:hAnsi="Arial Narrow" w:cs="Arial"/>
          <w:sz w:val="22"/>
          <w:szCs w:val="22"/>
        </w:rPr>
        <w:t>Bydgoszcz</w:t>
      </w:r>
    </w:p>
    <w:p w14:paraId="2E039D30" w14:textId="77777777" w:rsidR="003E6519" w:rsidRPr="004506BE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4506B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BB1F388" w14:textId="77777777" w:rsidR="003E6519" w:rsidRPr="004506BE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506B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506BE" w14:paraId="29BF306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D891FB" w14:textId="77777777" w:rsidR="003E6519" w:rsidRPr="004506B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506B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3652167" w14:textId="77777777" w:rsidR="003E6519" w:rsidRPr="004506B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506B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6AFC96A" w14:textId="77777777" w:rsidR="003E6519" w:rsidRPr="004506B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506B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0CEA89F" w14:textId="77777777" w:rsidR="003E6519" w:rsidRPr="004506B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06B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06B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06B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506BE" w14:paraId="6940276C" w14:textId="77777777" w:rsidTr="001A0FA2">
        <w:tc>
          <w:tcPr>
            <w:tcW w:w="2269" w:type="dxa"/>
            <w:shd w:val="clear" w:color="auto" w:fill="auto"/>
          </w:tcPr>
          <w:p w14:paraId="5327AFAE" w14:textId="77777777" w:rsidR="003E6519" w:rsidRPr="004506B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8B90D6" w14:textId="77777777" w:rsidR="003E6519" w:rsidRPr="004506BE" w:rsidRDefault="00556E6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oraz materiałów szewnych</w:t>
            </w:r>
            <w:r w:rsidR="003E6519" w:rsidRPr="004506B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56E6F" w:rsidRPr="004506BE" w14:paraId="339986F8" w14:textId="77777777" w:rsidTr="00111A22">
        <w:tc>
          <w:tcPr>
            <w:tcW w:w="2269" w:type="dxa"/>
            <w:shd w:val="clear" w:color="auto" w:fill="auto"/>
          </w:tcPr>
          <w:p w14:paraId="5D355797" w14:textId="77777777" w:rsidR="00556E6F" w:rsidRPr="004506BE" w:rsidRDefault="00556E6F" w:rsidP="00111A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6E1146" w14:textId="77777777" w:rsidR="00556E6F" w:rsidRPr="004506BE" w:rsidRDefault="00556E6F" w:rsidP="00111A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bCs/>
                <w:sz w:val="22"/>
                <w:szCs w:val="22"/>
              </w:rPr>
              <w:t>58/2024</w:t>
            </w:r>
          </w:p>
        </w:tc>
      </w:tr>
    </w:tbl>
    <w:p w14:paraId="23DB9816" w14:textId="77777777" w:rsidR="00890B92" w:rsidRPr="004506B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06BE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506BE">
        <w:rPr>
          <w:rFonts w:ascii="Arial Narrow" w:hAnsi="Arial Narrow" w:cs="Arial"/>
          <w:sz w:val="22"/>
          <w:szCs w:val="22"/>
        </w:rPr>
        <w:t>22</w:t>
      </w:r>
      <w:r w:rsidR="0049054E" w:rsidRPr="004506BE">
        <w:rPr>
          <w:rFonts w:ascii="Arial Narrow" w:hAnsi="Arial Narrow" w:cs="Arial"/>
          <w:sz w:val="22"/>
          <w:szCs w:val="22"/>
        </w:rPr>
        <w:t>2</w:t>
      </w:r>
      <w:r w:rsidRPr="004506BE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506BE">
        <w:rPr>
          <w:rFonts w:ascii="Arial Narrow" w:hAnsi="Arial Narrow" w:cs="Arial"/>
          <w:sz w:val="22"/>
          <w:szCs w:val="22"/>
        </w:rPr>
        <w:t>4</w:t>
      </w:r>
      <w:r w:rsidRPr="004506BE">
        <w:rPr>
          <w:rFonts w:ascii="Arial Narrow" w:hAnsi="Arial Narrow" w:cs="Arial"/>
          <w:sz w:val="22"/>
          <w:szCs w:val="22"/>
        </w:rPr>
        <w:t xml:space="preserve"> </w:t>
      </w:r>
      <w:r w:rsidR="00890B92" w:rsidRPr="004506B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506BE">
        <w:rPr>
          <w:rFonts w:ascii="Arial Narrow" w:hAnsi="Arial Narrow" w:cs="Arial"/>
          <w:sz w:val="22"/>
          <w:szCs w:val="22"/>
        </w:rPr>
        <w:t xml:space="preserve"> </w:t>
      </w:r>
      <w:r w:rsidR="00556E6F" w:rsidRPr="004506BE">
        <w:rPr>
          <w:rFonts w:ascii="Arial Narrow" w:hAnsi="Arial Narrow" w:cs="Arial"/>
          <w:sz w:val="22"/>
          <w:szCs w:val="22"/>
        </w:rPr>
        <w:t>(</w:t>
      </w:r>
      <w:proofErr w:type="spellStart"/>
      <w:r w:rsidR="00556E6F" w:rsidRPr="004506BE">
        <w:rPr>
          <w:rFonts w:ascii="Arial Narrow" w:hAnsi="Arial Narrow" w:cs="Arial"/>
          <w:sz w:val="22"/>
          <w:szCs w:val="22"/>
        </w:rPr>
        <w:t>t.j</w:t>
      </w:r>
      <w:proofErr w:type="spellEnd"/>
      <w:r w:rsidR="00556E6F" w:rsidRPr="004506BE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506BE">
        <w:rPr>
          <w:rFonts w:ascii="Arial Narrow" w:hAnsi="Arial Narrow" w:cs="Arial"/>
          <w:sz w:val="22"/>
          <w:szCs w:val="22"/>
        </w:rPr>
        <w:t xml:space="preserve"> </w:t>
      </w:r>
      <w:r w:rsidR="00890B92" w:rsidRPr="004506BE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4506BE">
        <w:rPr>
          <w:rFonts w:ascii="Arial Narrow" w:hAnsi="Arial Narrow" w:cs="Arial"/>
          <w:sz w:val="22"/>
          <w:szCs w:val="22"/>
        </w:rPr>
        <w:t xml:space="preserve"> dla</w:t>
      </w:r>
      <w:r w:rsidR="00890B92" w:rsidRPr="004506BE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56E6F" w:rsidRPr="004506BE" w14:paraId="7F1D003E" w14:textId="77777777" w:rsidTr="00111A22">
        <w:trPr>
          <w:trHeight w:val="70"/>
        </w:trPr>
        <w:tc>
          <w:tcPr>
            <w:tcW w:w="9214" w:type="dxa"/>
          </w:tcPr>
          <w:p w14:paraId="3A663C1D" w14:textId="77777777" w:rsidR="00556E6F" w:rsidRPr="004506BE" w:rsidRDefault="00556E6F" w:rsidP="00111A2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części 1 zamówienia w wysokości 30 240.00 zł brutto;</w:t>
            </w:r>
          </w:p>
        </w:tc>
      </w:tr>
      <w:tr w:rsidR="00556E6F" w:rsidRPr="004506BE" w14:paraId="79E57D96" w14:textId="77777777" w:rsidTr="00111A22">
        <w:trPr>
          <w:trHeight w:val="70"/>
        </w:trPr>
        <w:tc>
          <w:tcPr>
            <w:tcW w:w="9214" w:type="dxa"/>
          </w:tcPr>
          <w:p w14:paraId="169F5751" w14:textId="77777777" w:rsidR="00556E6F" w:rsidRPr="004506BE" w:rsidRDefault="00556E6F" w:rsidP="00111A2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części 2 zamówienia w wysokości 540 000.00 zł brutto;</w:t>
            </w:r>
          </w:p>
        </w:tc>
      </w:tr>
      <w:tr w:rsidR="00556E6F" w:rsidRPr="004506BE" w14:paraId="21540D57" w14:textId="77777777" w:rsidTr="00111A22">
        <w:trPr>
          <w:trHeight w:val="70"/>
        </w:trPr>
        <w:tc>
          <w:tcPr>
            <w:tcW w:w="9214" w:type="dxa"/>
          </w:tcPr>
          <w:p w14:paraId="740FE86A" w14:textId="77777777" w:rsidR="00556E6F" w:rsidRPr="004506BE" w:rsidRDefault="00556E6F" w:rsidP="00111A2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części 3 zamówienia w wysokości 75 600.00 zł brutto;</w:t>
            </w:r>
          </w:p>
        </w:tc>
      </w:tr>
      <w:tr w:rsidR="00556E6F" w:rsidRPr="004506BE" w14:paraId="346D2E81" w14:textId="77777777" w:rsidTr="00111A22">
        <w:trPr>
          <w:trHeight w:val="70"/>
        </w:trPr>
        <w:tc>
          <w:tcPr>
            <w:tcW w:w="9214" w:type="dxa"/>
          </w:tcPr>
          <w:p w14:paraId="30908C90" w14:textId="77777777" w:rsidR="00556E6F" w:rsidRPr="004506BE" w:rsidRDefault="00556E6F" w:rsidP="00111A2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części 4 zamówienia w wysokości 4 158 000.00 zł brutto;</w:t>
            </w:r>
          </w:p>
        </w:tc>
      </w:tr>
      <w:tr w:rsidR="00556E6F" w:rsidRPr="004506BE" w14:paraId="51FCEED7" w14:textId="77777777" w:rsidTr="00111A22">
        <w:trPr>
          <w:trHeight w:val="70"/>
        </w:trPr>
        <w:tc>
          <w:tcPr>
            <w:tcW w:w="9214" w:type="dxa"/>
          </w:tcPr>
          <w:p w14:paraId="5B9DDB8F" w14:textId="77777777" w:rsidR="00556E6F" w:rsidRPr="004506BE" w:rsidRDefault="00556E6F" w:rsidP="00111A2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części 5 zamówienia w wysokości 50 760.00 zł brutto;</w:t>
            </w:r>
          </w:p>
        </w:tc>
      </w:tr>
      <w:tr w:rsidR="00556E6F" w:rsidRPr="004506BE" w14:paraId="58ED1A61" w14:textId="77777777" w:rsidTr="00111A22">
        <w:trPr>
          <w:trHeight w:val="70"/>
        </w:trPr>
        <w:tc>
          <w:tcPr>
            <w:tcW w:w="9214" w:type="dxa"/>
          </w:tcPr>
          <w:p w14:paraId="6F638B8A" w14:textId="77777777" w:rsidR="00556E6F" w:rsidRPr="004506BE" w:rsidRDefault="00556E6F" w:rsidP="00111A2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części 6 zamówienia w wysokości 1 753.92 zł brutto;</w:t>
            </w:r>
          </w:p>
        </w:tc>
      </w:tr>
      <w:tr w:rsidR="00556E6F" w:rsidRPr="004506BE" w14:paraId="481EBCCD" w14:textId="77777777" w:rsidTr="00111A22">
        <w:trPr>
          <w:trHeight w:val="70"/>
        </w:trPr>
        <w:tc>
          <w:tcPr>
            <w:tcW w:w="9214" w:type="dxa"/>
          </w:tcPr>
          <w:p w14:paraId="1B19CEC9" w14:textId="77777777" w:rsidR="00556E6F" w:rsidRPr="004506BE" w:rsidRDefault="00556E6F" w:rsidP="00111A2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części 7 zamówienia w wysokości 11 404.80 zł brutto;</w:t>
            </w:r>
          </w:p>
        </w:tc>
      </w:tr>
      <w:tr w:rsidR="00556E6F" w:rsidRPr="004506BE" w14:paraId="0697B3F6" w14:textId="77777777" w:rsidTr="00111A22">
        <w:trPr>
          <w:trHeight w:val="70"/>
        </w:trPr>
        <w:tc>
          <w:tcPr>
            <w:tcW w:w="9214" w:type="dxa"/>
          </w:tcPr>
          <w:p w14:paraId="5E3DDEC2" w14:textId="77777777" w:rsidR="00556E6F" w:rsidRPr="004506BE" w:rsidRDefault="00556E6F" w:rsidP="00111A2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506BE">
              <w:rPr>
                <w:rFonts w:ascii="Arial Narrow" w:hAnsi="Arial Narrow" w:cs="Arial"/>
                <w:sz w:val="22"/>
                <w:szCs w:val="22"/>
              </w:rPr>
              <w:t>części 8 zamówienia w wysokości 20 770.56 zł brutto;</w:t>
            </w:r>
          </w:p>
        </w:tc>
      </w:tr>
    </w:tbl>
    <w:p w14:paraId="04DFA509" w14:textId="77777777" w:rsidR="00890B92" w:rsidRPr="004506B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2CAF462" w14:textId="77777777" w:rsidR="00510EC8" w:rsidRPr="004506B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F0E0A3A" w14:textId="77777777" w:rsidR="00A80738" w:rsidRDefault="00A80738" w:rsidP="0085707E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506BE">
        <w:rPr>
          <w:rFonts w:ascii="Arial Narrow" w:hAnsi="Arial Narrow" w:cs="Arial"/>
          <w:i/>
          <w:sz w:val="22"/>
          <w:szCs w:val="22"/>
        </w:rPr>
        <w:t>Zamawiający</w:t>
      </w:r>
    </w:p>
    <w:p w14:paraId="3D7198DE" w14:textId="255A2B6B" w:rsidR="0085707E" w:rsidRPr="0094432E" w:rsidRDefault="0085707E" w:rsidP="008570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4A026433" w14:textId="77777777" w:rsidR="0085707E" w:rsidRPr="0094432E" w:rsidRDefault="0085707E" w:rsidP="0085707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58CAD36A" w14:textId="77777777" w:rsidR="0085707E" w:rsidRPr="0094432E" w:rsidRDefault="0085707E" w:rsidP="0085707E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B. Baranowska – tel. 261 417 364</w:t>
      </w:r>
    </w:p>
    <w:p w14:paraId="781D7002" w14:textId="56EEE7D7" w:rsidR="0085707E" w:rsidRPr="00FC7F4C" w:rsidRDefault="0085707E" w:rsidP="0085707E">
      <w:pPr>
        <w:rPr>
          <w:rFonts w:ascii="Arial Narrow" w:hAnsi="Arial Narrow" w:cs="Arial"/>
          <w:i/>
          <w:sz w:val="22"/>
          <w:szCs w:val="22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2024-05-0</w:t>
      </w:r>
      <w:r>
        <w:rPr>
          <w:rFonts w:ascii="Arial Narrow" w:hAnsi="Arial Narrow"/>
          <w:sz w:val="18"/>
        </w:rPr>
        <w:t>9</w:t>
      </w:r>
    </w:p>
    <w:p w14:paraId="2951AD49" w14:textId="77777777" w:rsidR="0085707E" w:rsidRPr="004506BE" w:rsidRDefault="0085707E" w:rsidP="0085707E">
      <w:pPr>
        <w:pStyle w:val="Tekstpodstawowy"/>
        <w:spacing w:after="36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sectPr w:rsidR="0085707E" w:rsidRPr="004506BE" w:rsidSect="00A109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5BE27" w14:textId="77777777" w:rsidR="00A1094B" w:rsidRDefault="00A1094B">
      <w:r>
        <w:separator/>
      </w:r>
    </w:p>
  </w:endnote>
  <w:endnote w:type="continuationSeparator" w:id="0">
    <w:p w14:paraId="0C6072AB" w14:textId="77777777" w:rsidR="00A1094B" w:rsidRDefault="00A10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3BD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58E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904F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90AF8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A7D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4CD7BC" w14:textId="77777777" w:rsidR="009F189D" w:rsidRDefault="009F189D">
    <w:pPr>
      <w:pStyle w:val="Stopka"/>
      <w:tabs>
        <w:tab w:val="clear" w:pos="4536"/>
      </w:tabs>
      <w:jc w:val="center"/>
    </w:pPr>
  </w:p>
  <w:p w14:paraId="14FD31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7357C" w14:textId="77777777" w:rsidR="00A1094B" w:rsidRDefault="00A1094B">
      <w:r>
        <w:separator/>
      </w:r>
    </w:p>
  </w:footnote>
  <w:footnote w:type="continuationSeparator" w:id="0">
    <w:p w14:paraId="651F5675" w14:textId="77777777" w:rsidR="00A1094B" w:rsidRDefault="00A10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A6527" w14:textId="77777777" w:rsidR="00556E6F" w:rsidRDefault="00556E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FBC32" w14:textId="77777777" w:rsidR="00556E6F" w:rsidRDefault="00556E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61567" w14:textId="77777777" w:rsidR="00556E6F" w:rsidRDefault="00556E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94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506BE"/>
    <w:rsid w:val="0049054E"/>
    <w:rsid w:val="00490DC0"/>
    <w:rsid w:val="00493F8C"/>
    <w:rsid w:val="004C7E9B"/>
    <w:rsid w:val="00510EC8"/>
    <w:rsid w:val="00524583"/>
    <w:rsid w:val="00556E6F"/>
    <w:rsid w:val="0069085C"/>
    <w:rsid w:val="00804A9B"/>
    <w:rsid w:val="00843263"/>
    <w:rsid w:val="0085707E"/>
    <w:rsid w:val="00861E75"/>
    <w:rsid w:val="00890B92"/>
    <w:rsid w:val="009D19BD"/>
    <w:rsid w:val="009F189D"/>
    <w:rsid w:val="00A1094B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820D1A"/>
  <w15:chartTrackingRefBased/>
  <w15:docId w15:val="{1892A6AC-5B34-48FB-B1AE-D7E9FB05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5707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570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2024-05-09T06:38:00Z</cp:lastPrinted>
  <dcterms:created xsi:type="dcterms:W3CDTF">2024-05-09T06:37:00Z</dcterms:created>
  <dcterms:modified xsi:type="dcterms:W3CDTF">2024-05-09T06:39:00Z</dcterms:modified>
</cp:coreProperties>
</file>