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D1128" w14:textId="77777777" w:rsidR="00986737" w:rsidRPr="00B43779" w:rsidRDefault="00AB3A7D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B43779">
        <w:rPr>
          <w:rFonts w:ascii="Arial Narrow" w:hAnsi="Arial Narrow" w:cs="Arial"/>
          <w:sz w:val="22"/>
          <w:szCs w:val="22"/>
        </w:rPr>
        <w:t>Bydgoszcz</w:t>
      </w:r>
      <w:r w:rsidR="00986737" w:rsidRPr="00B43779">
        <w:rPr>
          <w:rFonts w:ascii="Arial Narrow" w:hAnsi="Arial Narrow" w:cs="Arial"/>
          <w:sz w:val="22"/>
          <w:szCs w:val="22"/>
        </w:rPr>
        <w:t xml:space="preserve"> dnia: </w:t>
      </w:r>
      <w:r w:rsidRPr="00B43779">
        <w:rPr>
          <w:rFonts w:ascii="Arial Narrow" w:hAnsi="Arial Narrow" w:cs="Arial"/>
          <w:sz w:val="22"/>
          <w:szCs w:val="22"/>
        </w:rPr>
        <w:t>2024-05-09</w:t>
      </w:r>
    </w:p>
    <w:p w14:paraId="54080A9D" w14:textId="77777777" w:rsidR="00986737" w:rsidRPr="00B43779" w:rsidRDefault="00AB3A7D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4377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38C1621" w14:textId="77777777" w:rsidR="00986737" w:rsidRPr="00B43779" w:rsidRDefault="00AB3A7D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43779">
        <w:rPr>
          <w:rFonts w:ascii="Arial Narrow" w:hAnsi="Arial Narrow" w:cs="Arial"/>
          <w:sz w:val="22"/>
          <w:szCs w:val="22"/>
        </w:rPr>
        <w:t>Powstańców Warszawy</w:t>
      </w:r>
      <w:r w:rsidR="00986737" w:rsidRPr="00B43779">
        <w:rPr>
          <w:rFonts w:ascii="Arial Narrow" w:hAnsi="Arial Narrow" w:cs="Arial"/>
          <w:sz w:val="22"/>
          <w:szCs w:val="22"/>
        </w:rPr>
        <w:t xml:space="preserve"> </w:t>
      </w:r>
      <w:r w:rsidRPr="00B43779">
        <w:rPr>
          <w:rFonts w:ascii="Arial Narrow" w:hAnsi="Arial Narrow" w:cs="Arial"/>
          <w:sz w:val="22"/>
          <w:szCs w:val="22"/>
        </w:rPr>
        <w:t>5</w:t>
      </w:r>
    </w:p>
    <w:p w14:paraId="4039DBCF" w14:textId="77777777" w:rsidR="00986737" w:rsidRPr="00B43779" w:rsidRDefault="00AB3A7D" w:rsidP="00986737">
      <w:pPr>
        <w:rPr>
          <w:rFonts w:ascii="Arial Narrow" w:hAnsi="Arial Narrow" w:cs="Arial"/>
          <w:sz w:val="22"/>
          <w:szCs w:val="22"/>
        </w:rPr>
      </w:pPr>
      <w:r w:rsidRPr="00B43779">
        <w:rPr>
          <w:rFonts w:ascii="Arial Narrow" w:hAnsi="Arial Narrow" w:cs="Arial"/>
          <w:sz w:val="22"/>
          <w:szCs w:val="22"/>
        </w:rPr>
        <w:t>85-681</w:t>
      </w:r>
      <w:r w:rsidR="00986737" w:rsidRPr="00B43779">
        <w:rPr>
          <w:rFonts w:ascii="Arial Narrow" w:hAnsi="Arial Narrow" w:cs="Arial"/>
          <w:sz w:val="22"/>
          <w:szCs w:val="22"/>
        </w:rPr>
        <w:t xml:space="preserve"> </w:t>
      </w:r>
      <w:r w:rsidRPr="00B43779">
        <w:rPr>
          <w:rFonts w:ascii="Arial Narrow" w:hAnsi="Arial Narrow" w:cs="Arial"/>
          <w:sz w:val="22"/>
          <w:szCs w:val="22"/>
        </w:rPr>
        <w:t>Bydgoszcz</w:t>
      </w:r>
    </w:p>
    <w:p w14:paraId="06B27CA7" w14:textId="77777777" w:rsidR="00986737" w:rsidRPr="00B43779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B4377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864CE17" w14:textId="77777777" w:rsidR="00986737" w:rsidRPr="00B43779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4377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43779" w14:paraId="0B00495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42FD68" w14:textId="77777777" w:rsidR="00986737" w:rsidRPr="00B4377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4377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50A37D1" w14:textId="77777777" w:rsidR="00986737" w:rsidRPr="00B4377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4377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40C2305" w14:textId="77777777" w:rsidR="00986737" w:rsidRPr="00B4377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4377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4377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4377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43779" w14:paraId="3757734A" w14:textId="77777777" w:rsidTr="005A632E">
        <w:tc>
          <w:tcPr>
            <w:tcW w:w="2269" w:type="dxa"/>
            <w:shd w:val="clear" w:color="auto" w:fill="auto"/>
          </w:tcPr>
          <w:p w14:paraId="30A84558" w14:textId="77777777" w:rsidR="00986737" w:rsidRPr="00B4377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79023B" w14:textId="77777777" w:rsidR="00986737" w:rsidRPr="00B43779" w:rsidRDefault="00AB3A7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oraz materiałów szewnych</w:t>
            </w:r>
            <w:r w:rsidR="00986737" w:rsidRPr="00B437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B3A7D" w:rsidRPr="00B43779" w14:paraId="4A4889AA" w14:textId="77777777" w:rsidTr="00111A22">
        <w:tc>
          <w:tcPr>
            <w:tcW w:w="2269" w:type="dxa"/>
            <w:shd w:val="clear" w:color="auto" w:fill="auto"/>
          </w:tcPr>
          <w:p w14:paraId="30EEC044" w14:textId="77777777" w:rsidR="00AB3A7D" w:rsidRPr="00B43779" w:rsidRDefault="00AB3A7D" w:rsidP="00111A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52B723" w14:textId="77777777" w:rsidR="00AB3A7D" w:rsidRPr="00B43779" w:rsidRDefault="00AB3A7D" w:rsidP="00111A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bCs/>
                <w:sz w:val="22"/>
                <w:szCs w:val="22"/>
              </w:rPr>
              <w:t>58/2024</w:t>
            </w:r>
          </w:p>
        </w:tc>
      </w:tr>
    </w:tbl>
    <w:p w14:paraId="5BD61154" w14:textId="77777777" w:rsidR="00A80738" w:rsidRPr="00B4377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E63A3CD" w14:textId="77777777" w:rsidR="00D665F5" w:rsidRPr="00B43779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4377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43779">
        <w:rPr>
          <w:rFonts w:ascii="Arial Narrow" w:hAnsi="Arial Narrow" w:cs="Arial"/>
          <w:sz w:val="22"/>
          <w:szCs w:val="22"/>
        </w:rPr>
        <w:t>2</w:t>
      </w:r>
      <w:r w:rsidRPr="00B43779">
        <w:rPr>
          <w:rFonts w:ascii="Arial Narrow" w:hAnsi="Arial Narrow" w:cs="Arial"/>
          <w:sz w:val="22"/>
          <w:szCs w:val="22"/>
        </w:rPr>
        <w:t xml:space="preserve"> ust. 5 </w:t>
      </w:r>
      <w:r w:rsidRPr="00B4377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43779">
        <w:rPr>
          <w:rFonts w:ascii="Arial Narrow" w:hAnsi="Arial Narrow" w:cs="Arial"/>
          <w:sz w:val="22"/>
          <w:szCs w:val="22"/>
        </w:rPr>
        <w:t xml:space="preserve"> </w:t>
      </w:r>
      <w:r w:rsidR="00AB3A7D" w:rsidRPr="00B43779">
        <w:rPr>
          <w:rFonts w:ascii="Arial Narrow" w:hAnsi="Arial Narrow" w:cs="Arial"/>
          <w:sz w:val="22"/>
          <w:szCs w:val="22"/>
        </w:rPr>
        <w:t>(</w:t>
      </w:r>
      <w:proofErr w:type="spellStart"/>
      <w:r w:rsidR="00AB3A7D" w:rsidRPr="00B43779">
        <w:rPr>
          <w:rFonts w:ascii="Arial Narrow" w:hAnsi="Arial Narrow" w:cs="Arial"/>
          <w:sz w:val="22"/>
          <w:szCs w:val="22"/>
        </w:rPr>
        <w:t>t.j</w:t>
      </w:r>
      <w:proofErr w:type="spellEnd"/>
      <w:r w:rsidR="00AB3A7D" w:rsidRPr="00B43779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B43779">
        <w:rPr>
          <w:rFonts w:ascii="Arial Narrow" w:hAnsi="Arial Narrow" w:cs="Arial"/>
          <w:sz w:val="22"/>
          <w:szCs w:val="22"/>
        </w:rPr>
        <w:t xml:space="preserve"> </w:t>
      </w:r>
      <w:r w:rsidRPr="00B43779">
        <w:rPr>
          <w:rFonts w:ascii="Arial Narrow" w:hAnsi="Arial Narrow" w:cs="Arial"/>
          <w:sz w:val="22"/>
          <w:szCs w:val="22"/>
        </w:rPr>
        <w:t>udostępnia</w:t>
      </w:r>
      <w:r w:rsidR="00F95C33" w:rsidRPr="00B43779">
        <w:rPr>
          <w:rFonts w:ascii="Arial Narrow" w:hAnsi="Arial Narrow" w:cs="Arial"/>
          <w:sz w:val="22"/>
          <w:szCs w:val="22"/>
        </w:rPr>
        <w:t xml:space="preserve"> </w:t>
      </w:r>
      <w:r w:rsidR="004C7E9B" w:rsidRPr="00B43779">
        <w:rPr>
          <w:rFonts w:ascii="Arial Narrow" w:hAnsi="Arial Narrow" w:cs="Arial"/>
          <w:sz w:val="22"/>
          <w:szCs w:val="22"/>
        </w:rPr>
        <w:t>informacj</w:t>
      </w:r>
      <w:r w:rsidR="00577BC6" w:rsidRPr="00B43779">
        <w:rPr>
          <w:rFonts w:ascii="Arial Narrow" w:hAnsi="Arial Narrow" w:cs="Arial"/>
          <w:sz w:val="22"/>
          <w:szCs w:val="22"/>
        </w:rPr>
        <w:t>ę</w:t>
      </w:r>
      <w:r w:rsidR="00035488" w:rsidRPr="00B4377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43779">
        <w:rPr>
          <w:rFonts w:ascii="Arial Narrow" w:hAnsi="Arial Narrow" w:cs="Arial"/>
          <w:sz w:val="22"/>
          <w:szCs w:val="22"/>
        </w:rPr>
        <w:t>.</w:t>
      </w:r>
    </w:p>
    <w:p w14:paraId="0F8FB29D" w14:textId="77777777" w:rsidR="00A80738" w:rsidRPr="00B43779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B4377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43779">
        <w:rPr>
          <w:rFonts w:ascii="Arial Narrow" w:hAnsi="Arial Narrow" w:cs="Arial"/>
          <w:sz w:val="22"/>
          <w:szCs w:val="22"/>
        </w:rPr>
        <w:t xml:space="preserve"> w dniu </w:t>
      </w:r>
      <w:r w:rsidR="00AB3A7D" w:rsidRPr="00B43779">
        <w:rPr>
          <w:rFonts w:ascii="Arial Narrow" w:hAnsi="Arial Narrow" w:cs="Arial"/>
          <w:sz w:val="22"/>
          <w:szCs w:val="22"/>
        </w:rPr>
        <w:t>09/05/2024</w:t>
      </w:r>
      <w:r w:rsidR="00FF4AB1" w:rsidRPr="00B43779">
        <w:rPr>
          <w:rFonts w:ascii="Arial Narrow" w:hAnsi="Arial Narrow" w:cs="Arial"/>
          <w:sz w:val="22"/>
          <w:szCs w:val="22"/>
        </w:rPr>
        <w:t xml:space="preserve"> o godz. </w:t>
      </w:r>
      <w:r w:rsidR="00AB3A7D" w:rsidRPr="00B43779">
        <w:rPr>
          <w:rFonts w:ascii="Arial Narrow" w:hAnsi="Arial Narrow" w:cs="Arial"/>
          <w:sz w:val="22"/>
          <w:szCs w:val="22"/>
        </w:rPr>
        <w:t>08:15</w:t>
      </w:r>
      <w:r w:rsidRPr="00B4377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43779" w14:paraId="50A9C349" w14:textId="77777777" w:rsidTr="005A632E">
        <w:tc>
          <w:tcPr>
            <w:tcW w:w="1276" w:type="dxa"/>
            <w:shd w:val="clear" w:color="auto" w:fill="F2F2F2"/>
            <w:vAlign w:val="center"/>
          </w:tcPr>
          <w:p w14:paraId="16C3DAEC" w14:textId="77777777" w:rsidR="006B27ED" w:rsidRPr="00B4377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43779">
              <w:rPr>
                <w:rFonts w:ascii="Arial Narrow" w:hAnsi="Arial Narrow" w:cs="Arial"/>
              </w:rPr>
              <w:t>Oferta n</w:t>
            </w:r>
            <w:r w:rsidR="006B27ED" w:rsidRPr="00B43779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2B257D0" w14:textId="77777777" w:rsidR="006B27ED" w:rsidRPr="00B4377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4377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EDFBCBA" w14:textId="77777777" w:rsidR="006B27ED" w:rsidRPr="00B4377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4377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857F048" w14:textId="77777777" w:rsidR="006B27ED" w:rsidRPr="00B4377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43779">
              <w:rPr>
                <w:rFonts w:ascii="Arial Narrow" w:hAnsi="Arial Narrow" w:cs="Arial"/>
              </w:rPr>
              <w:t>Cena oferty</w:t>
            </w:r>
          </w:p>
        </w:tc>
      </w:tr>
      <w:tr w:rsidR="00AB3A7D" w:rsidRPr="00B43779" w14:paraId="54258057" w14:textId="77777777" w:rsidTr="00111A22">
        <w:tc>
          <w:tcPr>
            <w:tcW w:w="1276" w:type="dxa"/>
            <w:shd w:val="clear" w:color="auto" w:fill="auto"/>
            <w:vAlign w:val="center"/>
          </w:tcPr>
          <w:p w14:paraId="1BB5AC27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9A0579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6D0BA5D" w14:textId="77777777" w:rsidR="00AB3A7D" w:rsidRPr="00B43779" w:rsidRDefault="00AB3A7D" w:rsidP="00111A2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708A5F98" w14:textId="77777777" w:rsidR="00AB3A7D" w:rsidRPr="00B43779" w:rsidRDefault="00AB3A7D" w:rsidP="00111A2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078233F2" w14:textId="77777777" w:rsidR="00AB3A7D" w:rsidRPr="00B43779" w:rsidRDefault="00AB3A7D" w:rsidP="00111A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0F89C8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22 420.80 zł</w:t>
            </w:r>
          </w:p>
        </w:tc>
      </w:tr>
      <w:tr w:rsidR="00AB3A7D" w:rsidRPr="00B43779" w14:paraId="575A1295" w14:textId="77777777" w:rsidTr="00111A22">
        <w:tc>
          <w:tcPr>
            <w:tcW w:w="1276" w:type="dxa"/>
            <w:shd w:val="clear" w:color="auto" w:fill="auto"/>
            <w:vAlign w:val="center"/>
          </w:tcPr>
          <w:p w14:paraId="3DB97CC5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F47261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FD49A6D" w14:textId="77777777" w:rsidR="00AB3A7D" w:rsidRPr="00B43779" w:rsidRDefault="00AB3A7D" w:rsidP="00111A2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43779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A35215E" w14:textId="77777777" w:rsidR="00AB3A7D" w:rsidRPr="00B43779" w:rsidRDefault="00AB3A7D" w:rsidP="00111A2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34DB77D" w14:textId="77777777" w:rsidR="00AB3A7D" w:rsidRPr="00B43779" w:rsidRDefault="00AB3A7D" w:rsidP="00111A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8513EC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805 248.00 zł</w:t>
            </w:r>
          </w:p>
        </w:tc>
      </w:tr>
      <w:tr w:rsidR="00AB3A7D" w:rsidRPr="00B43779" w14:paraId="2CC14288" w14:textId="77777777" w:rsidTr="00111A22">
        <w:tc>
          <w:tcPr>
            <w:tcW w:w="1276" w:type="dxa"/>
            <w:shd w:val="clear" w:color="auto" w:fill="auto"/>
            <w:vAlign w:val="center"/>
          </w:tcPr>
          <w:p w14:paraId="3587D3C4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D3E6C9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A498C06" w14:textId="77777777" w:rsidR="00AB3A7D" w:rsidRPr="00B43779" w:rsidRDefault="00AB3A7D" w:rsidP="00111A2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43779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28DCEAB" w14:textId="77777777" w:rsidR="00AB3A7D" w:rsidRPr="00B43779" w:rsidRDefault="00AB3A7D" w:rsidP="00111A2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53E6624" w14:textId="77777777" w:rsidR="00AB3A7D" w:rsidRPr="00B43779" w:rsidRDefault="00AB3A7D" w:rsidP="00111A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E13BD6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86 400.00 zł</w:t>
            </w:r>
          </w:p>
        </w:tc>
      </w:tr>
      <w:tr w:rsidR="00AB3A7D" w:rsidRPr="00B43779" w14:paraId="3CE51284" w14:textId="77777777" w:rsidTr="00111A22">
        <w:tc>
          <w:tcPr>
            <w:tcW w:w="1276" w:type="dxa"/>
            <w:shd w:val="clear" w:color="auto" w:fill="auto"/>
            <w:vAlign w:val="center"/>
          </w:tcPr>
          <w:p w14:paraId="0D222151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64E5F5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6D6D76C" w14:textId="77777777" w:rsidR="00AB3A7D" w:rsidRPr="00B43779" w:rsidRDefault="00AB3A7D" w:rsidP="00111A2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SORIMEX sp. z o. o. sp. k.</w:t>
            </w:r>
          </w:p>
          <w:p w14:paraId="3B1327F8" w14:textId="77777777" w:rsidR="00AB3A7D" w:rsidRPr="00B43779" w:rsidRDefault="00AB3A7D" w:rsidP="00111A2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Równinna 25 </w:t>
            </w:r>
          </w:p>
          <w:p w14:paraId="68F137D9" w14:textId="77777777" w:rsidR="00AB3A7D" w:rsidRPr="00B43779" w:rsidRDefault="00AB3A7D" w:rsidP="00111A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F8691C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21 376.00 zł</w:t>
            </w:r>
          </w:p>
        </w:tc>
      </w:tr>
      <w:tr w:rsidR="00AB3A7D" w:rsidRPr="00B43779" w14:paraId="397413D2" w14:textId="77777777" w:rsidTr="00111A22">
        <w:tc>
          <w:tcPr>
            <w:tcW w:w="1276" w:type="dxa"/>
            <w:shd w:val="clear" w:color="auto" w:fill="auto"/>
            <w:vAlign w:val="center"/>
          </w:tcPr>
          <w:p w14:paraId="3B042666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41E5BB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0170622" w14:textId="0D140CFE" w:rsidR="00AB3A7D" w:rsidRPr="00B43779" w:rsidRDefault="00AB3A7D" w:rsidP="00111A2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MAC'S MEDICAL </w:t>
            </w:r>
            <w:r w:rsidR="00B43779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6E531FF7" w14:textId="77777777" w:rsidR="00AB3A7D" w:rsidRPr="00B43779" w:rsidRDefault="00AB3A7D" w:rsidP="00111A2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Łucka 20/78 </w:t>
            </w:r>
          </w:p>
          <w:p w14:paraId="05FE29DD" w14:textId="77777777" w:rsidR="00AB3A7D" w:rsidRPr="00B43779" w:rsidRDefault="00AB3A7D" w:rsidP="00111A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98C2C1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29 592.00 zł</w:t>
            </w:r>
          </w:p>
        </w:tc>
      </w:tr>
      <w:tr w:rsidR="00AB3A7D" w:rsidRPr="00B43779" w14:paraId="1DC718FE" w14:textId="77777777" w:rsidTr="00111A22">
        <w:tc>
          <w:tcPr>
            <w:tcW w:w="1276" w:type="dxa"/>
            <w:shd w:val="clear" w:color="auto" w:fill="auto"/>
            <w:vAlign w:val="center"/>
          </w:tcPr>
          <w:p w14:paraId="3529317D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5C5CDC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A630C3B" w14:textId="77777777" w:rsidR="00AB3A7D" w:rsidRPr="00B43779" w:rsidRDefault="00AB3A7D" w:rsidP="00111A2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24D92900" w14:textId="77777777" w:rsidR="00AB3A7D" w:rsidRPr="00B43779" w:rsidRDefault="00AB3A7D" w:rsidP="00111A2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3A069840" w14:textId="77777777" w:rsidR="00AB3A7D" w:rsidRPr="00B43779" w:rsidRDefault="00AB3A7D" w:rsidP="00111A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0BB262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20 131.20 zł</w:t>
            </w:r>
          </w:p>
        </w:tc>
      </w:tr>
      <w:tr w:rsidR="00AB3A7D" w:rsidRPr="00B43779" w14:paraId="1509D2D3" w14:textId="77777777" w:rsidTr="00111A22">
        <w:tc>
          <w:tcPr>
            <w:tcW w:w="1276" w:type="dxa"/>
            <w:shd w:val="clear" w:color="auto" w:fill="auto"/>
            <w:vAlign w:val="center"/>
          </w:tcPr>
          <w:p w14:paraId="7A16955F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6D5A31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129ED3B" w14:textId="77777777" w:rsidR="00AB3A7D" w:rsidRPr="00B43779" w:rsidRDefault="00AB3A7D" w:rsidP="00111A2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307ECBB3" w14:textId="77777777" w:rsidR="00AB3A7D" w:rsidRPr="00B43779" w:rsidRDefault="00AB3A7D" w:rsidP="00111A2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0B594EA6" w14:textId="77777777" w:rsidR="00AB3A7D" w:rsidRPr="00B43779" w:rsidRDefault="00AB3A7D" w:rsidP="00111A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2AE7C1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1 503.36 zł</w:t>
            </w:r>
          </w:p>
        </w:tc>
      </w:tr>
      <w:tr w:rsidR="00AB3A7D" w:rsidRPr="00B43779" w14:paraId="0A2E5818" w14:textId="77777777" w:rsidTr="00111A22">
        <w:tc>
          <w:tcPr>
            <w:tcW w:w="1276" w:type="dxa"/>
            <w:shd w:val="clear" w:color="auto" w:fill="auto"/>
            <w:vAlign w:val="center"/>
          </w:tcPr>
          <w:p w14:paraId="34E997EF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7676E8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BBC55E8" w14:textId="77777777" w:rsidR="00AB3A7D" w:rsidRPr="00B43779" w:rsidRDefault="00AB3A7D" w:rsidP="00111A2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W. L. </w:t>
            </w:r>
            <w:proofErr w:type="spellStart"/>
            <w:r w:rsidRPr="00B43779">
              <w:rPr>
                <w:rFonts w:ascii="Arial Narrow" w:hAnsi="Arial Narrow" w:cs="Arial"/>
                <w:sz w:val="22"/>
                <w:szCs w:val="22"/>
              </w:rPr>
              <w:t>Gore</w:t>
            </w:r>
            <w:proofErr w:type="spellEnd"/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 &amp; </w:t>
            </w:r>
            <w:proofErr w:type="spellStart"/>
            <w:r w:rsidRPr="00B43779">
              <w:rPr>
                <w:rFonts w:ascii="Arial Narrow" w:hAnsi="Arial Narrow" w:cs="Arial"/>
                <w:sz w:val="22"/>
                <w:szCs w:val="22"/>
              </w:rPr>
              <w:t>Associates</w:t>
            </w:r>
            <w:proofErr w:type="spellEnd"/>
            <w:r w:rsidRPr="00B43779">
              <w:rPr>
                <w:rFonts w:ascii="Arial Narrow" w:hAnsi="Arial Narrow" w:cs="Arial"/>
                <w:sz w:val="22"/>
                <w:szCs w:val="22"/>
              </w:rPr>
              <w:t>, Polska Sp. z o.o.</w:t>
            </w:r>
          </w:p>
          <w:p w14:paraId="633884E4" w14:textId="77777777" w:rsidR="00AB3A7D" w:rsidRPr="00B43779" w:rsidRDefault="00AB3A7D" w:rsidP="00111A2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ul. Migdałowa 4 </w:t>
            </w:r>
          </w:p>
          <w:p w14:paraId="0A4EFB71" w14:textId="77777777" w:rsidR="00AB3A7D" w:rsidRPr="00B43779" w:rsidRDefault="00AB3A7D" w:rsidP="00111A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02-796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10E503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11 404.80 zł</w:t>
            </w:r>
          </w:p>
        </w:tc>
      </w:tr>
      <w:tr w:rsidR="00AB3A7D" w:rsidRPr="00B43779" w14:paraId="0BB0D5C4" w14:textId="77777777" w:rsidTr="00111A22">
        <w:tc>
          <w:tcPr>
            <w:tcW w:w="1276" w:type="dxa"/>
            <w:shd w:val="clear" w:color="auto" w:fill="auto"/>
            <w:vAlign w:val="center"/>
          </w:tcPr>
          <w:p w14:paraId="2EF64672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F93FF5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D176ADA" w14:textId="77777777" w:rsidR="00AB3A7D" w:rsidRPr="00B43779" w:rsidRDefault="00AB3A7D" w:rsidP="00111A2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SMT Polonia Sp. z o.o.</w:t>
            </w:r>
          </w:p>
          <w:p w14:paraId="166B06AA" w14:textId="77777777" w:rsidR="00AB3A7D" w:rsidRPr="00B43779" w:rsidRDefault="00AB3A7D" w:rsidP="00111A2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 xml:space="preserve">Al. Grunwaldzka 345/347 </w:t>
            </w:r>
          </w:p>
          <w:p w14:paraId="22EB5697" w14:textId="77777777" w:rsidR="00AB3A7D" w:rsidRPr="00B43779" w:rsidRDefault="00AB3A7D" w:rsidP="00111A2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80-309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65A67D" w14:textId="77777777" w:rsidR="00AB3A7D" w:rsidRPr="00B43779" w:rsidRDefault="00AB3A7D" w:rsidP="00111A2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43779">
              <w:rPr>
                <w:rFonts w:ascii="Arial Narrow" w:hAnsi="Arial Narrow" w:cs="Arial"/>
                <w:sz w:val="22"/>
                <w:szCs w:val="22"/>
              </w:rPr>
              <w:t>4 158 000.00 zł</w:t>
            </w:r>
          </w:p>
        </w:tc>
      </w:tr>
    </w:tbl>
    <w:p w14:paraId="1A057734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43779">
        <w:rPr>
          <w:rFonts w:ascii="Arial Narrow" w:hAnsi="Arial Narrow" w:cs="Arial"/>
          <w:i/>
          <w:sz w:val="22"/>
          <w:szCs w:val="22"/>
        </w:rPr>
        <w:t>Zamawiający</w:t>
      </w:r>
    </w:p>
    <w:p w14:paraId="69DB14A2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1D4CF4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831977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2096EF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E52D9D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F1F00C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53352D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685F0B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F6C4BB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8BFBE1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A7EA0B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D50A0B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8527DD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BE86F0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35B9A8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54D849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189D60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A85A6C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C962A0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47CCC8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6BCE24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261A58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26CB7E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8B642F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6490B9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4247CA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8D9D6F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F711AF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828F8A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31809A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6D7915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C40044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756A6D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0216F3" w14:textId="77777777" w:rsidR="003D5A42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50E409" w14:textId="308095DD" w:rsidR="003D5A42" w:rsidRPr="0094432E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94432E">
        <w:rPr>
          <w:rFonts w:ascii="Arial Narrow" w:hAnsi="Arial Narrow"/>
          <w:sz w:val="18"/>
          <w:szCs w:val="20"/>
        </w:rPr>
        <w:t xml:space="preserve"> ark.</w:t>
      </w:r>
    </w:p>
    <w:p w14:paraId="3E490A2E" w14:textId="77777777" w:rsidR="003D5A42" w:rsidRPr="0094432E" w:rsidRDefault="003D5A42" w:rsidP="003D5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1318698B" w14:textId="77777777" w:rsidR="003D5A42" w:rsidRPr="0094432E" w:rsidRDefault="003D5A42" w:rsidP="003D5A42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B. Baranowska – tel. 261 417 364</w:t>
      </w:r>
    </w:p>
    <w:p w14:paraId="77B9606E" w14:textId="7B37560B" w:rsidR="003D5A42" w:rsidRPr="00B43779" w:rsidRDefault="003D5A42" w:rsidP="003D5A42">
      <w:pPr>
        <w:rPr>
          <w:rFonts w:ascii="Arial Narrow" w:hAnsi="Arial Narrow" w:cs="Arial"/>
          <w:i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2024-05-09</w:t>
      </w:r>
    </w:p>
    <w:bookmarkEnd w:id="0"/>
    <w:sectPr w:rsidR="003D5A42" w:rsidRPr="00B43779" w:rsidSect="001230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FBC03" w14:textId="77777777" w:rsidR="001230ED" w:rsidRDefault="001230ED">
      <w:r>
        <w:separator/>
      </w:r>
    </w:p>
  </w:endnote>
  <w:endnote w:type="continuationSeparator" w:id="0">
    <w:p w14:paraId="14EA115D" w14:textId="77777777" w:rsidR="001230ED" w:rsidRDefault="0012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C22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9CA9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441B4" w14:textId="77777777" w:rsidR="00986737" w:rsidRPr="00986737" w:rsidRDefault="003D5A4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F32ABB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09465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A64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5216ED" w14:textId="77777777" w:rsidR="009F189D" w:rsidRDefault="009F189D">
    <w:pPr>
      <w:pStyle w:val="Stopka"/>
      <w:tabs>
        <w:tab w:val="clear" w:pos="4536"/>
      </w:tabs>
      <w:jc w:val="center"/>
    </w:pPr>
  </w:p>
  <w:p w14:paraId="114657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D1784F" w14:textId="77777777" w:rsidR="001230ED" w:rsidRDefault="001230ED">
      <w:r>
        <w:separator/>
      </w:r>
    </w:p>
  </w:footnote>
  <w:footnote w:type="continuationSeparator" w:id="0">
    <w:p w14:paraId="315F4FC0" w14:textId="77777777" w:rsidR="001230ED" w:rsidRDefault="00123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15A6C" w14:textId="77777777" w:rsidR="00AB3A7D" w:rsidRDefault="00AB3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7003B" w14:textId="77777777" w:rsidR="00AB3A7D" w:rsidRDefault="00AB3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D0151" w14:textId="77777777" w:rsidR="00AB3A7D" w:rsidRDefault="00AB3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0ED"/>
    <w:rsid w:val="00007727"/>
    <w:rsid w:val="00017720"/>
    <w:rsid w:val="00035488"/>
    <w:rsid w:val="000D7F25"/>
    <w:rsid w:val="000E00E5"/>
    <w:rsid w:val="001230ED"/>
    <w:rsid w:val="00173B20"/>
    <w:rsid w:val="001C69FF"/>
    <w:rsid w:val="0023318D"/>
    <w:rsid w:val="003D5A4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B3A7D"/>
    <w:rsid w:val="00B43779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7BF99F"/>
  <w15:chartTrackingRefBased/>
  <w15:docId w15:val="{AE176048-178F-481E-A61B-52F8C9097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D5A4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D5A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2024-05-09T06:56:00Z</cp:lastPrinted>
  <dcterms:created xsi:type="dcterms:W3CDTF">2024-05-09T06:54:00Z</dcterms:created>
  <dcterms:modified xsi:type="dcterms:W3CDTF">2024-05-09T06:56:00Z</dcterms:modified>
</cp:coreProperties>
</file>