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54952" w:rsidRPr="00654952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5495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4952">
        <w:rPr>
          <w:rFonts w:ascii="Arial" w:hAnsi="Arial" w:cs="Arial"/>
        </w:rPr>
        <w:t>Szpital Powiatowy w Limanowej Imienia Miłosierdzia Bożego</w:t>
      </w:r>
    </w:p>
    <w:p w:rsidR="005D05C3" w:rsidRPr="0012157F" w:rsidRDefault="00654952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4952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654952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54952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54952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654952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4952" w:rsidRPr="0012157F" w:rsidTr="00617F37">
        <w:tc>
          <w:tcPr>
            <w:tcW w:w="9104" w:type="dxa"/>
            <w:shd w:val="clear" w:color="auto" w:fill="D9D9D9"/>
          </w:tcPr>
          <w:p w:rsidR="00654952" w:rsidRPr="0012157F" w:rsidRDefault="00654952" w:rsidP="00617F3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54952" w:rsidRPr="00094F76" w:rsidRDefault="00654952" w:rsidP="00617F3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5495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54952" w:rsidRPr="004B5FB1" w:rsidRDefault="00654952" w:rsidP="00617F3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65495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49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śrub kotwicowych i kaniuli barkowych oraz staplerów liniowych i okrężnych ujęte w 3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4952" w:rsidRPr="00A2540E" w:rsidTr="00617F37">
        <w:tc>
          <w:tcPr>
            <w:tcW w:w="2269" w:type="dxa"/>
            <w:shd w:val="clear" w:color="auto" w:fill="auto"/>
          </w:tcPr>
          <w:p w:rsidR="00654952" w:rsidRPr="00A2540E" w:rsidRDefault="00654952" w:rsidP="00617F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4952" w:rsidRPr="00A2540E" w:rsidRDefault="00654952" w:rsidP="00617F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49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NZ-26-2024-24-D-P-AC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4952" w:rsidRPr="0065495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A31959" w:rsidRDefault="00A31959" w:rsidP="00A31959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</w:p>
    <w:p w:rsidR="00A31959" w:rsidRPr="00132B7D" w:rsidRDefault="00A31959" w:rsidP="00A3195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65495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495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3BD" w:rsidRDefault="005C73BD" w:rsidP="0038231F">
      <w:pPr>
        <w:spacing w:after="0" w:line="240" w:lineRule="auto"/>
      </w:pPr>
      <w:r>
        <w:separator/>
      </w:r>
    </w:p>
  </w:endnote>
  <w:endnote w:type="continuationSeparator" w:id="0">
    <w:p w:rsidR="005C73BD" w:rsidRDefault="005C73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52" w:rsidRDefault="006549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195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195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52" w:rsidRDefault="006549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3BD" w:rsidRDefault="005C73BD" w:rsidP="0038231F">
      <w:pPr>
        <w:spacing w:after="0" w:line="240" w:lineRule="auto"/>
      </w:pPr>
      <w:r>
        <w:separator/>
      </w:r>
    </w:p>
  </w:footnote>
  <w:footnote w:type="continuationSeparator" w:id="0">
    <w:p w:rsidR="005C73BD" w:rsidRDefault="005C73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52" w:rsidRDefault="006549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52" w:rsidRDefault="006549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52" w:rsidRDefault="006549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3B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73BD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4952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959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296289F-4AC2-4D88-9462-CC1395A8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776C5-0B8C-449E-850B-DEAED307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2024-05-07T07:47:00Z</dcterms:created>
  <dcterms:modified xsi:type="dcterms:W3CDTF">2024-05-07T07:48:00Z</dcterms:modified>
</cp:coreProperties>
</file>