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D766C" w:rsidRPr="00BD766C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D766C" w:rsidRPr="00BD766C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BD766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D76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śrub kotwicowych i kaniuli barkowych oraz staplerów liniowych i okrężnych ujęte w 3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D766C" w:rsidRPr="00A2540E" w:rsidTr="00617F37">
        <w:tc>
          <w:tcPr>
            <w:tcW w:w="2269" w:type="dxa"/>
            <w:shd w:val="clear" w:color="auto" w:fill="auto"/>
          </w:tcPr>
          <w:p w:rsidR="00BD766C" w:rsidRPr="00A2540E" w:rsidRDefault="00BD766C" w:rsidP="00617F3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D766C" w:rsidRPr="00A2540E" w:rsidRDefault="00BD766C" w:rsidP="00617F3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D76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NZ-26-2024-24-D-P-AC</w:t>
            </w:r>
          </w:p>
        </w:tc>
      </w:tr>
    </w:tbl>
    <w:p w:rsidR="00DC652A" w:rsidRPr="00053927" w:rsidRDefault="00BD766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BD766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D766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65E6" w:rsidRDefault="00FC65E6" w:rsidP="00025386">
      <w:pPr>
        <w:spacing w:after="0" w:line="240" w:lineRule="auto"/>
      </w:pPr>
      <w:r>
        <w:separator/>
      </w:r>
    </w:p>
  </w:endnote>
  <w:endnote w:type="continuationSeparator" w:id="0">
    <w:p w:rsidR="00FC65E6" w:rsidRDefault="00FC65E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66C" w:rsidRDefault="00BD76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76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766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66C" w:rsidRDefault="00BD76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65E6" w:rsidRDefault="00FC65E6" w:rsidP="00025386">
      <w:pPr>
        <w:spacing w:after="0" w:line="240" w:lineRule="auto"/>
      </w:pPr>
      <w:r>
        <w:separator/>
      </w:r>
    </w:p>
  </w:footnote>
  <w:footnote w:type="continuationSeparator" w:id="0">
    <w:p w:rsidR="00FC65E6" w:rsidRDefault="00FC65E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66C" w:rsidRDefault="00BD76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66C" w:rsidRDefault="00BD76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66C" w:rsidRDefault="00BD76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65E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D766C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C6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9CDC72-70E0-45F9-9901-92B34C58C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2024-05-07T07:47:00Z</dcterms:created>
  <dcterms:modified xsi:type="dcterms:W3CDTF">2024-05-07T07:47:00Z</dcterms:modified>
</cp:coreProperties>
</file>