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A121B1" w:rsidRPr="00A121B1">
        <w:rPr>
          <w:rFonts w:ascii="Tahoma" w:hAnsi="Tahoma" w:cs="Tahoma"/>
          <w:bCs/>
          <w:sz w:val="20"/>
        </w:rPr>
        <w:t>NZ-26-2024-24-D-P-AC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A121B1" w:rsidRPr="00A121B1">
        <w:rPr>
          <w:rFonts w:ascii="Tahoma" w:hAnsi="Tahoma" w:cs="Tahoma"/>
          <w:b/>
          <w:bCs/>
          <w:sz w:val="18"/>
        </w:rPr>
        <w:t xml:space="preserve">Dostawy śrub kotwicowych i kaniuli barkowych oraz </w:t>
      </w:r>
      <w:proofErr w:type="spellStart"/>
      <w:r w:rsidR="00A121B1" w:rsidRPr="00A121B1">
        <w:rPr>
          <w:rFonts w:ascii="Tahoma" w:hAnsi="Tahoma" w:cs="Tahoma"/>
          <w:b/>
          <w:bCs/>
          <w:sz w:val="18"/>
        </w:rPr>
        <w:t>staplerów</w:t>
      </w:r>
      <w:proofErr w:type="spellEnd"/>
      <w:r w:rsidR="00A121B1" w:rsidRPr="00A121B1">
        <w:rPr>
          <w:rFonts w:ascii="Tahoma" w:hAnsi="Tahoma" w:cs="Tahoma"/>
          <w:b/>
          <w:bCs/>
          <w:sz w:val="18"/>
        </w:rPr>
        <w:t xml:space="preserve"> liniowych i okrężnych ujęte w 3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741AC8" w:rsidRPr="00741AC8" w:rsidRDefault="00741AC8" w:rsidP="00741AC8"/>
    <w:p w:rsidR="0046659D" w:rsidRDefault="0046659D" w:rsidP="0046659D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46659D" w:rsidRDefault="0046659D" w:rsidP="0046659D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1 – </w:t>
      </w:r>
      <w:r w:rsidRPr="0046659D">
        <w:rPr>
          <w:rFonts w:ascii="Georgia" w:hAnsi="Georgia"/>
          <w:sz w:val="20"/>
          <w:u w:val="single"/>
        </w:rPr>
        <w:t>Dostawy śrub kotwicowych i kaniuli barkowych</w:t>
      </w:r>
    </w:p>
    <w:p w:rsidR="0046659D" w:rsidRDefault="0046659D" w:rsidP="0046659D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46659D" w:rsidRDefault="0046659D" w:rsidP="0046659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46659D" w:rsidRDefault="0046659D" w:rsidP="0046659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46659D" w:rsidRDefault="0046659D" w:rsidP="0046659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46659D" w:rsidRDefault="0046659D" w:rsidP="0046659D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2 - </w:t>
      </w:r>
      <w:proofErr w:type="spellStart"/>
      <w:r w:rsidRPr="00A121B1">
        <w:t>Staplery</w:t>
      </w:r>
      <w:proofErr w:type="spellEnd"/>
      <w:r w:rsidRPr="00A121B1">
        <w:t xml:space="preserve"> liniowe</w:t>
      </w:r>
    </w:p>
    <w:p w:rsidR="0046659D" w:rsidRDefault="0046659D" w:rsidP="0046659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46659D" w:rsidRDefault="0046659D" w:rsidP="0046659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46659D" w:rsidRDefault="0046659D" w:rsidP="0046659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46659D" w:rsidRDefault="0046659D" w:rsidP="0046659D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>Zadanie nr 3</w:t>
      </w:r>
      <w:r>
        <w:rPr>
          <w:rFonts w:ascii="Georgia" w:hAnsi="Georgia"/>
          <w:sz w:val="20"/>
          <w:u w:val="single"/>
        </w:rPr>
        <w:t xml:space="preserve"> - </w:t>
      </w:r>
      <w:proofErr w:type="spellStart"/>
      <w:r w:rsidRPr="0046659D">
        <w:rPr>
          <w:rFonts w:ascii="Georgia" w:hAnsi="Georgia"/>
          <w:sz w:val="20"/>
          <w:u w:val="single"/>
        </w:rPr>
        <w:t>Staplery</w:t>
      </w:r>
      <w:proofErr w:type="spellEnd"/>
      <w:r w:rsidRPr="0046659D">
        <w:rPr>
          <w:rFonts w:ascii="Georgia" w:hAnsi="Georgia"/>
          <w:sz w:val="20"/>
          <w:u w:val="single"/>
        </w:rPr>
        <w:t xml:space="preserve"> okrężne</w:t>
      </w:r>
    </w:p>
    <w:p w:rsidR="0046659D" w:rsidRDefault="0046659D" w:rsidP="0046659D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46659D" w:rsidRDefault="0046659D" w:rsidP="0046659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46659D" w:rsidRDefault="0046659D" w:rsidP="0046659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46659D" w:rsidRDefault="0046659D" w:rsidP="0046659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46659D" w:rsidRDefault="0046659D" w:rsidP="0046659D">
      <w:pPr>
        <w:spacing w:line="480" w:lineRule="auto"/>
        <w:rPr>
          <w:rFonts w:ascii="Georgia" w:hAnsi="Georgia"/>
          <w:sz w:val="20"/>
        </w:rPr>
      </w:pPr>
    </w:p>
    <w:p w:rsidR="0046659D" w:rsidRDefault="0046659D" w:rsidP="0046659D">
      <w:pPr>
        <w:numPr>
          <w:ilvl w:val="0"/>
          <w:numId w:val="41"/>
        </w:numPr>
        <w:spacing w:line="480" w:lineRule="auto"/>
        <w:rPr>
          <w:rFonts w:ascii="Tahoma" w:hAnsi="Tahoma" w:cs="Tahoma"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>OKRES NIEZMIENNOŚCI CEN dla zad. nr ____: ________ (min 6 miesięcy, max 24 miesiące*)</w:t>
      </w:r>
    </w:p>
    <w:p w:rsidR="0046659D" w:rsidRDefault="0046659D" w:rsidP="0046659D">
      <w:pPr>
        <w:spacing w:line="48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*W przypadku nie podania przez Wykonawcę okresu niezmienności cen Zamawiający przyjmuje maksymalny okres niezmienności tj. 24 miesięcy od daty zawarcia umowy.</w:t>
      </w:r>
    </w:p>
    <w:p w:rsidR="0046659D" w:rsidRDefault="0046659D" w:rsidP="0046659D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46659D" w:rsidRDefault="0046659D" w:rsidP="0046659D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46659D" w:rsidRDefault="0046659D" w:rsidP="0046659D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46659D" w:rsidRDefault="0046659D" w:rsidP="0046659D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46659D" w:rsidRDefault="0046659D" w:rsidP="0046659D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46659D" w:rsidRDefault="0046659D" w:rsidP="0046659D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46659D" w:rsidTr="00617F37">
        <w:trPr>
          <w:trHeight w:val="360"/>
        </w:trPr>
        <w:tc>
          <w:tcPr>
            <w:tcW w:w="2755" w:type="dxa"/>
          </w:tcPr>
          <w:p w:rsidR="0046659D" w:rsidRDefault="0046659D" w:rsidP="00617F3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6659D" w:rsidRDefault="0046659D" w:rsidP="00617F3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46659D" w:rsidRDefault="0046659D" w:rsidP="00617F37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46659D" w:rsidRDefault="0046659D" w:rsidP="00617F37">
            <w:pPr>
              <w:rPr>
                <w:sz w:val="20"/>
                <w:szCs w:val="20"/>
              </w:rPr>
            </w:pPr>
          </w:p>
        </w:tc>
      </w:tr>
      <w:tr w:rsidR="0046659D" w:rsidTr="00617F37">
        <w:trPr>
          <w:trHeight w:val="80"/>
        </w:trPr>
        <w:tc>
          <w:tcPr>
            <w:tcW w:w="2755" w:type="dxa"/>
            <w:hideMark/>
          </w:tcPr>
          <w:p w:rsidR="0046659D" w:rsidRDefault="0046659D" w:rsidP="00617F37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46659D" w:rsidRDefault="0046659D" w:rsidP="00617F37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46659D" w:rsidRDefault="0046659D" w:rsidP="00617F37">
            <w:pPr>
              <w:rPr>
                <w:sz w:val="20"/>
                <w:szCs w:val="20"/>
              </w:rPr>
            </w:pPr>
          </w:p>
        </w:tc>
      </w:tr>
      <w:tr w:rsidR="0046659D" w:rsidTr="00617F37">
        <w:trPr>
          <w:trHeight w:val="80"/>
        </w:trPr>
        <w:tc>
          <w:tcPr>
            <w:tcW w:w="2755" w:type="dxa"/>
          </w:tcPr>
          <w:p w:rsidR="0046659D" w:rsidRDefault="0046659D" w:rsidP="00617F37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46659D" w:rsidRDefault="0046659D" w:rsidP="00617F37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46659D" w:rsidRDefault="0046659D" w:rsidP="00617F37">
            <w:pPr>
              <w:rPr>
                <w:sz w:val="20"/>
                <w:szCs w:val="20"/>
              </w:rPr>
            </w:pPr>
          </w:p>
        </w:tc>
      </w:tr>
      <w:tr w:rsidR="0046659D" w:rsidTr="00617F37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6659D" w:rsidRDefault="0046659D" w:rsidP="00617F37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46659D" w:rsidTr="00617F37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6659D" w:rsidRDefault="0046659D" w:rsidP="00617F3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46659D" w:rsidTr="00617F37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59D" w:rsidRDefault="0046659D" w:rsidP="00617F3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6659D" w:rsidRDefault="0046659D" w:rsidP="00617F3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59D" w:rsidRDefault="0046659D" w:rsidP="00617F37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46659D" w:rsidTr="00617F37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59D" w:rsidRDefault="0046659D" w:rsidP="00617F3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6659D" w:rsidRDefault="0046659D" w:rsidP="00617F3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59D" w:rsidRDefault="0046659D" w:rsidP="00617F37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46659D" w:rsidTr="00617F37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59D" w:rsidRDefault="0046659D" w:rsidP="00617F3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6659D" w:rsidRDefault="0046659D" w:rsidP="00617F3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59D" w:rsidRDefault="0046659D" w:rsidP="00617F37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46659D" w:rsidRDefault="0046659D" w:rsidP="0046659D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46659D" w:rsidRDefault="0046659D" w:rsidP="0046659D">
      <w:pPr>
        <w:spacing w:line="240" w:lineRule="atLeast"/>
        <w:rPr>
          <w:rFonts w:ascii="Tahoma" w:hAnsi="Tahoma" w:cs="Tahoma"/>
          <w:b/>
          <w:bCs/>
          <w:sz w:val="18"/>
        </w:rPr>
      </w:pPr>
      <w:bookmarkStart w:id="0" w:name="_GoBack"/>
      <w:bookmarkEnd w:id="0"/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46659D" w:rsidRDefault="0046659D" w:rsidP="0046659D">
      <w:pPr>
        <w:spacing w:line="240" w:lineRule="atLeast"/>
        <w:jc w:val="both"/>
        <w:rPr>
          <w:rFonts w:ascii="Tahoma" w:hAnsi="Tahoma" w:cs="Tahoma"/>
          <w:sz w:val="18"/>
        </w:rPr>
      </w:pPr>
    </w:p>
    <w:p w:rsidR="0046659D" w:rsidRDefault="0046659D" w:rsidP="0046659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46659D" w:rsidRDefault="0046659D" w:rsidP="0046659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46659D" w:rsidRDefault="0046659D" w:rsidP="0046659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46659D" w:rsidRDefault="0046659D" w:rsidP="0046659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46659D" w:rsidRDefault="0046659D" w:rsidP="0046659D">
      <w:pPr>
        <w:spacing w:line="240" w:lineRule="atLeast"/>
        <w:jc w:val="both"/>
        <w:rPr>
          <w:rFonts w:ascii="Tahoma" w:hAnsi="Tahoma" w:cs="Tahoma"/>
          <w:sz w:val="18"/>
        </w:rPr>
      </w:pPr>
    </w:p>
    <w:p w:rsidR="0046659D" w:rsidRDefault="0046659D" w:rsidP="0046659D">
      <w:pPr>
        <w:spacing w:line="240" w:lineRule="atLeast"/>
        <w:jc w:val="both"/>
        <w:rPr>
          <w:rFonts w:ascii="Tahoma" w:hAnsi="Tahoma" w:cs="Tahoma"/>
          <w:sz w:val="18"/>
        </w:rPr>
      </w:pPr>
    </w:p>
    <w:p w:rsidR="0046659D" w:rsidRDefault="0046659D" w:rsidP="0046659D">
      <w:pPr>
        <w:spacing w:line="240" w:lineRule="atLeast"/>
        <w:jc w:val="both"/>
        <w:rPr>
          <w:rFonts w:ascii="Tahoma" w:hAnsi="Tahoma" w:cs="Tahoma"/>
          <w:sz w:val="18"/>
        </w:rPr>
      </w:pPr>
    </w:p>
    <w:p w:rsidR="0046659D" w:rsidRDefault="0046659D" w:rsidP="0046659D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46659D" w:rsidRPr="00965DBB" w:rsidRDefault="0046659D" w:rsidP="0046659D">
      <w:pPr>
        <w:rPr>
          <w:rFonts w:eastAsia="MS Mincho"/>
        </w:rPr>
      </w:pPr>
    </w:p>
    <w:p w:rsidR="0046659D" w:rsidRDefault="0046659D" w:rsidP="0046659D"/>
    <w:p w:rsidR="0046659D" w:rsidRPr="00BD2BBB" w:rsidRDefault="0046659D" w:rsidP="0046659D"/>
    <w:p w:rsidR="0046659D" w:rsidRPr="00BD2BBB" w:rsidRDefault="0046659D" w:rsidP="0046659D"/>
    <w:p w:rsidR="0046659D" w:rsidRDefault="0046659D" w:rsidP="0046659D"/>
    <w:p w:rsidR="0046659D" w:rsidRPr="00BD2BBB" w:rsidRDefault="0046659D" w:rsidP="0046659D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46659D" w:rsidRDefault="0046659D" w:rsidP="0046659D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46659D" w:rsidRDefault="0046659D" w:rsidP="0046659D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46659D" w:rsidRPr="00BD2BBB" w:rsidRDefault="0046659D" w:rsidP="0046659D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AB3" w:rsidRDefault="00B03AB3">
      <w:r>
        <w:separator/>
      </w:r>
    </w:p>
  </w:endnote>
  <w:endnote w:type="continuationSeparator" w:id="0">
    <w:p w:rsidR="00B03AB3" w:rsidRDefault="00B03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1B1" w:rsidRDefault="00A121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1B1" w:rsidRDefault="00A121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AB3" w:rsidRDefault="00B03AB3">
      <w:r>
        <w:separator/>
      </w:r>
    </w:p>
  </w:footnote>
  <w:footnote w:type="continuationSeparator" w:id="0">
    <w:p w:rsidR="00B03AB3" w:rsidRDefault="00B03A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1B1" w:rsidRDefault="00A121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1B1" w:rsidRDefault="00A121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AB3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46659D"/>
    <w:rsid w:val="00606FAB"/>
    <w:rsid w:val="00741AC8"/>
    <w:rsid w:val="009200B1"/>
    <w:rsid w:val="009C19AD"/>
    <w:rsid w:val="00A02D66"/>
    <w:rsid w:val="00A121B1"/>
    <w:rsid w:val="00B03AB3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6C7B58-66E7-4518-BEC6-E5CE4C4D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1287</Words>
  <Characters>7726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3</cp:revision>
  <cp:lastPrinted>2001-01-24T12:21:00Z</cp:lastPrinted>
  <dcterms:created xsi:type="dcterms:W3CDTF">2024-05-07T08:09:00Z</dcterms:created>
  <dcterms:modified xsi:type="dcterms:W3CDTF">2024-05-07T08:12:00Z</dcterms:modified>
</cp:coreProperties>
</file>