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38641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86415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86415">
        <w:rPr>
          <w:rFonts w:ascii="Arial" w:hAnsi="Arial" w:cs="Arial"/>
          <w:sz w:val="24"/>
          <w:szCs w:val="24"/>
        </w:rPr>
        <w:t>2024-05-09</w:t>
      </w:r>
    </w:p>
    <w:p w:rsidR="00CF7835" w:rsidRPr="009432A1" w:rsidRDefault="0038641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8641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764837" w:rsidRPr="009432A1" w:rsidRDefault="0038641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386415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</w:p>
    <w:p w:rsidR="00CF7835" w:rsidRPr="009432A1" w:rsidRDefault="00386415" w:rsidP="00CF7835">
      <w:pPr>
        <w:rPr>
          <w:rFonts w:ascii="Arial" w:hAnsi="Arial" w:cs="Arial"/>
          <w:sz w:val="24"/>
          <w:szCs w:val="24"/>
        </w:rPr>
      </w:pPr>
      <w:r w:rsidRPr="00386415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="00764837" w:rsidRPr="00386415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8641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86415">
              <w:rPr>
                <w:rFonts w:ascii="Arial" w:hAnsi="Arial" w:cs="Arial"/>
                <w:bCs/>
                <w:sz w:val="24"/>
                <w:szCs w:val="24"/>
              </w:rPr>
              <w:t xml:space="preserve">Roboty remontowe i inwestycyjne w budynku DS-2 Politechniki Krakowskiej przy ul. Skarżyńskiego 5 </w:t>
            </w:r>
            <w:r w:rsidR="00764837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       </w:t>
            </w:r>
            <w:r w:rsidRPr="00386415">
              <w:rPr>
                <w:rFonts w:ascii="Arial" w:hAnsi="Arial" w:cs="Arial"/>
                <w:bCs/>
                <w:sz w:val="24"/>
                <w:szCs w:val="24"/>
              </w:rPr>
              <w:t>w Krakowie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86415" w:rsidRPr="004E4B64" w:rsidTr="00603749">
        <w:tc>
          <w:tcPr>
            <w:tcW w:w="2269" w:type="dxa"/>
            <w:shd w:val="clear" w:color="auto" w:fill="auto"/>
          </w:tcPr>
          <w:p w:rsidR="00386415" w:rsidRPr="004E4B64" w:rsidRDefault="00386415" w:rsidP="006037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86415" w:rsidRPr="004E4B64" w:rsidRDefault="00386415" w:rsidP="006037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86415">
              <w:rPr>
                <w:rFonts w:ascii="Arial" w:hAnsi="Arial" w:cs="Arial"/>
                <w:bCs/>
                <w:sz w:val="24"/>
                <w:szCs w:val="24"/>
              </w:rPr>
              <w:t>KA-2/030/2024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86415" w:rsidRPr="00386415">
        <w:rPr>
          <w:rFonts w:ascii="Arial" w:hAnsi="Arial" w:cs="Arial"/>
          <w:sz w:val="24"/>
          <w:szCs w:val="24"/>
        </w:rPr>
        <w:t>(</w:t>
      </w:r>
      <w:proofErr w:type="spellStart"/>
      <w:r w:rsidR="00386415" w:rsidRPr="00386415">
        <w:rPr>
          <w:rFonts w:ascii="Arial" w:hAnsi="Arial" w:cs="Arial"/>
          <w:sz w:val="24"/>
          <w:szCs w:val="24"/>
        </w:rPr>
        <w:t>t.j</w:t>
      </w:r>
      <w:proofErr w:type="spellEnd"/>
      <w:r w:rsidR="00386415" w:rsidRPr="00386415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86415" w:rsidRPr="00386415">
        <w:rPr>
          <w:rFonts w:ascii="Arial" w:hAnsi="Arial" w:cs="Arial"/>
          <w:sz w:val="24"/>
          <w:szCs w:val="24"/>
        </w:rPr>
        <w:t>09/05/2024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86415" w:rsidRPr="00386415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86415" w:rsidRPr="00355C9D" w:rsidTr="00603749">
        <w:tc>
          <w:tcPr>
            <w:tcW w:w="1276" w:type="dxa"/>
            <w:shd w:val="clear" w:color="auto" w:fill="auto"/>
            <w:vAlign w:val="center"/>
          </w:tcPr>
          <w:p w:rsidR="00386415" w:rsidRPr="00CF7835" w:rsidRDefault="00386415" w:rsidP="0060374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86415" w:rsidRPr="00CF7835" w:rsidRDefault="00386415" w:rsidP="0060374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Maciej Kowalik MAKO</w:t>
            </w:r>
          </w:p>
          <w:p w:rsidR="00386415" w:rsidRPr="00CF7835" w:rsidRDefault="00386415" w:rsidP="00603749">
            <w:pPr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ul. Słoneczna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6415">
              <w:rPr>
                <w:rFonts w:ascii="Arial" w:hAnsi="Arial" w:cs="Arial"/>
                <w:sz w:val="24"/>
                <w:szCs w:val="24"/>
              </w:rPr>
              <w:t>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86415" w:rsidRPr="00CF7835" w:rsidRDefault="00386415" w:rsidP="0060374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32-087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6415">
              <w:rPr>
                <w:rFonts w:ascii="Arial" w:hAnsi="Arial" w:cs="Arial"/>
                <w:sz w:val="24"/>
                <w:szCs w:val="24"/>
              </w:rPr>
              <w:t>Zielonki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6415" w:rsidRPr="00CF7835" w:rsidRDefault="00386415" w:rsidP="0060374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1 609 204.45 zł</w:t>
            </w:r>
          </w:p>
        </w:tc>
      </w:tr>
      <w:tr w:rsidR="00386415" w:rsidRPr="00355C9D" w:rsidTr="00603749">
        <w:tc>
          <w:tcPr>
            <w:tcW w:w="1276" w:type="dxa"/>
            <w:shd w:val="clear" w:color="auto" w:fill="auto"/>
            <w:vAlign w:val="center"/>
          </w:tcPr>
          <w:p w:rsidR="00386415" w:rsidRPr="00CF7835" w:rsidRDefault="00386415" w:rsidP="0060374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86415" w:rsidRPr="00CF7835" w:rsidRDefault="00386415" w:rsidP="0060374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KTE Spółka z ograniczoną odpowiedzialnością, dawniej: Kamil Trybuś Engineering</w:t>
            </w:r>
          </w:p>
          <w:p w:rsidR="00386415" w:rsidRPr="00CF7835" w:rsidRDefault="00386415" w:rsidP="00603749">
            <w:pPr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ul. J. Wybickiego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6415">
              <w:rPr>
                <w:rFonts w:ascii="Arial" w:hAnsi="Arial" w:cs="Arial"/>
                <w:sz w:val="24"/>
                <w:szCs w:val="24"/>
              </w:rPr>
              <w:t>1/5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86415" w:rsidRPr="00CF7835" w:rsidRDefault="00386415" w:rsidP="0060374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31-261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641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6415" w:rsidRPr="00CF7835" w:rsidRDefault="00386415" w:rsidP="0060374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1 644 320.85 zł</w:t>
            </w:r>
          </w:p>
        </w:tc>
      </w:tr>
      <w:tr w:rsidR="00386415" w:rsidRPr="00355C9D" w:rsidTr="00603749">
        <w:tc>
          <w:tcPr>
            <w:tcW w:w="1276" w:type="dxa"/>
            <w:shd w:val="clear" w:color="auto" w:fill="auto"/>
            <w:vAlign w:val="center"/>
          </w:tcPr>
          <w:p w:rsidR="00386415" w:rsidRPr="00CF7835" w:rsidRDefault="00386415" w:rsidP="0060374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386415" w:rsidRPr="00CF7835" w:rsidRDefault="00386415" w:rsidP="0060374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 xml:space="preserve">Antoni </w:t>
            </w:r>
            <w:proofErr w:type="spellStart"/>
            <w:r w:rsidRPr="00386415">
              <w:rPr>
                <w:rFonts w:ascii="Arial" w:hAnsi="Arial" w:cs="Arial"/>
                <w:sz w:val="24"/>
                <w:szCs w:val="24"/>
              </w:rPr>
              <w:t>Rosek</w:t>
            </w:r>
            <w:proofErr w:type="spellEnd"/>
            <w:r w:rsidRPr="00386415">
              <w:rPr>
                <w:rFonts w:ascii="Arial" w:hAnsi="Arial" w:cs="Arial"/>
                <w:sz w:val="24"/>
                <w:szCs w:val="24"/>
              </w:rPr>
              <w:t xml:space="preserve"> Firma REM-BUD "Progres"</w:t>
            </w:r>
          </w:p>
          <w:p w:rsidR="00386415" w:rsidRPr="00CF7835" w:rsidRDefault="00386415" w:rsidP="00603749">
            <w:pPr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ul. Rączna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6415">
              <w:rPr>
                <w:rFonts w:ascii="Arial" w:hAnsi="Arial" w:cs="Arial"/>
                <w:sz w:val="24"/>
                <w:szCs w:val="24"/>
              </w:rPr>
              <w:t>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86415" w:rsidRPr="00CF7835" w:rsidRDefault="00386415" w:rsidP="0060374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32-060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86415">
              <w:rPr>
                <w:rFonts w:ascii="Arial" w:hAnsi="Arial" w:cs="Arial"/>
                <w:sz w:val="24"/>
                <w:szCs w:val="24"/>
              </w:rPr>
              <w:t>Rączna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86415" w:rsidRPr="00CF7835" w:rsidRDefault="00386415" w:rsidP="0060374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6415">
              <w:rPr>
                <w:rFonts w:ascii="Arial" w:hAnsi="Arial" w:cs="Arial"/>
                <w:sz w:val="24"/>
                <w:szCs w:val="24"/>
              </w:rPr>
              <w:t>2 267 115.23 zł</w:t>
            </w:r>
          </w:p>
        </w:tc>
      </w:tr>
    </w:tbl>
    <w:p w:rsidR="00764837" w:rsidRDefault="00764837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 </w:t>
      </w:r>
    </w:p>
    <w:p w:rsidR="00A80738" w:rsidRPr="00764837" w:rsidRDefault="00764837" w:rsidP="00764837">
      <w:pPr>
        <w:pStyle w:val="Tekstpodstawowy"/>
        <w:spacing w:after="480"/>
        <w:ind w:left="3119" w:firstLine="425"/>
        <w:jc w:val="center"/>
        <w:rPr>
          <w:rFonts w:ascii="Arial" w:hAnsi="Arial" w:cs="Arial"/>
          <w:szCs w:val="24"/>
        </w:rPr>
      </w:pPr>
      <w:r w:rsidRPr="00764837">
        <w:rPr>
          <w:rFonts w:ascii="Arial" w:hAnsi="Arial" w:cs="Arial"/>
          <w:szCs w:val="24"/>
        </w:rPr>
        <w:t>ZAMAWIAJĄCY</w:t>
      </w:r>
    </w:p>
    <w:sectPr w:rsidR="00A80738" w:rsidRPr="00764837" w:rsidSect="007648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276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A15" w:rsidRDefault="00DF3A15">
      <w:r>
        <w:separator/>
      </w:r>
    </w:p>
  </w:endnote>
  <w:endnote w:type="continuationSeparator" w:id="0">
    <w:p w:rsidR="00DF3A15" w:rsidRDefault="00DF3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A15" w:rsidRDefault="00DF3A15">
      <w:r>
        <w:separator/>
      </w:r>
    </w:p>
  </w:footnote>
  <w:footnote w:type="continuationSeparator" w:id="0">
    <w:p w:rsidR="00DF3A15" w:rsidRDefault="00DF3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415" w:rsidRDefault="003864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415" w:rsidRDefault="003864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6415" w:rsidRDefault="00386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A1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8641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4837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F3A1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B54D124"/>
  <w15:chartTrackingRefBased/>
  <w15:docId w15:val="{2171250F-DC88-4610-B928-4193C8BF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145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2024-05-09T10:49:00Z</cp:lastPrinted>
  <dcterms:created xsi:type="dcterms:W3CDTF">2024-05-09T10:46:00Z</dcterms:created>
  <dcterms:modified xsi:type="dcterms:W3CDTF">2024-05-09T10:50:00Z</dcterms:modified>
</cp:coreProperties>
</file>