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55EA6" w14:textId="77777777" w:rsidR="003E6519" w:rsidRPr="00054DC4" w:rsidRDefault="001D6B2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54DC4">
        <w:rPr>
          <w:rFonts w:ascii="Arial Narrow" w:hAnsi="Arial Narrow" w:cs="Arial"/>
          <w:sz w:val="24"/>
          <w:szCs w:val="24"/>
        </w:rPr>
        <w:t>Bydgoszcz</w:t>
      </w:r>
      <w:r w:rsidR="003E6519" w:rsidRPr="00054DC4">
        <w:rPr>
          <w:rFonts w:ascii="Arial Narrow" w:hAnsi="Arial Narrow" w:cs="Arial"/>
          <w:sz w:val="24"/>
          <w:szCs w:val="24"/>
        </w:rPr>
        <w:t xml:space="preserve"> dnia: </w:t>
      </w:r>
      <w:r w:rsidRPr="00054DC4">
        <w:rPr>
          <w:rFonts w:ascii="Arial Narrow" w:hAnsi="Arial Narrow" w:cs="Arial"/>
          <w:sz w:val="24"/>
          <w:szCs w:val="24"/>
        </w:rPr>
        <w:t>2024-05-10</w:t>
      </w:r>
    </w:p>
    <w:p w14:paraId="49ECB7D5" w14:textId="77777777" w:rsidR="003E6519" w:rsidRPr="00054DC4" w:rsidRDefault="001D6B2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54DC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95542B1" w14:textId="77777777" w:rsidR="003E6519" w:rsidRPr="00054DC4" w:rsidRDefault="001D6B2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54DC4">
        <w:rPr>
          <w:rFonts w:ascii="Arial Narrow" w:hAnsi="Arial Narrow" w:cs="Arial"/>
          <w:sz w:val="24"/>
          <w:szCs w:val="24"/>
        </w:rPr>
        <w:t>Powstańców Warszawy</w:t>
      </w:r>
      <w:r w:rsidR="003E6519" w:rsidRPr="00054DC4">
        <w:rPr>
          <w:rFonts w:ascii="Arial Narrow" w:hAnsi="Arial Narrow" w:cs="Arial"/>
          <w:sz w:val="24"/>
          <w:szCs w:val="24"/>
        </w:rPr>
        <w:t xml:space="preserve"> </w:t>
      </w:r>
      <w:r w:rsidRPr="00054DC4">
        <w:rPr>
          <w:rFonts w:ascii="Arial Narrow" w:hAnsi="Arial Narrow" w:cs="Arial"/>
          <w:sz w:val="24"/>
          <w:szCs w:val="24"/>
        </w:rPr>
        <w:t>5</w:t>
      </w:r>
    </w:p>
    <w:p w14:paraId="76EC51BF" w14:textId="77777777" w:rsidR="003E6519" w:rsidRPr="00054DC4" w:rsidRDefault="001D6B2D" w:rsidP="003E6519">
      <w:pPr>
        <w:rPr>
          <w:rFonts w:ascii="Arial Narrow" w:hAnsi="Arial Narrow" w:cs="Arial"/>
          <w:sz w:val="24"/>
          <w:szCs w:val="24"/>
        </w:rPr>
      </w:pPr>
      <w:r w:rsidRPr="00054DC4">
        <w:rPr>
          <w:rFonts w:ascii="Arial Narrow" w:hAnsi="Arial Narrow" w:cs="Arial"/>
          <w:sz w:val="24"/>
          <w:szCs w:val="24"/>
        </w:rPr>
        <w:t>85-681</w:t>
      </w:r>
      <w:r w:rsidR="003E6519" w:rsidRPr="00054DC4">
        <w:rPr>
          <w:rFonts w:ascii="Arial Narrow" w:hAnsi="Arial Narrow" w:cs="Arial"/>
          <w:sz w:val="24"/>
          <w:szCs w:val="24"/>
        </w:rPr>
        <w:t xml:space="preserve"> </w:t>
      </w:r>
      <w:r w:rsidRPr="00054DC4">
        <w:rPr>
          <w:rFonts w:ascii="Arial Narrow" w:hAnsi="Arial Narrow" w:cs="Arial"/>
          <w:sz w:val="24"/>
          <w:szCs w:val="24"/>
        </w:rPr>
        <w:t>Bydgoszcz</w:t>
      </w:r>
    </w:p>
    <w:p w14:paraId="6308F73C" w14:textId="77777777" w:rsidR="003E6519" w:rsidRPr="00054DC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054DC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A019388" w14:textId="77777777" w:rsidR="003E6519" w:rsidRPr="00054DC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54DC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54DC4" w14:paraId="4AB1333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85C755" w14:textId="77777777" w:rsidR="003E6519" w:rsidRPr="00054DC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54DC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C3CFC8A" w14:textId="77777777" w:rsidR="003E6519" w:rsidRPr="00054DC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54DC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B06B334" w14:textId="77777777" w:rsidR="003E6519" w:rsidRPr="00054DC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54DC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B158CC9" w14:textId="77777777" w:rsidR="003E6519" w:rsidRPr="00054DC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54DC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54DC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54DC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54DC4" w14:paraId="48C74A82" w14:textId="77777777" w:rsidTr="001A0FA2">
        <w:tc>
          <w:tcPr>
            <w:tcW w:w="2269" w:type="dxa"/>
            <w:shd w:val="clear" w:color="auto" w:fill="auto"/>
          </w:tcPr>
          <w:p w14:paraId="24C6CC05" w14:textId="77777777" w:rsidR="003E6519" w:rsidRPr="00054DC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8D9CDA" w14:textId="77777777" w:rsidR="003E6519" w:rsidRPr="00054DC4" w:rsidRDefault="001D6B2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3E6519" w:rsidRPr="00054DC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D6B2D" w:rsidRPr="00054DC4" w14:paraId="066C279C" w14:textId="77777777" w:rsidTr="0031518C">
        <w:tc>
          <w:tcPr>
            <w:tcW w:w="2269" w:type="dxa"/>
            <w:shd w:val="clear" w:color="auto" w:fill="auto"/>
          </w:tcPr>
          <w:p w14:paraId="20824C0C" w14:textId="77777777" w:rsidR="001D6B2D" w:rsidRPr="00054DC4" w:rsidRDefault="001D6B2D" w:rsidP="003151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AC34A3" w14:textId="77777777" w:rsidR="001D6B2D" w:rsidRPr="00054DC4" w:rsidRDefault="001D6B2D" w:rsidP="003151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bCs/>
                <w:sz w:val="24"/>
                <w:szCs w:val="24"/>
              </w:rPr>
              <w:t>56/2024</w:t>
            </w:r>
          </w:p>
        </w:tc>
      </w:tr>
    </w:tbl>
    <w:p w14:paraId="7E384FB4" w14:textId="77777777" w:rsidR="00890B92" w:rsidRPr="00054DC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4DC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54DC4">
        <w:rPr>
          <w:rFonts w:ascii="Arial Narrow" w:hAnsi="Arial Narrow" w:cs="Arial"/>
          <w:sz w:val="24"/>
          <w:szCs w:val="24"/>
        </w:rPr>
        <w:t>22</w:t>
      </w:r>
      <w:r w:rsidR="0049054E" w:rsidRPr="00054DC4">
        <w:rPr>
          <w:rFonts w:ascii="Arial Narrow" w:hAnsi="Arial Narrow" w:cs="Arial"/>
          <w:sz w:val="24"/>
          <w:szCs w:val="24"/>
        </w:rPr>
        <w:t>2</w:t>
      </w:r>
      <w:r w:rsidRPr="00054DC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54DC4">
        <w:rPr>
          <w:rFonts w:ascii="Arial Narrow" w:hAnsi="Arial Narrow" w:cs="Arial"/>
          <w:sz w:val="24"/>
          <w:szCs w:val="24"/>
        </w:rPr>
        <w:t>4</w:t>
      </w:r>
      <w:r w:rsidRPr="00054DC4">
        <w:rPr>
          <w:rFonts w:ascii="Arial Narrow" w:hAnsi="Arial Narrow" w:cs="Arial"/>
          <w:sz w:val="24"/>
          <w:szCs w:val="24"/>
        </w:rPr>
        <w:t xml:space="preserve"> </w:t>
      </w:r>
      <w:r w:rsidR="00890B92" w:rsidRPr="00054DC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54DC4">
        <w:rPr>
          <w:rFonts w:ascii="Arial Narrow" w:hAnsi="Arial Narrow" w:cs="Arial"/>
          <w:sz w:val="24"/>
          <w:szCs w:val="24"/>
        </w:rPr>
        <w:t xml:space="preserve"> </w:t>
      </w:r>
      <w:r w:rsidR="001D6B2D" w:rsidRPr="00054DC4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054DC4">
        <w:rPr>
          <w:rFonts w:ascii="Arial Narrow" w:hAnsi="Arial Narrow" w:cs="Arial"/>
          <w:sz w:val="24"/>
          <w:szCs w:val="24"/>
        </w:rPr>
        <w:t xml:space="preserve"> </w:t>
      </w:r>
      <w:r w:rsidR="00890B92" w:rsidRPr="00054DC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54DC4">
        <w:rPr>
          <w:rFonts w:ascii="Arial Narrow" w:hAnsi="Arial Narrow" w:cs="Arial"/>
          <w:sz w:val="24"/>
          <w:szCs w:val="24"/>
        </w:rPr>
        <w:t xml:space="preserve"> dla</w:t>
      </w:r>
      <w:r w:rsidR="00890B92" w:rsidRPr="00054DC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6B2D" w:rsidRPr="00054DC4" w14:paraId="04C099A0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56A9E5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 zamówienia w wysokości 16 605.00 zł brutto;</w:t>
            </w:r>
          </w:p>
        </w:tc>
      </w:tr>
      <w:tr w:rsidR="001D6B2D" w:rsidRPr="00054DC4" w14:paraId="7C887D28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D24406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2 zamówienia w wysokości 11 316.00 zł brutto;</w:t>
            </w:r>
          </w:p>
        </w:tc>
      </w:tr>
      <w:tr w:rsidR="001D6B2D" w:rsidRPr="00054DC4" w14:paraId="10EBAC69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3665CA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3 zamówienia w wysokości 2 829.00 zł brutto;</w:t>
            </w:r>
          </w:p>
        </w:tc>
      </w:tr>
      <w:tr w:rsidR="001D6B2D" w:rsidRPr="00054DC4" w14:paraId="47C266E4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41EA32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4 zamówienia w wysokości 62 730.00 zł brutto;</w:t>
            </w:r>
          </w:p>
        </w:tc>
      </w:tr>
      <w:tr w:rsidR="001D6B2D" w:rsidRPr="00054DC4" w14:paraId="6CEE19DA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213CB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5 zamówienia w wysokości 27 060.00 zł brutto;</w:t>
            </w:r>
          </w:p>
        </w:tc>
      </w:tr>
      <w:tr w:rsidR="001D6B2D" w:rsidRPr="00054DC4" w14:paraId="34E6E3FC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62A880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6 zamówienia w wysokości 8 733.00 zł brutto;</w:t>
            </w:r>
          </w:p>
        </w:tc>
      </w:tr>
      <w:tr w:rsidR="001D6B2D" w:rsidRPr="00054DC4" w14:paraId="5764BCE9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C4F7D7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7 zamówienia w wysokości 40 590.00 zł brutto;</w:t>
            </w:r>
          </w:p>
        </w:tc>
      </w:tr>
      <w:tr w:rsidR="001D6B2D" w:rsidRPr="00054DC4" w14:paraId="52F99C47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00D43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8 zamówienia w wysokości 11 685.00 zł brutto;</w:t>
            </w:r>
          </w:p>
        </w:tc>
      </w:tr>
      <w:tr w:rsidR="001D6B2D" w:rsidRPr="00054DC4" w14:paraId="44E0F54E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D40EF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9 zamówienia w wysokości 7 380.00 zł brutto;</w:t>
            </w:r>
          </w:p>
        </w:tc>
      </w:tr>
      <w:tr w:rsidR="001D6B2D" w:rsidRPr="00054DC4" w14:paraId="09910AD4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2F7B12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10 zamówienia w wysokości 2 460.00 zł brutto;</w:t>
            </w:r>
          </w:p>
        </w:tc>
      </w:tr>
      <w:tr w:rsidR="001D6B2D" w:rsidRPr="00054DC4" w14:paraId="21D5BFE3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91DB7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11 zamówienia w wysokości 984.00 zł brutto;</w:t>
            </w:r>
          </w:p>
        </w:tc>
      </w:tr>
      <w:tr w:rsidR="001D6B2D" w:rsidRPr="00054DC4" w14:paraId="4C48A8C8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2F291B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12 zamówienia w wysokości 28 080.00 zł brutto;</w:t>
            </w:r>
          </w:p>
        </w:tc>
      </w:tr>
      <w:tr w:rsidR="001D6B2D" w:rsidRPr="00054DC4" w14:paraId="341F40A2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7FCE6F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13 zamówienia w wysokości 73 800.00 zł brutto;</w:t>
            </w:r>
          </w:p>
        </w:tc>
      </w:tr>
      <w:tr w:rsidR="001D6B2D" w:rsidRPr="00054DC4" w14:paraId="350E4770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FF4531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lastRenderedPageBreak/>
              <w:t>części 14 zamówienia w wysokości 2 214.00 zł brutto;</w:t>
            </w:r>
          </w:p>
        </w:tc>
      </w:tr>
      <w:tr w:rsidR="001D6B2D" w:rsidRPr="00054DC4" w14:paraId="03306CA5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756F8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15 zamówienia w wysokości 2 829.00 zł brutto;</w:t>
            </w:r>
          </w:p>
        </w:tc>
      </w:tr>
      <w:tr w:rsidR="001D6B2D" w:rsidRPr="00054DC4" w14:paraId="5C816A13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C4B5DA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16 zamówienia w wysokości 61.50 zł brutto;</w:t>
            </w:r>
          </w:p>
        </w:tc>
      </w:tr>
      <w:tr w:rsidR="001D6B2D" w:rsidRPr="00054DC4" w14:paraId="0B827C85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CF51D0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17 zamówienia w wysokości 13 530.00 zł brutto;</w:t>
            </w:r>
          </w:p>
        </w:tc>
      </w:tr>
      <w:tr w:rsidR="001D6B2D" w:rsidRPr="00054DC4" w14:paraId="32B701BA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EFB9C8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18 zamówienia w wysokości 11 808.10 zł brutto;</w:t>
            </w:r>
          </w:p>
        </w:tc>
      </w:tr>
      <w:tr w:rsidR="001D6B2D" w:rsidRPr="00054DC4" w14:paraId="2FA55902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CA0EC5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19 zamówienia w wysokości 8 610.00 zł brutto;</w:t>
            </w:r>
          </w:p>
        </w:tc>
      </w:tr>
      <w:tr w:rsidR="001D6B2D" w:rsidRPr="00054DC4" w14:paraId="44C4BEF8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547977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20 zamówienia w wysokości 1 845.00 zł brutto;</w:t>
            </w:r>
          </w:p>
        </w:tc>
      </w:tr>
      <w:tr w:rsidR="001D6B2D" w:rsidRPr="00054DC4" w14:paraId="698CE77E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DF09EF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21 zamówienia w wysokości 1 845.00 zł brutto;</w:t>
            </w:r>
          </w:p>
        </w:tc>
      </w:tr>
      <w:tr w:rsidR="001D6B2D" w:rsidRPr="00054DC4" w14:paraId="70482544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99CC86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22 zamówienia w wysokości 4 674.00 zł brutto;</w:t>
            </w:r>
          </w:p>
        </w:tc>
      </w:tr>
      <w:tr w:rsidR="001D6B2D" w:rsidRPr="00054DC4" w14:paraId="6895AB57" w14:textId="77777777" w:rsidTr="003151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CA93D2" w14:textId="77777777" w:rsidR="001D6B2D" w:rsidRPr="00054DC4" w:rsidRDefault="001D6B2D" w:rsidP="003151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54DC4">
              <w:rPr>
                <w:rFonts w:ascii="Arial Narrow" w:hAnsi="Arial Narrow" w:cs="Arial"/>
                <w:sz w:val="24"/>
                <w:szCs w:val="24"/>
              </w:rPr>
              <w:t>części 23 zamówienia w wysokości 46 440.00 zł brutto;</w:t>
            </w:r>
          </w:p>
        </w:tc>
      </w:tr>
    </w:tbl>
    <w:p w14:paraId="50DB1075" w14:textId="77777777" w:rsidR="00890B92" w:rsidRPr="00054DC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F1328E6" w14:textId="77777777" w:rsidR="00510EC8" w:rsidRPr="00054DC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D14FBF0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54DC4">
        <w:rPr>
          <w:rFonts w:ascii="Arial Narrow" w:hAnsi="Arial Narrow" w:cs="Arial"/>
          <w:i/>
          <w:szCs w:val="24"/>
        </w:rPr>
        <w:t>Zamawiający</w:t>
      </w:r>
    </w:p>
    <w:p w14:paraId="7415C73C" w14:textId="77777777" w:rsidR="00054DC4" w:rsidRDefault="00054DC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3784826" w14:textId="77777777" w:rsidR="00054DC4" w:rsidRDefault="00054DC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90F78C9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269D34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934A24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347E91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8BD89E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0C2DFC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611C74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EEA1EF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335104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945E5D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F84F06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692276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932EB7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729E26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9DC7CE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7962F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B9D099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68BAF1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882020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E3E455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B4757A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1D9D78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02CA68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42B28F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3D3B81" w14:textId="77777777" w:rsidR="00054DC4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85513E" w14:textId="28125EDD" w:rsidR="00054DC4" w:rsidRPr="00B9724A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628A878C" w14:textId="77777777" w:rsidR="00054DC4" w:rsidRPr="00B9724A" w:rsidRDefault="00054DC4" w:rsidP="00054D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777EDF65" w14:textId="77777777" w:rsidR="00054DC4" w:rsidRPr="00F60D92" w:rsidRDefault="00054DC4" w:rsidP="00054DC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14A7C09" w14:textId="76FBC1EF" w:rsidR="00054DC4" w:rsidRPr="00054DC4" w:rsidRDefault="00054DC4" w:rsidP="00054DC4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10.05.2024 r.</w:t>
      </w:r>
    </w:p>
    <w:sectPr w:rsidR="00054DC4" w:rsidRPr="00054DC4" w:rsidSect="00E012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6BC10" w14:textId="77777777" w:rsidR="00E012D4" w:rsidRDefault="00E012D4">
      <w:r>
        <w:separator/>
      </w:r>
    </w:p>
  </w:endnote>
  <w:endnote w:type="continuationSeparator" w:id="0">
    <w:p w14:paraId="348148DB" w14:textId="77777777" w:rsidR="00E012D4" w:rsidRDefault="00E0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CD2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409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C080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8C8B0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DE9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C608D8" w14:textId="77777777" w:rsidR="009F189D" w:rsidRDefault="009F189D">
    <w:pPr>
      <w:pStyle w:val="Stopka"/>
      <w:tabs>
        <w:tab w:val="clear" w:pos="4536"/>
      </w:tabs>
      <w:jc w:val="center"/>
    </w:pPr>
  </w:p>
  <w:p w14:paraId="744E05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6AA28" w14:textId="77777777" w:rsidR="00E012D4" w:rsidRDefault="00E012D4">
      <w:r>
        <w:separator/>
      </w:r>
    </w:p>
  </w:footnote>
  <w:footnote w:type="continuationSeparator" w:id="0">
    <w:p w14:paraId="1345FD15" w14:textId="77777777" w:rsidR="00E012D4" w:rsidRDefault="00E01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F8493" w14:textId="77777777" w:rsidR="001D6B2D" w:rsidRDefault="001D6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02822" w14:textId="77777777" w:rsidR="001D6B2D" w:rsidRDefault="001D6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9161D" w14:textId="77777777" w:rsidR="001D6B2D" w:rsidRDefault="001D6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2D4"/>
    <w:rsid w:val="00007727"/>
    <w:rsid w:val="00017720"/>
    <w:rsid w:val="00035488"/>
    <w:rsid w:val="00054DC4"/>
    <w:rsid w:val="000D7F25"/>
    <w:rsid w:val="000E00E5"/>
    <w:rsid w:val="00173B20"/>
    <w:rsid w:val="001A0FA2"/>
    <w:rsid w:val="001C69FF"/>
    <w:rsid w:val="001D6B2D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12D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3CA7E"/>
  <w15:chartTrackingRefBased/>
  <w15:docId w15:val="{8441FF6C-B334-4617-956A-DA9352AE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54DC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54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2024-05-10T04:29:00Z</dcterms:created>
  <dcterms:modified xsi:type="dcterms:W3CDTF">2024-05-10T04:32:00Z</dcterms:modified>
</cp:coreProperties>
</file>