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5761E3" w14:textId="77777777" w:rsidR="00986737" w:rsidRPr="00C576FA" w:rsidRDefault="004C20F8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576FA">
        <w:rPr>
          <w:rFonts w:ascii="Arial Narrow" w:hAnsi="Arial Narrow" w:cs="Arial"/>
          <w:sz w:val="24"/>
          <w:szCs w:val="24"/>
        </w:rPr>
        <w:t>Bydgoszcz</w:t>
      </w:r>
      <w:r w:rsidR="00986737" w:rsidRPr="00C576FA">
        <w:rPr>
          <w:rFonts w:ascii="Arial Narrow" w:hAnsi="Arial Narrow" w:cs="Arial"/>
          <w:sz w:val="24"/>
          <w:szCs w:val="24"/>
        </w:rPr>
        <w:t xml:space="preserve"> dnia: </w:t>
      </w:r>
      <w:r w:rsidRPr="00C576FA">
        <w:rPr>
          <w:rFonts w:ascii="Arial Narrow" w:hAnsi="Arial Narrow" w:cs="Arial"/>
          <w:sz w:val="24"/>
          <w:szCs w:val="24"/>
        </w:rPr>
        <w:t>2024-05-10</w:t>
      </w:r>
    </w:p>
    <w:p w14:paraId="2352FBE9" w14:textId="77777777" w:rsidR="00986737" w:rsidRPr="00C576FA" w:rsidRDefault="004C20F8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576F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196E732" w14:textId="77777777" w:rsidR="00986737" w:rsidRPr="00C576FA" w:rsidRDefault="004C20F8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>Powstańców Warszawy</w:t>
      </w:r>
      <w:r w:rsidR="00986737" w:rsidRPr="00C576FA">
        <w:rPr>
          <w:rFonts w:ascii="Arial Narrow" w:hAnsi="Arial Narrow" w:cs="Arial"/>
          <w:sz w:val="24"/>
          <w:szCs w:val="24"/>
        </w:rPr>
        <w:t xml:space="preserve"> </w:t>
      </w:r>
      <w:r w:rsidRPr="00C576FA">
        <w:rPr>
          <w:rFonts w:ascii="Arial Narrow" w:hAnsi="Arial Narrow" w:cs="Arial"/>
          <w:sz w:val="24"/>
          <w:szCs w:val="24"/>
        </w:rPr>
        <w:t>5</w:t>
      </w:r>
    </w:p>
    <w:p w14:paraId="553042ED" w14:textId="77777777" w:rsidR="00986737" w:rsidRPr="00C576FA" w:rsidRDefault="004C20F8" w:rsidP="00986737">
      <w:pPr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>85-681</w:t>
      </w:r>
      <w:r w:rsidR="00986737" w:rsidRPr="00C576FA">
        <w:rPr>
          <w:rFonts w:ascii="Arial Narrow" w:hAnsi="Arial Narrow" w:cs="Arial"/>
          <w:sz w:val="24"/>
          <w:szCs w:val="24"/>
        </w:rPr>
        <w:t xml:space="preserve"> </w:t>
      </w:r>
      <w:r w:rsidRPr="00C576FA">
        <w:rPr>
          <w:rFonts w:ascii="Arial Narrow" w:hAnsi="Arial Narrow" w:cs="Arial"/>
          <w:sz w:val="24"/>
          <w:szCs w:val="24"/>
        </w:rPr>
        <w:t>Bydgoszcz</w:t>
      </w:r>
    </w:p>
    <w:p w14:paraId="37846F2A" w14:textId="77777777" w:rsidR="00986737" w:rsidRPr="00C576F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576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A97BC4" w14:textId="77777777" w:rsidR="00986737" w:rsidRPr="00C576F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576F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576FA" w14:paraId="09AF923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FE026A" w14:textId="77777777" w:rsidR="00986737" w:rsidRPr="00C576F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576F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F8955F9" w14:textId="77777777" w:rsidR="00986737" w:rsidRPr="00C576F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2B3ECF3" w14:textId="77777777" w:rsidR="00986737" w:rsidRPr="00C576F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576F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576F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576F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576FA" w14:paraId="746DF1F6" w14:textId="77777777" w:rsidTr="005A632E">
        <w:tc>
          <w:tcPr>
            <w:tcW w:w="2269" w:type="dxa"/>
            <w:shd w:val="clear" w:color="auto" w:fill="auto"/>
          </w:tcPr>
          <w:p w14:paraId="0B9608A9" w14:textId="77777777" w:rsidR="00986737" w:rsidRPr="00C576F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D701D4" w14:textId="77777777" w:rsidR="00986737" w:rsidRPr="00C576FA" w:rsidRDefault="004C20F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986737" w:rsidRPr="00C576F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C20F8" w:rsidRPr="00C576FA" w14:paraId="2F43A3DB" w14:textId="77777777" w:rsidTr="00664EC5">
        <w:tc>
          <w:tcPr>
            <w:tcW w:w="2269" w:type="dxa"/>
            <w:shd w:val="clear" w:color="auto" w:fill="auto"/>
          </w:tcPr>
          <w:p w14:paraId="38E8634D" w14:textId="77777777" w:rsidR="004C20F8" w:rsidRPr="00C576FA" w:rsidRDefault="004C20F8" w:rsidP="00664E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366168" w14:textId="77777777" w:rsidR="004C20F8" w:rsidRPr="00C576FA" w:rsidRDefault="004C20F8" w:rsidP="00664E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bCs/>
                <w:sz w:val="24"/>
                <w:szCs w:val="24"/>
              </w:rPr>
              <w:t>56/2024</w:t>
            </w:r>
          </w:p>
        </w:tc>
      </w:tr>
    </w:tbl>
    <w:p w14:paraId="50F1D090" w14:textId="77777777" w:rsidR="00A80738" w:rsidRPr="00C576F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67DB1381" w14:textId="77777777" w:rsidR="00D665F5" w:rsidRPr="00C576F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C576FA">
        <w:rPr>
          <w:rFonts w:ascii="Arial Narrow" w:hAnsi="Arial Narrow" w:cs="Arial"/>
          <w:sz w:val="24"/>
          <w:szCs w:val="24"/>
        </w:rPr>
        <w:t>2</w:t>
      </w:r>
      <w:r w:rsidRPr="00C576FA">
        <w:rPr>
          <w:rFonts w:ascii="Arial Narrow" w:hAnsi="Arial Narrow" w:cs="Arial"/>
          <w:sz w:val="24"/>
          <w:szCs w:val="24"/>
        </w:rPr>
        <w:t xml:space="preserve"> ust. 5 </w:t>
      </w:r>
      <w:r w:rsidRPr="00C576F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576FA">
        <w:rPr>
          <w:rFonts w:ascii="Arial Narrow" w:hAnsi="Arial Narrow" w:cs="Arial"/>
          <w:sz w:val="24"/>
          <w:szCs w:val="24"/>
        </w:rPr>
        <w:t xml:space="preserve"> </w:t>
      </w:r>
      <w:r w:rsidR="004C20F8" w:rsidRPr="00C576FA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C576FA">
        <w:rPr>
          <w:rFonts w:ascii="Arial Narrow" w:hAnsi="Arial Narrow" w:cs="Arial"/>
          <w:sz w:val="24"/>
          <w:szCs w:val="24"/>
        </w:rPr>
        <w:t xml:space="preserve"> </w:t>
      </w:r>
      <w:r w:rsidRPr="00C576FA">
        <w:rPr>
          <w:rFonts w:ascii="Arial Narrow" w:hAnsi="Arial Narrow" w:cs="Arial"/>
          <w:sz w:val="24"/>
          <w:szCs w:val="24"/>
        </w:rPr>
        <w:t>udostępnia</w:t>
      </w:r>
      <w:r w:rsidR="00F95C33" w:rsidRPr="00C576FA">
        <w:rPr>
          <w:rFonts w:ascii="Arial Narrow" w:hAnsi="Arial Narrow" w:cs="Arial"/>
          <w:sz w:val="24"/>
          <w:szCs w:val="24"/>
        </w:rPr>
        <w:t xml:space="preserve"> </w:t>
      </w:r>
      <w:r w:rsidR="004C7E9B" w:rsidRPr="00C576FA">
        <w:rPr>
          <w:rFonts w:ascii="Arial Narrow" w:hAnsi="Arial Narrow" w:cs="Arial"/>
          <w:sz w:val="24"/>
          <w:szCs w:val="24"/>
        </w:rPr>
        <w:t>informacj</w:t>
      </w:r>
      <w:r w:rsidR="00577BC6" w:rsidRPr="00C576FA">
        <w:rPr>
          <w:rFonts w:ascii="Arial Narrow" w:hAnsi="Arial Narrow" w:cs="Arial"/>
          <w:sz w:val="24"/>
          <w:szCs w:val="24"/>
        </w:rPr>
        <w:t>ę</w:t>
      </w:r>
      <w:r w:rsidR="00035488" w:rsidRPr="00C576F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576FA">
        <w:rPr>
          <w:rFonts w:ascii="Arial Narrow" w:hAnsi="Arial Narrow" w:cs="Arial"/>
          <w:sz w:val="24"/>
          <w:szCs w:val="24"/>
        </w:rPr>
        <w:t>.</w:t>
      </w:r>
    </w:p>
    <w:p w14:paraId="5A882AFB" w14:textId="77777777" w:rsidR="00A80738" w:rsidRPr="00C576F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576FA">
        <w:rPr>
          <w:rFonts w:ascii="Arial Narrow" w:hAnsi="Arial Narrow" w:cs="Arial"/>
          <w:sz w:val="24"/>
          <w:szCs w:val="24"/>
        </w:rPr>
        <w:t xml:space="preserve"> w dniu </w:t>
      </w:r>
      <w:r w:rsidR="004C20F8" w:rsidRPr="00C576FA">
        <w:rPr>
          <w:rFonts w:ascii="Arial Narrow" w:hAnsi="Arial Narrow" w:cs="Arial"/>
          <w:sz w:val="24"/>
          <w:szCs w:val="24"/>
        </w:rPr>
        <w:t>10/05/2024</w:t>
      </w:r>
      <w:r w:rsidR="00FF4AB1" w:rsidRPr="00C576FA">
        <w:rPr>
          <w:rFonts w:ascii="Arial Narrow" w:hAnsi="Arial Narrow" w:cs="Arial"/>
          <w:sz w:val="24"/>
          <w:szCs w:val="24"/>
        </w:rPr>
        <w:t xml:space="preserve"> o godz. </w:t>
      </w:r>
      <w:r w:rsidR="004C20F8" w:rsidRPr="00C576FA">
        <w:rPr>
          <w:rFonts w:ascii="Arial Narrow" w:hAnsi="Arial Narrow" w:cs="Arial"/>
          <w:sz w:val="24"/>
          <w:szCs w:val="24"/>
        </w:rPr>
        <w:t>08:15</w:t>
      </w:r>
      <w:r w:rsidRPr="00C576F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576FA" w14:paraId="63127613" w14:textId="77777777" w:rsidTr="005A632E">
        <w:tc>
          <w:tcPr>
            <w:tcW w:w="1276" w:type="dxa"/>
            <w:shd w:val="clear" w:color="auto" w:fill="F2F2F2"/>
            <w:vAlign w:val="center"/>
          </w:tcPr>
          <w:p w14:paraId="34E5C756" w14:textId="77777777" w:rsidR="006B27ED" w:rsidRPr="00C576F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C576F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E1CF426" w14:textId="77777777" w:rsidR="006B27ED" w:rsidRPr="00C576F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7CF41B3" w14:textId="77777777" w:rsidR="006B27ED" w:rsidRPr="00C576F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5185F73" w14:textId="77777777" w:rsidR="006B27ED" w:rsidRPr="00C576F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4C20F8" w:rsidRPr="00C576FA" w14:paraId="29550ED1" w14:textId="77777777" w:rsidTr="00664EC5">
        <w:tc>
          <w:tcPr>
            <w:tcW w:w="1276" w:type="dxa"/>
            <w:shd w:val="clear" w:color="auto" w:fill="auto"/>
            <w:vAlign w:val="center"/>
          </w:tcPr>
          <w:p w14:paraId="564892B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30575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E933937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Pofam-Jedność Sp. z o.o.</w:t>
            </w:r>
          </w:p>
          <w:p w14:paraId="4106A495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Lindego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6E4CB69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60-573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5C487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58 065.84 zł</w:t>
            </w:r>
          </w:p>
        </w:tc>
      </w:tr>
      <w:tr w:rsidR="004C20F8" w:rsidRPr="00C576FA" w14:paraId="4F752AF3" w14:textId="77777777" w:rsidTr="00664EC5">
        <w:tc>
          <w:tcPr>
            <w:tcW w:w="1276" w:type="dxa"/>
            <w:shd w:val="clear" w:color="auto" w:fill="auto"/>
            <w:vAlign w:val="center"/>
          </w:tcPr>
          <w:p w14:paraId="3F263EF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4B89A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1ED0E1C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Pofam-Jedność Sp. z o.o.</w:t>
            </w:r>
          </w:p>
          <w:p w14:paraId="1E43095D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Lindego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CCAE950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60-573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65623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2 085.77 zł</w:t>
            </w:r>
          </w:p>
        </w:tc>
      </w:tr>
      <w:tr w:rsidR="004C20F8" w:rsidRPr="00C576FA" w14:paraId="753FB41E" w14:textId="77777777" w:rsidTr="00664EC5">
        <w:tc>
          <w:tcPr>
            <w:tcW w:w="1276" w:type="dxa"/>
            <w:shd w:val="clear" w:color="auto" w:fill="auto"/>
            <w:vAlign w:val="center"/>
          </w:tcPr>
          <w:p w14:paraId="5CFD7FB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1AA99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DE7D7BA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14:paraId="124BA8F4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MAZAŃCOWICE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289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B9D5CD2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43-391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EEFBB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25 830.00 zł</w:t>
            </w:r>
          </w:p>
        </w:tc>
      </w:tr>
      <w:tr w:rsidR="004C20F8" w:rsidRPr="00C576FA" w14:paraId="0707BAAC" w14:textId="77777777" w:rsidTr="00664EC5">
        <w:tc>
          <w:tcPr>
            <w:tcW w:w="1276" w:type="dxa"/>
            <w:shd w:val="clear" w:color="auto" w:fill="auto"/>
            <w:vAlign w:val="center"/>
          </w:tcPr>
          <w:p w14:paraId="27EDE54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18A5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0A60D1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3D521123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B4C7E51" w14:textId="77777777" w:rsidR="004C20F8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  <w:p w14:paraId="1068525F" w14:textId="77777777" w:rsidR="00C576FA" w:rsidRP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D2CB42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12 238.50 zł</w:t>
            </w:r>
          </w:p>
        </w:tc>
      </w:tr>
      <w:tr w:rsidR="004C20F8" w:rsidRPr="00C576FA" w14:paraId="53C03EAF" w14:textId="77777777" w:rsidTr="00664EC5">
        <w:tc>
          <w:tcPr>
            <w:tcW w:w="1276" w:type="dxa"/>
            <w:shd w:val="clear" w:color="auto" w:fill="auto"/>
            <w:vAlign w:val="center"/>
          </w:tcPr>
          <w:p w14:paraId="4E911A0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A115B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1CB5277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00278D87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86D35E9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B9D22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3 690.00 zł</w:t>
            </w:r>
          </w:p>
        </w:tc>
      </w:tr>
      <w:tr w:rsidR="004C20F8" w:rsidRPr="00C576FA" w14:paraId="5769E775" w14:textId="77777777" w:rsidTr="00664EC5">
        <w:tc>
          <w:tcPr>
            <w:tcW w:w="1276" w:type="dxa"/>
            <w:shd w:val="clear" w:color="auto" w:fill="auto"/>
            <w:vAlign w:val="center"/>
          </w:tcPr>
          <w:p w14:paraId="11319B4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1F25F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0FF9A5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28D1DFBE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6813C77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F95CC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3 591.60 zł</w:t>
            </w:r>
          </w:p>
        </w:tc>
      </w:tr>
      <w:tr w:rsidR="004C20F8" w:rsidRPr="00C576FA" w14:paraId="3B9934BB" w14:textId="77777777" w:rsidTr="00664EC5">
        <w:tc>
          <w:tcPr>
            <w:tcW w:w="1276" w:type="dxa"/>
            <w:shd w:val="clear" w:color="auto" w:fill="auto"/>
            <w:vAlign w:val="center"/>
          </w:tcPr>
          <w:p w14:paraId="14E15C5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9FE0C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47EF91A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362726E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70B1D58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7174C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12 755.10 zł</w:t>
            </w:r>
          </w:p>
        </w:tc>
      </w:tr>
      <w:tr w:rsidR="004C20F8" w:rsidRPr="00C576FA" w14:paraId="216AA30D" w14:textId="77777777" w:rsidTr="00664EC5">
        <w:tc>
          <w:tcPr>
            <w:tcW w:w="1276" w:type="dxa"/>
            <w:shd w:val="clear" w:color="auto" w:fill="auto"/>
            <w:vAlign w:val="center"/>
          </w:tcPr>
          <w:p w14:paraId="7F88C63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A3056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68D17C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3DD6F508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A82FA69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CD8B6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26 568.00 zł</w:t>
            </w:r>
          </w:p>
        </w:tc>
      </w:tr>
      <w:tr w:rsidR="004C20F8" w:rsidRPr="00C576FA" w14:paraId="1A3C2007" w14:textId="77777777" w:rsidTr="00664EC5">
        <w:tc>
          <w:tcPr>
            <w:tcW w:w="1276" w:type="dxa"/>
            <w:shd w:val="clear" w:color="auto" w:fill="auto"/>
            <w:vAlign w:val="center"/>
          </w:tcPr>
          <w:p w14:paraId="12FDE40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1536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68A84F7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6B1BE80C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8A1F8EA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D6F9D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16 395.90 zł</w:t>
            </w:r>
          </w:p>
        </w:tc>
      </w:tr>
      <w:tr w:rsidR="004C20F8" w:rsidRPr="00C576FA" w14:paraId="2092CF08" w14:textId="77777777" w:rsidTr="00664EC5">
        <w:tc>
          <w:tcPr>
            <w:tcW w:w="1276" w:type="dxa"/>
            <w:shd w:val="clear" w:color="auto" w:fill="auto"/>
            <w:vAlign w:val="center"/>
          </w:tcPr>
          <w:p w14:paraId="0FA55B6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AF398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E3DFC94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6B0F972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0258CE7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9B518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5 535.00 zł</w:t>
            </w:r>
          </w:p>
        </w:tc>
      </w:tr>
      <w:tr w:rsidR="004C20F8" w:rsidRPr="00C576FA" w14:paraId="4AF533A6" w14:textId="77777777" w:rsidTr="00664EC5">
        <w:tc>
          <w:tcPr>
            <w:tcW w:w="1276" w:type="dxa"/>
            <w:shd w:val="clear" w:color="auto" w:fill="auto"/>
            <w:vAlign w:val="center"/>
          </w:tcPr>
          <w:p w14:paraId="3B1D217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A084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1B3D810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218B206A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167518E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B0A6A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405.90 zł</w:t>
            </w:r>
          </w:p>
        </w:tc>
      </w:tr>
      <w:tr w:rsidR="004C20F8" w:rsidRPr="00C576FA" w14:paraId="50C3E348" w14:textId="77777777" w:rsidTr="00664EC5">
        <w:tc>
          <w:tcPr>
            <w:tcW w:w="1276" w:type="dxa"/>
            <w:shd w:val="clear" w:color="auto" w:fill="auto"/>
            <w:vAlign w:val="center"/>
          </w:tcPr>
          <w:p w14:paraId="3BCB33E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92310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C6ECD46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71C5F56E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26578AB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D30DC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25 092.00 zł</w:t>
            </w:r>
          </w:p>
        </w:tc>
      </w:tr>
      <w:tr w:rsidR="004C20F8" w:rsidRPr="00C576FA" w14:paraId="53B12F3D" w14:textId="77777777" w:rsidTr="00664EC5">
        <w:tc>
          <w:tcPr>
            <w:tcW w:w="1276" w:type="dxa"/>
            <w:shd w:val="clear" w:color="auto" w:fill="auto"/>
            <w:vAlign w:val="center"/>
          </w:tcPr>
          <w:p w14:paraId="05F31B26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653A0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7870D5D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1BC99AFD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BCC2A12" w14:textId="77777777" w:rsidR="004C20F8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  <w:p w14:paraId="52FB8556" w14:textId="77777777" w:rsid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04BA0C6" w14:textId="77777777" w:rsidR="00C576FA" w:rsidRP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0637CA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41 512.50 zł</w:t>
            </w:r>
          </w:p>
        </w:tc>
      </w:tr>
      <w:tr w:rsidR="004C20F8" w:rsidRPr="00C576FA" w14:paraId="7C1ED833" w14:textId="77777777" w:rsidTr="00664EC5">
        <w:tc>
          <w:tcPr>
            <w:tcW w:w="1276" w:type="dxa"/>
            <w:shd w:val="clear" w:color="auto" w:fill="auto"/>
            <w:vAlign w:val="center"/>
          </w:tcPr>
          <w:p w14:paraId="4F6E0F9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8612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59309F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24F19CC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41733C3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99AA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2 152.50 zł</w:t>
            </w:r>
          </w:p>
        </w:tc>
      </w:tr>
      <w:tr w:rsidR="004C20F8" w:rsidRPr="00C576FA" w14:paraId="662AB5CC" w14:textId="77777777" w:rsidTr="00664EC5">
        <w:tc>
          <w:tcPr>
            <w:tcW w:w="1276" w:type="dxa"/>
            <w:shd w:val="clear" w:color="auto" w:fill="auto"/>
            <w:vAlign w:val="center"/>
          </w:tcPr>
          <w:p w14:paraId="46590D1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73EC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B10774A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MEDIBUT Zakład Produkcyjny s.c. Janusz Brudz Anna Krystosik-Brudz</w:t>
            </w:r>
          </w:p>
          <w:p w14:paraId="71BD3CA7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gen.J.Dąbrowskiego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45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CCCCBB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93-177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D6D15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24 675.03 zł</w:t>
            </w:r>
          </w:p>
        </w:tc>
      </w:tr>
      <w:tr w:rsidR="004C20F8" w:rsidRPr="00C576FA" w14:paraId="20201A87" w14:textId="77777777" w:rsidTr="00664EC5">
        <w:tc>
          <w:tcPr>
            <w:tcW w:w="1276" w:type="dxa"/>
            <w:shd w:val="clear" w:color="auto" w:fill="auto"/>
            <w:vAlign w:val="center"/>
          </w:tcPr>
          <w:p w14:paraId="0F8D4B3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B83B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15485A7F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MEDIBUT Zakład Produkcyjny s.c. Janusz Brudz Anna Krystosik-Brudz</w:t>
            </w:r>
          </w:p>
          <w:p w14:paraId="13C48644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gen.J.Dąbrowskiego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45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55FA728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93-177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9C9C2B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47 938.02 zł</w:t>
            </w:r>
          </w:p>
        </w:tc>
      </w:tr>
      <w:tr w:rsidR="004C20F8" w:rsidRPr="00C576FA" w14:paraId="2EA9C441" w14:textId="77777777" w:rsidTr="00664EC5">
        <w:tc>
          <w:tcPr>
            <w:tcW w:w="1276" w:type="dxa"/>
            <w:shd w:val="clear" w:color="auto" w:fill="auto"/>
            <w:vAlign w:val="center"/>
          </w:tcPr>
          <w:p w14:paraId="0AA67F1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66B3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42C49B0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MEDIBUT Zakład Produkcyjny s.c. Janusz Brudz Anna Krystosik-Brudz</w:t>
            </w:r>
          </w:p>
          <w:p w14:paraId="1213D8EE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gen.J.Dąbrowskiego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45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E75DCD5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93-177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A59DF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1 994.75 zł</w:t>
            </w:r>
          </w:p>
        </w:tc>
      </w:tr>
      <w:tr w:rsidR="004C20F8" w:rsidRPr="00C576FA" w14:paraId="71DAD0E5" w14:textId="77777777" w:rsidTr="00664EC5">
        <w:tc>
          <w:tcPr>
            <w:tcW w:w="1276" w:type="dxa"/>
            <w:shd w:val="clear" w:color="auto" w:fill="auto"/>
            <w:vAlign w:val="center"/>
          </w:tcPr>
          <w:p w14:paraId="41DABBF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68ED9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76F4F95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044CFB0C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847AED6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0B196B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8 226.73 zł</w:t>
            </w:r>
          </w:p>
        </w:tc>
      </w:tr>
      <w:tr w:rsidR="004C20F8" w:rsidRPr="00C576FA" w14:paraId="69409A89" w14:textId="77777777" w:rsidTr="00664EC5">
        <w:tc>
          <w:tcPr>
            <w:tcW w:w="1276" w:type="dxa"/>
            <w:shd w:val="clear" w:color="auto" w:fill="auto"/>
            <w:vAlign w:val="center"/>
          </w:tcPr>
          <w:p w14:paraId="728CD5C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2256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791F93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2611DB04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60BF8DB" w14:textId="16371354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569936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50 835.81 zł</w:t>
            </w:r>
          </w:p>
        </w:tc>
      </w:tr>
      <w:tr w:rsidR="004C20F8" w:rsidRPr="00C576FA" w14:paraId="78460EA2" w14:textId="77777777" w:rsidTr="00664EC5">
        <w:tc>
          <w:tcPr>
            <w:tcW w:w="1276" w:type="dxa"/>
            <w:shd w:val="clear" w:color="auto" w:fill="auto"/>
            <w:vAlign w:val="center"/>
          </w:tcPr>
          <w:p w14:paraId="6E75658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C45A7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FCE3A4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759F7DFA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2B0D024" w14:textId="59ED443F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2DB35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21 033.00 zł</w:t>
            </w:r>
          </w:p>
        </w:tc>
      </w:tr>
      <w:tr w:rsidR="004C20F8" w:rsidRPr="00C576FA" w14:paraId="7E7B4808" w14:textId="77777777" w:rsidTr="00664EC5">
        <w:tc>
          <w:tcPr>
            <w:tcW w:w="1276" w:type="dxa"/>
            <w:shd w:val="clear" w:color="auto" w:fill="auto"/>
            <w:vAlign w:val="center"/>
          </w:tcPr>
          <w:p w14:paraId="32AC61A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2A0BD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A162E32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1FF7193F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5903AA2" w14:textId="7E6010B4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6544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13 593.96 zł</w:t>
            </w:r>
          </w:p>
        </w:tc>
      </w:tr>
      <w:tr w:rsidR="004C20F8" w:rsidRPr="00C576FA" w14:paraId="43576613" w14:textId="77777777" w:rsidTr="00664EC5">
        <w:tc>
          <w:tcPr>
            <w:tcW w:w="1276" w:type="dxa"/>
            <w:shd w:val="clear" w:color="auto" w:fill="auto"/>
            <w:vAlign w:val="center"/>
          </w:tcPr>
          <w:p w14:paraId="5A8755D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F5DBF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704AD62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497C5ED8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34F60EE" w14:textId="466DD834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4669D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5 027.69 zł</w:t>
            </w:r>
          </w:p>
        </w:tc>
      </w:tr>
      <w:tr w:rsidR="004C20F8" w:rsidRPr="00C576FA" w14:paraId="729054F7" w14:textId="77777777" w:rsidTr="00664EC5">
        <w:tc>
          <w:tcPr>
            <w:tcW w:w="1276" w:type="dxa"/>
            <w:shd w:val="clear" w:color="auto" w:fill="auto"/>
            <w:vAlign w:val="center"/>
          </w:tcPr>
          <w:p w14:paraId="0AF3C23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6F881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5C56DDF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0214B35F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F31EF31" w14:textId="7F0C24D2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B2270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5 166.00 zł</w:t>
            </w:r>
          </w:p>
        </w:tc>
      </w:tr>
      <w:tr w:rsidR="004C20F8" w:rsidRPr="00C576FA" w14:paraId="115A2116" w14:textId="77777777" w:rsidTr="00664EC5">
        <w:tc>
          <w:tcPr>
            <w:tcW w:w="1276" w:type="dxa"/>
            <w:shd w:val="clear" w:color="auto" w:fill="auto"/>
            <w:vAlign w:val="center"/>
          </w:tcPr>
          <w:p w14:paraId="261879A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EA63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B3AB969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06E7C48B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E3478E5" w14:textId="77777777" w:rsidR="004C20F8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  <w:p w14:paraId="7482BC6D" w14:textId="77777777" w:rsid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46BC258" w14:textId="0FED75A4" w:rsidR="00C576FA" w:rsidRP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50B662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1 768.13 zł</w:t>
            </w:r>
          </w:p>
        </w:tc>
      </w:tr>
      <w:tr w:rsidR="004C20F8" w:rsidRPr="00C576FA" w14:paraId="35C2D9AB" w14:textId="77777777" w:rsidTr="00664EC5">
        <w:tc>
          <w:tcPr>
            <w:tcW w:w="1276" w:type="dxa"/>
            <w:shd w:val="clear" w:color="auto" w:fill="auto"/>
            <w:vAlign w:val="center"/>
          </w:tcPr>
          <w:p w14:paraId="49B410B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F1765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19560D9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155380B2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F7CDA4C" w14:textId="568385ED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CF60D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30.07 zł</w:t>
            </w:r>
          </w:p>
        </w:tc>
      </w:tr>
      <w:tr w:rsidR="004C20F8" w:rsidRPr="00C576FA" w14:paraId="26C698EA" w14:textId="77777777" w:rsidTr="00664EC5">
        <w:tc>
          <w:tcPr>
            <w:tcW w:w="1276" w:type="dxa"/>
            <w:shd w:val="clear" w:color="auto" w:fill="auto"/>
            <w:vAlign w:val="center"/>
          </w:tcPr>
          <w:p w14:paraId="0F254C7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F4294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5E183A1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77839FB6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F92FC5C" w14:textId="0EB5B755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E816F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3 707.36 zł</w:t>
            </w:r>
          </w:p>
        </w:tc>
      </w:tr>
      <w:tr w:rsidR="004C20F8" w:rsidRPr="00C576FA" w14:paraId="31A92F11" w14:textId="77777777" w:rsidTr="00664EC5">
        <w:tc>
          <w:tcPr>
            <w:tcW w:w="1276" w:type="dxa"/>
            <w:shd w:val="clear" w:color="auto" w:fill="auto"/>
            <w:vAlign w:val="center"/>
          </w:tcPr>
          <w:p w14:paraId="2BE51AE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5FE3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B3645D9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3C223C59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871E3C0" w14:textId="6C46F05F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3ADFD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5 768.70 zł</w:t>
            </w:r>
          </w:p>
        </w:tc>
      </w:tr>
      <w:tr w:rsidR="004C20F8" w:rsidRPr="00C576FA" w14:paraId="1483F2EC" w14:textId="77777777" w:rsidTr="00664EC5">
        <w:tc>
          <w:tcPr>
            <w:tcW w:w="1276" w:type="dxa"/>
            <w:shd w:val="clear" w:color="auto" w:fill="auto"/>
            <w:vAlign w:val="center"/>
          </w:tcPr>
          <w:p w14:paraId="427F665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86A05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3C1863D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7247B63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INWALIDÓW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4253C15" w14:textId="78806B10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7EDA2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500.59 zł</w:t>
            </w:r>
          </w:p>
        </w:tc>
      </w:tr>
      <w:tr w:rsidR="004C20F8" w:rsidRPr="00C576FA" w14:paraId="684DEB44" w14:textId="77777777" w:rsidTr="00664EC5">
        <w:tc>
          <w:tcPr>
            <w:tcW w:w="1276" w:type="dxa"/>
            <w:shd w:val="clear" w:color="auto" w:fill="auto"/>
            <w:vAlign w:val="center"/>
          </w:tcPr>
          <w:p w14:paraId="250AF8A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F25CB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CDA97FD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Agir Label Spółka z ograniczoną odpowiedzialnością</w:t>
            </w:r>
          </w:p>
          <w:p w14:paraId="4905ACC3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Inwestycyjna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9C1853C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41-208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214B2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3 659.96 zł</w:t>
            </w:r>
          </w:p>
        </w:tc>
      </w:tr>
      <w:tr w:rsidR="004C20F8" w:rsidRPr="00C576FA" w14:paraId="4A23ABBC" w14:textId="77777777" w:rsidTr="00664EC5">
        <w:tc>
          <w:tcPr>
            <w:tcW w:w="1276" w:type="dxa"/>
            <w:shd w:val="clear" w:color="auto" w:fill="auto"/>
            <w:vAlign w:val="center"/>
          </w:tcPr>
          <w:p w14:paraId="10477B7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57CC4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043E5E1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Agir Label Spółka z ograniczoną odpowiedzialnością</w:t>
            </w:r>
          </w:p>
          <w:p w14:paraId="07D6C3C8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Inwestycyjna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521775E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41-208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ED355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3 413.25 zł</w:t>
            </w:r>
          </w:p>
        </w:tc>
      </w:tr>
    </w:tbl>
    <w:p w14:paraId="55802B6E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576FA">
        <w:rPr>
          <w:rFonts w:ascii="Arial Narrow" w:hAnsi="Arial Narrow" w:cs="Arial"/>
          <w:i/>
          <w:szCs w:val="24"/>
        </w:rPr>
        <w:t>Zamawiający</w:t>
      </w:r>
    </w:p>
    <w:p w14:paraId="53FE47E2" w14:textId="77777777" w:rsidR="00C576FA" w:rsidRDefault="00C576F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37A4D5B" w14:textId="77777777" w:rsidR="00C576FA" w:rsidRDefault="00C576F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6ECF35A" w14:textId="77777777" w:rsidR="00C576FA" w:rsidRDefault="00C576F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F2D9382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9182D7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8B03D5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04EF3C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42CD0B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9575BA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D910B3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3F0665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9116AE" w14:textId="5D2ABA00" w:rsidR="00C576FA" w:rsidRPr="00B9724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 w:rsidR="00844D69"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5E1FE761" w14:textId="77777777" w:rsidR="00C576FA" w:rsidRPr="00B9724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08FC49BC" w14:textId="77777777" w:rsidR="00C576FA" w:rsidRDefault="00C576FA" w:rsidP="00C576F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51A56E70" w14:textId="0206109B" w:rsidR="00C576FA" w:rsidRDefault="00C576FA" w:rsidP="00C576F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10.05.2024 r.</w:t>
      </w:r>
    </w:p>
    <w:bookmarkEnd w:id="0"/>
    <w:sectPr w:rsidR="00C576FA" w:rsidSect="003370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689FE" w14:textId="77777777" w:rsidR="003370CA" w:rsidRDefault="003370CA">
      <w:r>
        <w:separator/>
      </w:r>
    </w:p>
  </w:endnote>
  <w:endnote w:type="continuationSeparator" w:id="0">
    <w:p w14:paraId="685BC464" w14:textId="77777777" w:rsidR="003370CA" w:rsidRDefault="0033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2D2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260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D4BD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8A2257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C47A9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857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1B56C" w14:textId="77777777" w:rsidR="009F189D" w:rsidRDefault="009F189D">
    <w:pPr>
      <w:pStyle w:val="Stopka"/>
      <w:tabs>
        <w:tab w:val="clear" w:pos="4536"/>
      </w:tabs>
      <w:jc w:val="center"/>
    </w:pPr>
  </w:p>
  <w:p w14:paraId="3A59F5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3550A4" w14:textId="77777777" w:rsidR="003370CA" w:rsidRDefault="003370CA">
      <w:r>
        <w:separator/>
      </w:r>
    </w:p>
  </w:footnote>
  <w:footnote w:type="continuationSeparator" w:id="0">
    <w:p w14:paraId="2EA682D3" w14:textId="77777777" w:rsidR="003370CA" w:rsidRDefault="00337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B61BB" w14:textId="77777777" w:rsidR="004C20F8" w:rsidRDefault="004C2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C2E33" w14:textId="77777777" w:rsidR="004C20F8" w:rsidRDefault="004C2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2BA99" w14:textId="77777777" w:rsidR="004C20F8" w:rsidRDefault="004C2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0CA"/>
    <w:rsid w:val="00007727"/>
    <w:rsid w:val="00017720"/>
    <w:rsid w:val="00035488"/>
    <w:rsid w:val="000D7F25"/>
    <w:rsid w:val="000E00E5"/>
    <w:rsid w:val="00173B20"/>
    <w:rsid w:val="001C69FF"/>
    <w:rsid w:val="0023318D"/>
    <w:rsid w:val="003370CA"/>
    <w:rsid w:val="003D72FD"/>
    <w:rsid w:val="00423179"/>
    <w:rsid w:val="00490DC0"/>
    <w:rsid w:val="00493F8C"/>
    <w:rsid w:val="004C20F8"/>
    <w:rsid w:val="004C7E9B"/>
    <w:rsid w:val="005614F2"/>
    <w:rsid w:val="00577BC6"/>
    <w:rsid w:val="005A632E"/>
    <w:rsid w:val="0069085C"/>
    <w:rsid w:val="006B27ED"/>
    <w:rsid w:val="00843263"/>
    <w:rsid w:val="00844D69"/>
    <w:rsid w:val="00861E75"/>
    <w:rsid w:val="00986737"/>
    <w:rsid w:val="009D19BD"/>
    <w:rsid w:val="009F189D"/>
    <w:rsid w:val="00A80738"/>
    <w:rsid w:val="00BB547B"/>
    <w:rsid w:val="00C236D3"/>
    <w:rsid w:val="00C576FA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91A6F"/>
  <w15:chartTrackingRefBased/>
  <w15:docId w15:val="{AE95DC75-776F-4928-8F67-60B46EA2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576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576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537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2024-05-10T07:56:00Z</dcterms:created>
  <dcterms:modified xsi:type="dcterms:W3CDTF">2024-05-10T08:01:00Z</dcterms:modified>
</cp:coreProperties>
</file>