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3347A4" w:rsidP="00AB469E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347A4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347A4">
        <w:rPr>
          <w:rFonts w:ascii="Arial" w:hAnsi="Arial" w:cs="Arial"/>
          <w:sz w:val="24"/>
          <w:szCs w:val="24"/>
        </w:rPr>
        <w:t>2024-05-10</w:t>
      </w:r>
    </w:p>
    <w:p w:rsidR="00986737" w:rsidRPr="009432A1" w:rsidRDefault="003347A4" w:rsidP="00AB469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47A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9432A1" w:rsidRDefault="003347A4" w:rsidP="00AB469E">
      <w:pPr>
        <w:spacing w:line="360" w:lineRule="auto"/>
        <w:rPr>
          <w:rFonts w:ascii="Arial" w:hAnsi="Arial" w:cs="Arial"/>
          <w:sz w:val="24"/>
          <w:szCs w:val="24"/>
        </w:rPr>
      </w:pPr>
      <w:r w:rsidRPr="003347A4">
        <w:rPr>
          <w:rFonts w:ascii="Arial" w:hAnsi="Arial" w:cs="Arial"/>
          <w:sz w:val="24"/>
          <w:szCs w:val="24"/>
        </w:rPr>
        <w:t>ul. Warszawska 24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347A4">
        <w:rPr>
          <w:rFonts w:ascii="Arial" w:hAnsi="Arial" w:cs="Arial"/>
          <w:sz w:val="24"/>
          <w:szCs w:val="24"/>
        </w:rPr>
        <w:t>W-9/110,</w:t>
      </w:r>
    </w:p>
    <w:p w:rsidR="00986737" w:rsidRPr="009432A1" w:rsidRDefault="003347A4" w:rsidP="00AB469E">
      <w:pPr>
        <w:rPr>
          <w:rFonts w:ascii="Arial" w:hAnsi="Arial" w:cs="Arial"/>
          <w:sz w:val="24"/>
          <w:szCs w:val="24"/>
        </w:rPr>
      </w:pPr>
      <w:r w:rsidRPr="003347A4">
        <w:rPr>
          <w:rFonts w:ascii="Arial" w:hAnsi="Arial" w:cs="Arial"/>
          <w:sz w:val="24"/>
          <w:szCs w:val="24"/>
        </w:rPr>
        <w:t>31-155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347A4">
        <w:rPr>
          <w:rFonts w:ascii="Arial" w:hAnsi="Arial" w:cs="Arial"/>
          <w:sz w:val="24"/>
          <w:szCs w:val="24"/>
        </w:rPr>
        <w:t>KRAKÓW</w:t>
      </w:r>
    </w:p>
    <w:p w:rsidR="00986737" w:rsidRDefault="00986737" w:rsidP="00AB469E">
      <w:pPr>
        <w:jc w:val="both"/>
        <w:rPr>
          <w:bCs/>
          <w:sz w:val="18"/>
          <w:szCs w:val="18"/>
        </w:rPr>
      </w:pPr>
    </w:p>
    <w:p w:rsidR="00AB469E" w:rsidRPr="009432A1" w:rsidRDefault="00AB469E" w:rsidP="00AB469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AB469E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AB469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AB469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AB469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3347A4" w:rsidP="00AB469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47A4">
              <w:rPr>
                <w:rFonts w:ascii="Arial" w:hAnsi="Arial" w:cs="Arial"/>
                <w:bCs/>
                <w:sz w:val="24"/>
                <w:szCs w:val="24"/>
              </w:rPr>
              <w:t>Remont w budynku domu studenckiego  DS-B1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47A4" w:rsidRPr="004E4B64" w:rsidTr="00F3507B">
        <w:tc>
          <w:tcPr>
            <w:tcW w:w="2269" w:type="dxa"/>
            <w:shd w:val="clear" w:color="auto" w:fill="auto"/>
          </w:tcPr>
          <w:p w:rsidR="003347A4" w:rsidRPr="004E4B64" w:rsidRDefault="003347A4" w:rsidP="00AB469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47A4" w:rsidRPr="004E4B64" w:rsidRDefault="003347A4" w:rsidP="00AB469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47A4">
              <w:rPr>
                <w:rFonts w:ascii="Arial" w:hAnsi="Arial" w:cs="Arial"/>
                <w:bCs/>
                <w:sz w:val="24"/>
                <w:szCs w:val="24"/>
              </w:rPr>
              <w:t>KA-2/029/2024</w:t>
            </w:r>
          </w:p>
        </w:tc>
      </w:tr>
    </w:tbl>
    <w:p w:rsidR="00A80738" w:rsidRPr="00986737" w:rsidRDefault="00A80738" w:rsidP="00AB469E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AB469E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347A4" w:rsidRPr="003347A4">
        <w:rPr>
          <w:rFonts w:ascii="Arial" w:hAnsi="Arial" w:cs="Arial"/>
          <w:sz w:val="24"/>
          <w:szCs w:val="24"/>
        </w:rPr>
        <w:t>(</w:t>
      </w:r>
      <w:proofErr w:type="spellStart"/>
      <w:r w:rsidR="003347A4" w:rsidRPr="003347A4">
        <w:rPr>
          <w:rFonts w:ascii="Arial" w:hAnsi="Arial" w:cs="Arial"/>
          <w:sz w:val="24"/>
          <w:szCs w:val="24"/>
        </w:rPr>
        <w:t>t.j</w:t>
      </w:r>
      <w:proofErr w:type="spellEnd"/>
      <w:r w:rsidR="003347A4" w:rsidRPr="003347A4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AB469E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347A4" w:rsidRPr="003347A4">
        <w:rPr>
          <w:rFonts w:ascii="Arial" w:hAnsi="Arial" w:cs="Arial"/>
          <w:sz w:val="24"/>
          <w:szCs w:val="24"/>
        </w:rPr>
        <w:t>10/05/2024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347A4" w:rsidRPr="003347A4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AB469E" w:rsidRPr="00BB547B" w:rsidRDefault="00AB469E" w:rsidP="00AB469E">
      <w:pPr>
        <w:spacing w:before="120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4820"/>
        <w:gridCol w:w="2551"/>
      </w:tblGrid>
      <w:tr w:rsidR="006B27ED" w:rsidRPr="00F545FF" w:rsidTr="00F545FF">
        <w:tc>
          <w:tcPr>
            <w:tcW w:w="851" w:type="dxa"/>
            <w:shd w:val="clear" w:color="auto" w:fill="F2F2F2"/>
            <w:vAlign w:val="center"/>
          </w:tcPr>
          <w:p w:rsidR="006B27ED" w:rsidRPr="00F545FF" w:rsidRDefault="0098673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Oferta n</w:t>
            </w:r>
            <w:r w:rsidR="006B27ED" w:rsidRPr="00F545FF">
              <w:rPr>
                <w:rFonts w:ascii="Arial" w:hAnsi="Arial" w:cs="Arial"/>
              </w:rPr>
              <w:t>r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B27ED" w:rsidRPr="00F545FF" w:rsidRDefault="0098673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Część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:rsidR="006B27ED" w:rsidRPr="00F545FF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545FF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Cena oferty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Budopol Spóła z ograniczoną odpowiedzialnością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al. Juliusza Słowackiego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39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31-159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677 693.63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Przedsiębiorstwo Remontowo-Budowlane "REMONT" Kazimierz Pietrzyk, Ireneusz Czuba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Klimeckiego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14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30-175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403 796.45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Elżbieta Kocik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Raba Niżna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225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34-730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Mszana Dolna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309 808.97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FRB "MASTER" Bartłomiej Żurek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Bęczarka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270/270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32-444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Bęczarka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386 719.43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F.H.U "BARTEK" ROMAN ŻUREK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Praska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54/23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30-322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399 718.15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Jerzy Kowal Zakład Remontowo-Budowlany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Kościuszki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50C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32-090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Słomniki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549 996.52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Jerzy Kowal Zakład Remontowo-Budowlany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Kościuszki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50C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32-090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Słomniki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316 794.14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 xml:space="preserve">Firma </w:t>
            </w:r>
            <w:proofErr w:type="spellStart"/>
            <w:r w:rsidRPr="00F545FF">
              <w:rPr>
                <w:rFonts w:ascii="Arial" w:hAnsi="Arial" w:cs="Arial"/>
              </w:rPr>
              <w:t>Instalacyjno</w:t>
            </w:r>
            <w:proofErr w:type="spellEnd"/>
            <w:r w:rsidRPr="00F545FF">
              <w:rPr>
                <w:rFonts w:ascii="Arial" w:hAnsi="Arial" w:cs="Arial"/>
              </w:rPr>
              <w:t xml:space="preserve"> - Budowlana INDOM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Podgórki Tynieckie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90D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30-398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482 057.09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KTE Spółka z ograniczoną odpowiedzialnością, dawniej: Kamil Trybuś Engineering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Wybickiego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1/5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31-261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474 904.37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KTE Spółka z ograniczoną odpowiedzialnością, dawniej: Kamil Trybuś Engineering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Wybickiego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1/5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31-261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357 254.81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Maciej Kowalik MAKO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Słoneczna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20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32-087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Zielonki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437 708.42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P.M. ELEKTRO-MAX PIOTR MOROŃSKI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Pod Akacjami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6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32-091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Michałowice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620 423.20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 xml:space="preserve">GIPSTER Sławomir </w:t>
            </w:r>
            <w:proofErr w:type="spellStart"/>
            <w:r w:rsidRPr="00F545FF">
              <w:rPr>
                <w:rFonts w:ascii="Arial" w:hAnsi="Arial" w:cs="Arial"/>
              </w:rPr>
              <w:t>Szczepaniec</w:t>
            </w:r>
            <w:proofErr w:type="spellEnd"/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Lubień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685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32-433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Lubień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385 505.12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Zakład Budowlano-Ślusarski TOMBUDOS Kazimierz Tomczyk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Zręczyce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60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32-420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Gdów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291 422.06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Spółdzielnia Rzemieślnicza BUDMET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os. Szkolne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3/-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31-975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487 927.53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 xml:space="preserve">Antoni </w:t>
            </w:r>
            <w:proofErr w:type="spellStart"/>
            <w:r w:rsidRPr="00F545FF">
              <w:rPr>
                <w:rFonts w:ascii="Arial" w:hAnsi="Arial" w:cs="Arial"/>
              </w:rPr>
              <w:t>Rosek</w:t>
            </w:r>
            <w:proofErr w:type="spellEnd"/>
            <w:r w:rsidRPr="00F545FF">
              <w:rPr>
                <w:rFonts w:ascii="Arial" w:hAnsi="Arial" w:cs="Arial"/>
              </w:rPr>
              <w:t xml:space="preserve"> Firma REM-BUD "PROGRES"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Rączna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42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32-060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Liszki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826 451.61 zł</w:t>
            </w:r>
          </w:p>
        </w:tc>
      </w:tr>
      <w:tr w:rsidR="003347A4" w:rsidRPr="00F545FF" w:rsidTr="00F545FF">
        <w:tc>
          <w:tcPr>
            <w:tcW w:w="8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3347A4" w:rsidRPr="00F545FF" w:rsidRDefault="003347A4" w:rsidP="00F3507B">
            <w:pPr>
              <w:spacing w:before="80" w:after="40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 xml:space="preserve">Antoni </w:t>
            </w:r>
            <w:proofErr w:type="spellStart"/>
            <w:r w:rsidRPr="00F545FF">
              <w:rPr>
                <w:rFonts w:ascii="Arial" w:hAnsi="Arial" w:cs="Arial"/>
              </w:rPr>
              <w:t>Rosek</w:t>
            </w:r>
            <w:proofErr w:type="spellEnd"/>
            <w:r w:rsidRPr="00F545FF">
              <w:rPr>
                <w:rFonts w:ascii="Arial" w:hAnsi="Arial" w:cs="Arial"/>
              </w:rPr>
              <w:t xml:space="preserve"> Firma REM-BUD "PROGRES"</w:t>
            </w:r>
          </w:p>
          <w:p w:rsidR="003347A4" w:rsidRPr="00F545FF" w:rsidRDefault="003347A4" w:rsidP="00F3507B">
            <w:pPr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Rączna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42</w:t>
            </w:r>
            <w:r w:rsidRPr="00F545FF">
              <w:rPr>
                <w:rFonts w:ascii="Arial" w:hAnsi="Arial" w:cs="Arial"/>
              </w:rPr>
              <w:t xml:space="preserve"> </w:t>
            </w:r>
          </w:p>
          <w:p w:rsidR="003347A4" w:rsidRPr="00F545FF" w:rsidRDefault="003347A4" w:rsidP="00F3507B">
            <w:pPr>
              <w:spacing w:after="80"/>
              <w:jc w:val="both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32-060</w:t>
            </w:r>
            <w:r w:rsidRPr="00F545FF">
              <w:rPr>
                <w:rFonts w:ascii="Arial" w:hAnsi="Arial" w:cs="Arial"/>
              </w:rPr>
              <w:t xml:space="preserve"> </w:t>
            </w:r>
            <w:r w:rsidRPr="00F545FF">
              <w:rPr>
                <w:rFonts w:ascii="Arial" w:hAnsi="Arial" w:cs="Arial"/>
              </w:rPr>
              <w:t>Liszki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47A4" w:rsidRPr="00F545FF" w:rsidRDefault="003347A4" w:rsidP="00F350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FF">
              <w:rPr>
                <w:rFonts w:ascii="Arial" w:hAnsi="Arial" w:cs="Arial"/>
              </w:rPr>
              <w:t>496 869.24 zł</w:t>
            </w:r>
          </w:p>
        </w:tc>
      </w:tr>
      <w:bookmarkEnd w:id="0"/>
    </w:tbl>
    <w:p w:rsidR="00C236D3" w:rsidRPr="00BB547B" w:rsidRDefault="00C236D3" w:rsidP="00F545FF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FCA" w:rsidRDefault="00A72FCA">
      <w:r>
        <w:separator/>
      </w:r>
    </w:p>
  </w:endnote>
  <w:endnote w:type="continuationSeparator" w:id="0">
    <w:p w:rsidR="00A72FCA" w:rsidRDefault="00A72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FCA" w:rsidRDefault="00A72FCA">
      <w:r>
        <w:separator/>
      </w:r>
    </w:p>
  </w:footnote>
  <w:footnote w:type="continuationSeparator" w:id="0">
    <w:p w:rsidR="00A72FCA" w:rsidRDefault="00A72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7A4" w:rsidRDefault="00334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7A4" w:rsidRDefault="003347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7A4" w:rsidRDefault="003347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FCA"/>
    <w:rsid w:val="00007727"/>
    <w:rsid w:val="00017720"/>
    <w:rsid w:val="00035488"/>
    <w:rsid w:val="000D7F25"/>
    <w:rsid w:val="000E00E5"/>
    <w:rsid w:val="00173B20"/>
    <w:rsid w:val="001C69FF"/>
    <w:rsid w:val="0023318D"/>
    <w:rsid w:val="003347A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5BC6"/>
    <w:rsid w:val="00A72FCA"/>
    <w:rsid w:val="00A80738"/>
    <w:rsid w:val="00AB469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45F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FA02CE7"/>
  <w15:chartTrackingRefBased/>
  <w15:docId w15:val="{6B49A68E-4FF3-4E38-902C-8F3F1049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332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2024-05-10T08:55:00Z</dcterms:created>
  <dcterms:modified xsi:type="dcterms:W3CDTF">2024-05-10T08:59:00Z</dcterms:modified>
</cp:coreProperties>
</file>