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5761E3" w14:textId="77777777" w:rsidR="00986737" w:rsidRPr="00C576FA" w:rsidRDefault="004C20F8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C576FA">
        <w:rPr>
          <w:rFonts w:ascii="Arial Narrow" w:hAnsi="Arial Narrow" w:cs="Arial"/>
          <w:sz w:val="24"/>
          <w:szCs w:val="24"/>
        </w:rPr>
        <w:t>Bydgoszcz</w:t>
      </w:r>
      <w:r w:rsidR="00986737" w:rsidRPr="00C576FA">
        <w:rPr>
          <w:rFonts w:ascii="Arial Narrow" w:hAnsi="Arial Narrow" w:cs="Arial"/>
          <w:sz w:val="24"/>
          <w:szCs w:val="24"/>
        </w:rPr>
        <w:t xml:space="preserve"> dnia: </w:t>
      </w:r>
      <w:r w:rsidRPr="00C576FA">
        <w:rPr>
          <w:rFonts w:ascii="Arial Narrow" w:hAnsi="Arial Narrow" w:cs="Arial"/>
          <w:sz w:val="24"/>
          <w:szCs w:val="24"/>
        </w:rPr>
        <w:t>2024-05-10</w:t>
      </w:r>
    </w:p>
    <w:p w14:paraId="2352FBE9" w14:textId="77777777" w:rsidR="00986737" w:rsidRPr="00C576FA" w:rsidRDefault="004C20F8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576F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196E732" w14:textId="77777777" w:rsidR="00986737" w:rsidRPr="00C576FA" w:rsidRDefault="004C20F8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>Powstańców Warszawy</w:t>
      </w:r>
      <w:r w:rsidR="00986737" w:rsidRPr="00C576FA">
        <w:rPr>
          <w:rFonts w:ascii="Arial Narrow" w:hAnsi="Arial Narrow" w:cs="Arial"/>
          <w:sz w:val="24"/>
          <w:szCs w:val="24"/>
        </w:rPr>
        <w:t xml:space="preserve"> </w:t>
      </w:r>
      <w:r w:rsidRPr="00C576FA">
        <w:rPr>
          <w:rFonts w:ascii="Arial Narrow" w:hAnsi="Arial Narrow" w:cs="Arial"/>
          <w:sz w:val="24"/>
          <w:szCs w:val="24"/>
        </w:rPr>
        <w:t>5</w:t>
      </w:r>
    </w:p>
    <w:p w14:paraId="553042ED" w14:textId="77777777" w:rsidR="00986737" w:rsidRPr="00C576FA" w:rsidRDefault="004C20F8" w:rsidP="00986737">
      <w:pPr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>85-681</w:t>
      </w:r>
      <w:r w:rsidR="00986737" w:rsidRPr="00C576FA">
        <w:rPr>
          <w:rFonts w:ascii="Arial Narrow" w:hAnsi="Arial Narrow" w:cs="Arial"/>
          <w:sz w:val="24"/>
          <w:szCs w:val="24"/>
        </w:rPr>
        <w:t xml:space="preserve"> </w:t>
      </w:r>
      <w:r w:rsidRPr="00C576FA">
        <w:rPr>
          <w:rFonts w:ascii="Arial Narrow" w:hAnsi="Arial Narrow" w:cs="Arial"/>
          <w:sz w:val="24"/>
          <w:szCs w:val="24"/>
        </w:rPr>
        <w:t>Bydgoszcz</w:t>
      </w:r>
    </w:p>
    <w:p w14:paraId="37846F2A" w14:textId="77777777" w:rsidR="00986737" w:rsidRPr="00C576F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576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EA97BC4" w14:textId="77777777" w:rsidR="00986737" w:rsidRPr="00C576F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576F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C576FA" w14:paraId="09AF923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FE026A" w14:textId="77777777" w:rsidR="00986737" w:rsidRPr="00C576F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576F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F8955F9" w14:textId="77777777" w:rsidR="00986737" w:rsidRPr="00C576F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576F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2B3ECF3" w14:textId="77777777" w:rsidR="00986737" w:rsidRPr="00C576F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576F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576F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576F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576FA" w14:paraId="746DF1F6" w14:textId="77777777" w:rsidTr="005A632E">
        <w:tc>
          <w:tcPr>
            <w:tcW w:w="2269" w:type="dxa"/>
            <w:shd w:val="clear" w:color="auto" w:fill="auto"/>
          </w:tcPr>
          <w:p w14:paraId="0B9608A9" w14:textId="77777777" w:rsidR="00986737" w:rsidRPr="00C576F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D701D4" w14:textId="77777777" w:rsidR="00986737" w:rsidRPr="00C576FA" w:rsidRDefault="004C20F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  <w:r w:rsidR="00986737" w:rsidRPr="00C576F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C20F8" w:rsidRPr="00C576FA" w14:paraId="2F43A3DB" w14:textId="77777777" w:rsidTr="00664EC5">
        <w:tc>
          <w:tcPr>
            <w:tcW w:w="2269" w:type="dxa"/>
            <w:shd w:val="clear" w:color="auto" w:fill="auto"/>
          </w:tcPr>
          <w:p w14:paraId="38E8634D" w14:textId="77777777" w:rsidR="004C20F8" w:rsidRPr="00C576FA" w:rsidRDefault="004C20F8" w:rsidP="00664E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366168" w14:textId="77777777" w:rsidR="004C20F8" w:rsidRPr="00C576FA" w:rsidRDefault="004C20F8" w:rsidP="00664E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bCs/>
                <w:sz w:val="24"/>
                <w:szCs w:val="24"/>
              </w:rPr>
              <w:t>56/2024</w:t>
            </w:r>
          </w:p>
        </w:tc>
      </w:tr>
    </w:tbl>
    <w:p w14:paraId="1518EB43" w14:textId="10AF70E5" w:rsidR="00D547D3" w:rsidRDefault="00D547D3" w:rsidP="00D547D3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Zamawiający informuje, że w</w:t>
      </w:r>
      <w:r w:rsidR="00216B9F">
        <w:rPr>
          <w:rFonts w:ascii="Arial Narrow" w:hAnsi="Arial Narrow" w:cs="Arial"/>
          <w:sz w:val="24"/>
          <w:szCs w:val="24"/>
        </w:rPr>
        <w:t>e</w:t>
      </w:r>
      <w:r>
        <w:rPr>
          <w:rFonts w:ascii="Arial Narrow" w:hAnsi="Arial Narrow" w:cs="Arial"/>
          <w:sz w:val="24"/>
          <w:szCs w:val="24"/>
        </w:rPr>
        <w:t xml:space="preserve"> wcześniej przesłanej Informacji z otwarcia ofert nie uwzględnił zadania nr 22 dla firmy Firma Handlowo Produkcyjna Świat Dziecka Janusz Antonii Kowalski Przedsiębiorstwo Wielobranżowe </w:t>
      </w:r>
      <w:proofErr w:type="spellStart"/>
      <w:proofErr w:type="gramStart"/>
      <w:r>
        <w:rPr>
          <w:rFonts w:ascii="Arial Narrow" w:hAnsi="Arial Narrow" w:cs="Arial"/>
          <w:sz w:val="24"/>
          <w:szCs w:val="24"/>
        </w:rPr>
        <w:t>Promedyk</w:t>
      </w:r>
      <w:proofErr w:type="spellEnd"/>
      <w:r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p w14:paraId="6FAF5187" w14:textId="7B7D9E21" w:rsidR="00D547D3" w:rsidRDefault="00D547D3" w:rsidP="00D547D3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Poniżej przesyłam poprawioną i aktualną Informację z otwarcia ofert.</w:t>
      </w:r>
    </w:p>
    <w:p w14:paraId="45CC241B" w14:textId="77777777" w:rsidR="00D547D3" w:rsidRPr="00C576FA" w:rsidRDefault="00D547D3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576FA" w14:paraId="63127613" w14:textId="77777777" w:rsidTr="005A632E">
        <w:tc>
          <w:tcPr>
            <w:tcW w:w="1276" w:type="dxa"/>
            <w:shd w:val="clear" w:color="auto" w:fill="F2F2F2"/>
            <w:vAlign w:val="center"/>
          </w:tcPr>
          <w:p w14:paraId="34E5C756" w14:textId="77777777" w:rsidR="006B27ED" w:rsidRPr="00C576F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C576F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E1CF426" w14:textId="77777777" w:rsidR="006B27ED" w:rsidRPr="00C576F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7CF41B3" w14:textId="77777777" w:rsidR="006B27ED" w:rsidRPr="00C576F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5185F73" w14:textId="77777777" w:rsidR="006B27ED" w:rsidRPr="00C576F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4C20F8" w:rsidRPr="00C576FA" w14:paraId="29550ED1" w14:textId="77777777" w:rsidTr="00664EC5">
        <w:tc>
          <w:tcPr>
            <w:tcW w:w="1276" w:type="dxa"/>
            <w:shd w:val="clear" w:color="auto" w:fill="auto"/>
            <w:vAlign w:val="center"/>
          </w:tcPr>
          <w:p w14:paraId="564892B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30575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0E933937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Pofam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>-Jedność Sp. z o.o.</w:t>
            </w:r>
          </w:p>
          <w:p w14:paraId="4106A495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Lindego 6 </w:t>
            </w:r>
          </w:p>
          <w:p w14:paraId="36E4CB69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60-573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5C487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58 065.84 zł</w:t>
            </w:r>
          </w:p>
        </w:tc>
      </w:tr>
      <w:tr w:rsidR="004C20F8" w:rsidRPr="00C576FA" w14:paraId="4F752AF3" w14:textId="77777777" w:rsidTr="00664EC5">
        <w:tc>
          <w:tcPr>
            <w:tcW w:w="1276" w:type="dxa"/>
            <w:shd w:val="clear" w:color="auto" w:fill="auto"/>
            <w:vAlign w:val="center"/>
          </w:tcPr>
          <w:p w14:paraId="3F263EF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4B89A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1ED0E1C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Pofam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>-Jedność Sp. z o.o.</w:t>
            </w:r>
          </w:p>
          <w:p w14:paraId="1E43095D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Lindego 6 </w:t>
            </w:r>
          </w:p>
          <w:p w14:paraId="0CCAE950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60-573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65623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2 085.77 zł</w:t>
            </w:r>
          </w:p>
        </w:tc>
      </w:tr>
      <w:tr w:rsidR="004C20F8" w:rsidRPr="00C576FA" w14:paraId="753FB41E" w14:textId="77777777" w:rsidTr="00664EC5">
        <w:tc>
          <w:tcPr>
            <w:tcW w:w="1276" w:type="dxa"/>
            <w:shd w:val="clear" w:color="auto" w:fill="auto"/>
            <w:vAlign w:val="center"/>
          </w:tcPr>
          <w:p w14:paraId="5CFD7FB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1AA99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0DE7D7BA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JULEX &amp; SPÓŁKA E.M.M. PICHUR SPÓŁKA JAWNA</w:t>
            </w:r>
          </w:p>
          <w:p w14:paraId="124BA8F4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MAZAŃCOWICE 289 </w:t>
            </w:r>
          </w:p>
          <w:p w14:paraId="7B9D5CD2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43-391 MAZAŃCOWICE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EFEEFBB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25 830.00 zł</w:t>
            </w:r>
          </w:p>
        </w:tc>
      </w:tr>
      <w:tr w:rsidR="004C20F8" w:rsidRPr="00C576FA" w14:paraId="0707BAAC" w14:textId="77777777" w:rsidTr="00664EC5">
        <w:tc>
          <w:tcPr>
            <w:tcW w:w="1276" w:type="dxa"/>
            <w:shd w:val="clear" w:color="auto" w:fill="auto"/>
            <w:vAlign w:val="center"/>
          </w:tcPr>
          <w:p w14:paraId="27EDE54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818A5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0A60D1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3D521123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0B4C7E51" w14:textId="77777777" w:rsidR="004C20F8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20-150 Lublin</w:t>
            </w:r>
          </w:p>
          <w:p w14:paraId="1068525F" w14:textId="77777777" w:rsidR="00C576FA" w:rsidRP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D2CB42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12 238.50 zł</w:t>
            </w:r>
          </w:p>
        </w:tc>
      </w:tr>
      <w:tr w:rsidR="004C20F8" w:rsidRPr="00C576FA" w14:paraId="53C03EAF" w14:textId="77777777" w:rsidTr="00664EC5">
        <w:tc>
          <w:tcPr>
            <w:tcW w:w="1276" w:type="dxa"/>
            <w:shd w:val="clear" w:color="auto" w:fill="auto"/>
            <w:vAlign w:val="center"/>
          </w:tcPr>
          <w:p w14:paraId="4E911A0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A115B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1CB5277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00278D87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086D35E9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B9D22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3 690.00 zł</w:t>
            </w:r>
          </w:p>
        </w:tc>
      </w:tr>
      <w:tr w:rsidR="004C20F8" w:rsidRPr="00C576FA" w14:paraId="5769E775" w14:textId="77777777" w:rsidTr="00664EC5">
        <w:tc>
          <w:tcPr>
            <w:tcW w:w="1276" w:type="dxa"/>
            <w:shd w:val="clear" w:color="auto" w:fill="auto"/>
            <w:vAlign w:val="center"/>
          </w:tcPr>
          <w:p w14:paraId="11319B4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1F25F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0FF9A5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28D1DFBE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16813C77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F95CC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3 591.60 zł</w:t>
            </w:r>
          </w:p>
        </w:tc>
      </w:tr>
      <w:tr w:rsidR="004C20F8" w:rsidRPr="00C576FA" w14:paraId="3B9934BB" w14:textId="77777777" w:rsidTr="00664EC5">
        <w:tc>
          <w:tcPr>
            <w:tcW w:w="1276" w:type="dxa"/>
            <w:shd w:val="clear" w:color="auto" w:fill="auto"/>
            <w:vAlign w:val="center"/>
          </w:tcPr>
          <w:p w14:paraId="14E15C5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9FE0C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47EF91A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362726E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170B1D58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7174C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12 755.10 zł</w:t>
            </w:r>
          </w:p>
        </w:tc>
      </w:tr>
      <w:tr w:rsidR="004C20F8" w:rsidRPr="00C576FA" w14:paraId="216AA30D" w14:textId="77777777" w:rsidTr="00664EC5">
        <w:tc>
          <w:tcPr>
            <w:tcW w:w="1276" w:type="dxa"/>
            <w:shd w:val="clear" w:color="auto" w:fill="auto"/>
            <w:vAlign w:val="center"/>
          </w:tcPr>
          <w:p w14:paraId="7F88C63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2A3056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68D17C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3DD6F508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7A82FA69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CD8B6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26 568.00 zł</w:t>
            </w:r>
          </w:p>
        </w:tc>
      </w:tr>
      <w:tr w:rsidR="004C20F8" w:rsidRPr="00C576FA" w14:paraId="1A3C2007" w14:textId="77777777" w:rsidTr="00664EC5">
        <w:tc>
          <w:tcPr>
            <w:tcW w:w="1276" w:type="dxa"/>
            <w:shd w:val="clear" w:color="auto" w:fill="auto"/>
            <w:vAlign w:val="center"/>
          </w:tcPr>
          <w:p w14:paraId="12FDE405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21536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668A84F7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6B1BE80C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28A1F8EA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D6F9D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16 395.90 zł</w:t>
            </w:r>
          </w:p>
        </w:tc>
      </w:tr>
      <w:tr w:rsidR="004C20F8" w:rsidRPr="00C576FA" w14:paraId="2092CF08" w14:textId="77777777" w:rsidTr="00664EC5">
        <w:tc>
          <w:tcPr>
            <w:tcW w:w="1276" w:type="dxa"/>
            <w:shd w:val="clear" w:color="auto" w:fill="auto"/>
            <w:vAlign w:val="center"/>
          </w:tcPr>
          <w:p w14:paraId="0FA55B6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AF398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E3DFC94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6B0F972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50258CE7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9B518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5 535.00 zł</w:t>
            </w:r>
          </w:p>
        </w:tc>
      </w:tr>
      <w:tr w:rsidR="004C20F8" w:rsidRPr="00C576FA" w14:paraId="4AF533A6" w14:textId="77777777" w:rsidTr="00664EC5">
        <w:tc>
          <w:tcPr>
            <w:tcW w:w="1276" w:type="dxa"/>
            <w:shd w:val="clear" w:color="auto" w:fill="auto"/>
            <w:vAlign w:val="center"/>
          </w:tcPr>
          <w:p w14:paraId="3B1D217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9A084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1B3D810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Przedsiębiorstwo Wielobranżowe MAX-EL Henryk Maciak</w:t>
            </w:r>
          </w:p>
          <w:p w14:paraId="218B206A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Bursaki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6/A </w:t>
            </w:r>
          </w:p>
          <w:p w14:paraId="7167518E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20-150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B0A6A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405.90 zł</w:t>
            </w:r>
          </w:p>
        </w:tc>
      </w:tr>
      <w:tr w:rsidR="004C20F8" w:rsidRPr="00C576FA" w14:paraId="50C3E348" w14:textId="77777777" w:rsidTr="00664EC5">
        <w:tc>
          <w:tcPr>
            <w:tcW w:w="1276" w:type="dxa"/>
            <w:shd w:val="clear" w:color="auto" w:fill="auto"/>
            <w:vAlign w:val="center"/>
          </w:tcPr>
          <w:p w14:paraId="3BCB33E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92310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C6ECD46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Promedyk</w:t>
            </w:r>
            <w:proofErr w:type="spellEnd"/>
          </w:p>
          <w:p w14:paraId="71C5F56E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14:paraId="526578AB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26-600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D30DC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25 092.00 zł</w:t>
            </w:r>
          </w:p>
        </w:tc>
      </w:tr>
      <w:tr w:rsidR="004C20F8" w:rsidRPr="00C576FA" w14:paraId="53B12F3D" w14:textId="77777777" w:rsidTr="00664EC5">
        <w:tc>
          <w:tcPr>
            <w:tcW w:w="1276" w:type="dxa"/>
            <w:shd w:val="clear" w:color="auto" w:fill="auto"/>
            <w:vAlign w:val="center"/>
          </w:tcPr>
          <w:p w14:paraId="05F31B26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653A0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7870D5D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Promedyk</w:t>
            </w:r>
            <w:proofErr w:type="spellEnd"/>
          </w:p>
          <w:p w14:paraId="1BC99AFD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14:paraId="7BCC2A12" w14:textId="77777777" w:rsidR="004C20F8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26-600 Radom</w:t>
            </w:r>
          </w:p>
          <w:p w14:paraId="52FB8556" w14:textId="77777777" w:rsid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04BA0C6" w14:textId="77777777" w:rsidR="00C576FA" w:rsidRP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10637CA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41 512.50 zł</w:t>
            </w:r>
          </w:p>
        </w:tc>
      </w:tr>
      <w:tr w:rsidR="004C20F8" w:rsidRPr="00C576FA" w14:paraId="7C1ED833" w14:textId="77777777" w:rsidTr="00664EC5">
        <w:tc>
          <w:tcPr>
            <w:tcW w:w="1276" w:type="dxa"/>
            <w:shd w:val="clear" w:color="auto" w:fill="auto"/>
            <w:vAlign w:val="center"/>
          </w:tcPr>
          <w:p w14:paraId="4F6E0F9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58612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759309F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Promedyk</w:t>
            </w:r>
            <w:proofErr w:type="spellEnd"/>
          </w:p>
          <w:p w14:paraId="24F19CC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14:paraId="641733C3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26-600 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99AA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2 152.50 zł</w:t>
            </w:r>
          </w:p>
        </w:tc>
      </w:tr>
      <w:tr w:rsidR="0089567B" w:rsidRPr="00C576FA" w14:paraId="7EB6A8E4" w14:textId="77777777" w:rsidTr="00664EC5">
        <w:tc>
          <w:tcPr>
            <w:tcW w:w="1276" w:type="dxa"/>
            <w:shd w:val="clear" w:color="auto" w:fill="auto"/>
            <w:vAlign w:val="center"/>
          </w:tcPr>
          <w:p w14:paraId="1BCBB7D3" w14:textId="232A4F67" w:rsidR="0089567B" w:rsidRPr="00C576FA" w:rsidRDefault="0089567B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7CE79" w14:textId="6DCD2388" w:rsidR="0089567B" w:rsidRPr="00C576FA" w:rsidRDefault="0089567B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36094DB7" w14:textId="77777777" w:rsidR="0089567B" w:rsidRPr="00C576FA" w:rsidRDefault="0089567B" w:rsidP="0089567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bookmarkStart w:id="1" w:name="_Hlk166242215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Firma Handlowo-Produkcyjna Świat Dziecka Janusz Kowalski Przedsiębiorstwo Wielobranżowe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Promedyk</w:t>
            </w:r>
            <w:proofErr w:type="spellEnd"/>
          </w:p>
          <w:p w14:paraId="1DF74564" w14:textId="77777777" w:rsidR="0089567B" w:rsidRPr="00C576FA" w:rsidRDefault="0089567B" w:rsidP="0089567B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Kielecka 76 </w:t>
            </w:r>
          </w:p>
          <w:p w14:paraId="5098FA55" w14:textId="322DD3FD" w:rsidR="0089567B" w:rsidRPr="00C576FA" w:rsidRDefault="0089567B" w:rsidP="0089567B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26-600 Radom</w:t>
            </w:r>
            <w:bookmarkEnd w:id="1"/>
          </w:p>
        </w:tc>
        <w:tc>
          <w:tcPr>
            <w:tcW w:w="2551" w:type="dxa"/>
            <w:shd w:val="clear" w:color="auto" w:fill="auto"/>
            <w:vAlign w:val="center"/>
          </w:tcPr>
          <w:p w14:paraId="17C86AD2" w14:textId="40ABA47C" w:rsidR="0089567B" w:rsidRPr="00C576FA" w:rsidRDefault="0089567B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3 843,75 zł</w:t>
            </w:r>
          </w:p>
        </w:tc>
      </w:tr>
      <w:tr w:rsidR="004C20F8" w:rsidRPr="00C576FA" w14:paraId="662AB5CC" w14:textId="77777777" w:rsidTr="00664EC5">
        <w:tc>
          <w:tcPr>
            <w:tcW w:w="1276" w:type="dxa"/>
            <w:shd w:val="clear" w:color="auto" w:fill="auto"/>
            <w:vAlign w:val="center"/>
          </w:tcPr>
          <w:p w14:paraId="46590D1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73EC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6B10774A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MEDIBUT Zakład Produkcyjny s.c. Janusz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Brudz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Anna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Krystosik-Brudz</w:t>
            </w:r>
            <w:proofErr w:type="spellEnd"/>
          </w:p>
          <w:p w14:paraId="71BD3CA7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gen.</w:t>
            </w:r>
            <w:proofErr w:type="gramStart"/>
            <w:r w:rsidRPr="00C576FA">
              <w:rPr>
                <w:rFonts w:ascii="Arial Narrow" w:hAnsi="Arial Narrow" w:cs="Arial"/>
                <w:sz w:val="24"/>
                <w:szCs w:val="24"/>
              </w:rPr>
              <w:t>J.Dąbrowskiego</w:t>
            </w:r>
            <w:proofErr w:type="spellEnd"/>
            <w:proofErr w:type="gram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45 </w:t>
            </w:r>
          </w:p>
          <w:p w14:paraId="03CCCCBB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93-177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D6D15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24 675.03 zł</w:t>
            </w:r>
          </w:p>
        </w:tc>
      </w:tr>
      <w:tr w:rsidR="004C20F8" w:rsidRPr="00C576FA" w14:paraId="20201A87" w14:textId="77777777" w:rsidTr="00664EC5">
        <w:tc>
          <w:tcPr>
            <w:tcW w:w="1276" w:type="dxa"/>
            <w:shd w:val="clear" w:color="auto" w:fill="auto"/>
            <w:vAlign w:val="center"/>
          </w:tcPr>
          <w:p w14:paraId="0F8D4B3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B83B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15485A7F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MEDIBUT Zakład Produkcyjny s.c. Janusz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Brudz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Anna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Krystosik-Brudz</w:t>
            </w:r>
            <w:proofErr w:type="spellEnd"/>
          </w:p>
          <w:p w14:paraId="13C48644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gen.</w:t>
            </w:r>
            <w:proofErr w:type="gramStart"/>
            <w:r w:rsidRPr="00C576FA">
              <w:rPr>
                <w:rFonts w:ascii="Arial Narrow" w:hAnsi="Arial Narrow" w:cs="Arial"/>
                <w:sz w:val="24"/>
                <w:szCs w:val="24"/>
              </w:rPr>
              <w:t>J.Dąbrowskiego</w:t>
            </w:r>
            <w:proofErr w:type="spellEnd"/>
            <w:proofErr w:type="gram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45 </w:t>
            </w:r>
          </w:p>
          <w:p w14:paraId="755FA728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93-177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9C9C2B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47 938.02 zł</w:t>
            </w:r>
          </w:p>
        </w:tc>
      </w:tr>
      <w:tr w:rsidR="004C20F8" w:rsidRPr="00C576FA" w14:paraId="2EA9C441" w14:textId="77777777" w:rsidTr="00664EC5">
        <w:tc>
          <w:tcPr>
            <w:tcW w:w="1276" w:type="dxa"/>
            <w:shd w:val="clear" w:color="auto" w:fill="auto"/>
            <w:vAlign w:val="center"/>
          </w:tcPr>
          <w:p w14:paraId="0AA67F1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666B3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42C49B0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MEDIBUT Zakład Produkcyjny s.c. Janusz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Brudz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Anna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Krystosik-Brudz</w:t>
            </w:r>
            <w:proofErr w:type="spellEnd"/>
          </w:p>
          <w:p w14:paraId="1213D8EE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gen.</w:t>
            </w:r>
            <w:proofErr w:type="gramStart"/>
            <w:r w:rsidRPr="00C576FA">
              <w:rPr>
                <w:rFonts w:ascii="Arial Narrow" w:hAnsi="Arial Narrow" w:cs="Arial"/>
                <w:sz w:val="24"/>
                <w:szCs w:val="24"/>
              </w:rPr>
              <w:t>J.Dąbrowskiego</w:t>
            </w:r>
            <w:proofErr w:type="spellEnd"/>
            <w:proofErr w:type="gram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45 </w:t>
            </w:r>
          </w:p>
          <w:p w14:paraId="1E75DCD5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93-177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A59DF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1 994.75 zł</w:t>
            </w:r>
          </w:p>
        </w:tc>
      </w:tr>
      <w:tr w:rsidR="004C20F8" w:rsidRPr="00C576FA" w14:paraId="71DAD0E5" w14:textId="77777777" w:rsidTr="00664EC5">
        <w:tc>
          <w:tcPr>
            <w:tcW w:w="1276" w:type="dxa"/>
            <w:shd w:val="clear" w:color="auto" w:fill="auto"/>
            <w:vAlign w:val="center"/>
          </w:tcPr>
          <w:p w14:paraId="41DABBF1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68ED9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76F4F95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044CFB0C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1847AED6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0B196B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8 226.73 zł</w:t>
            </w:r>
          </w:p>
        </w:tc>
      </w:tr>
      <w:tr w:rsidR="004C20F8" w:rsidRPr="00C576FA" w14:paraId="69409A89" w14:textId="77777777" w:rsidTr="00664EC5">
        <w:tc>
          <w:tcPr>
            <w:tcW w:w="1276" w:type="dxa"/>
            <w:shd w:val="clear" w:color="auto" w:fill="auto"/>
            <w:vAlign w:val="center"/>
          </w:tcPr>
          <w:p w14:paraId="728CD5C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F2256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791F93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2611DB04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160BF8DB" w14:textId="16371354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569936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50 835.81 zł</w:t>
            </w:r>
          </w:p>
        </w:tc>
      </w:tr>
      <w:tr w:rsidR="004C20F8" w:rsidRPr="00C576FA" w14:paraId="78460EA2" w14:textId="77777777" w:rsidTr="00664EC5">
        <w:tc>
          <w:tcPr>
            <w:tcW w:w="1276" w:type="dxa"/>
            <w:shd w:val="clear" w:color="auto" w:fill="auto"/>
            <w:vAlign w:val="center"/>
          </w:tcPr>
          <w:p w14:paraId="6E75658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C45A7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FCE3A4E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759F7DFA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02B0D024" w14:textId="59ED443F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2DB35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21 033.00 zł</w:t>
            </w:r>
          </w:p>
        </w:tc>
      </w:tr>
      <w:tr w:rsidR="004C20F8" w:rsidRPr="00C576FA" w14:paraId="7E7B4808" w14:textId="77777777" w:rsidTr="00664EC5">
        <w:tc>
          <w:tcPr>
            <w:tcW w:w="1276" w:type="dxa"/>
            <w:shd w:val="clear" w:color="auto" w:fill="auto"/>
            <w:vAlign w:val="center"/>
          </w:tcPr>
          <w:p w14:paraId="32AC61A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2A0BD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A162E32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1FF7193F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65903AA2" w14:textId="7E6010B4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6544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13 593.96 zł</w:t>
            </w:r>
          </w:p>
        </w:tc>
      </w:tr>
      <w:tr w:rsidR="004C20F8" w:rsidRPr="00C576FA" w14:paraId="43576613" w14:textId="77777777" w:rsidTr="00664EC5">
        <w:tc>
          <w:tcPr>
            <w:tcW w:w="1276" w:type="dxa"/>
            <w:shd w:val="clear" w:color="auto" w:fill="auto"/>
            <w:vAlign w:val="center"/>
          </w:tcPr>
          <w:p w14:paraId="5A8755D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F5DBF9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3704AD62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497C5ED8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434F60EE" w14:textId="466DD834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4669D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5 027.69 zł</w:t>
            </w:r>
          </w:p>
        </w:tc>
      </w:tr>
      <w:tr w:rsidR="004C20F8" w:rsidRPr="00C576FA" w14:paraId="729054F7" w14:textId="77777777" w:rsidTr="00664EC5">
        <w:tc>
          <w:tcPr>
            <w:tcW w:w="1276" w:type="dxa"/>
            <w:shd w:val="clear" w:color="auto" w:fill="auto"/>
            <w:vAlign w:val="center"/>
          </w:tcPr>
          <w:p w14:paraId="0AF3C23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6F881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05C56DDF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0214B35F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6F31EF31" w14:textId="7F0C24D2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B2270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lastRenderedPageBreak/>
              <w:t>5 166.00 zł</w:t>
            </w:r>
          </w:p>
        </w:tc>
      </w:tr>
      <w:tr w:rsidR="004C20F8" w:rsidRPr="00C576FA" w14:paraId="115A2116" w14:textId="77777777" w:rsidTr="00664EC5">
        <w:tc>
          <w:tcPr>
            <w:tcW w:w="1276" w:type="dxa"/>
            <w:shd w:val="clear" w:color="auto" w:fill="auto"/>
            <w:vAlign w:val="center"/>
          </w:tcPr>
          <w:p w14:paraId="261879A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EA63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2B3AB969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06E7C48B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1E3478E5" w14:textId="77777777" w:rsidR="004C20F8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  <w:p w14:paraId="7482BC6D" w14:textId="77777777" w:rsid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46BC258" w14:textId="0FED75A4" w:rsidR="00C576FA" w:rsidRPr="00C576FA" w:rsidRDefault="00C576FA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350B662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1 768.13 zł</w:t>
            </w:r>
          </w:p>
        </w:tc>
      </w:tr>
      <w:tr w:rsidR="004C20F8" w:rsidRPr="00C576FA" w14:paraId="35C2D9AB" w14:textId="77777777" w:rsidTr="00664EC5">
        <w:tc>
          <w:tcPr>
            <w:tcW w:w="1276" w:type="dxa"/>
            <w:shd w:val="clear" w:color="auto" w:fill="auto"/>
            <w:vAlign w:val="center"/>
          </w:tcPr>
          <w:p w14:paraId="49B410B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F1765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19560D93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155380B2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3F7CDA4C" w14:textId="568385ED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CF60D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30.07 zł</w:t>
            </w:r>
          </w:p>
        </w:tc>
      </w:tr>
      <w:tr w:rsidR="004C20F8" w:rsidRPr="00C576FA" w14:paraId="26C698EA" w14:textId="77777777" w:rsidTr="00664EC5">
        <w:tc>
          <w:tcPr>
            <w:tcW w:w="1276" w:type="dxa"/>
            <w:shd w:val="clear" w:color="auto" w:fill="auto"/>
            <w:vAlign w:val="center"/>
          </w:tcPr>
          <w:p w14:paraId="0F254C7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F4294F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5E183A1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77839FB6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0F92FC5C" w14:textId="0EB5B755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E816FD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3 707.36 zł</w:t>
            </w:r>
          </w:p>
        </w:tc>
      </w:tr>
      <w:tr w:rsidR="004C20F8" w:rsidRPr="00C576FA" w14:paraId="31A92F11" w14:textId="77777777" w:rsidTr="00664EC5">
        <w:tc>
          <w:tcPr>
            <w:tcW w:w="1276" w:type="dxa"/>
            <w:shd w:val="clear" w:color="auto" w:fill="auto"/>
            <w:vAlign w:val="center"/>
          </w:tcPr>
          <w:p w14:paraId="2BE51AE8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5FE3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14:paraId="0B3645D9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3C223C59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0871E3C0" w14:textId="6C46F05F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3ADFD2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5 768.70 zł</w:t>
            </w:r>
          </w:p>
        </w:tc>
      </w:tr>
      <w:tr w:rsidR="004C20F8" w:rsidRPr="00C576FA" w14:paraId="1483F2EC" w14:textId="77777777" w:rsidTr="00664EC5">
        <w:tc>
          <w:tcPr>
            <w:tcW w:w="1276" w:type="dxa"/>
            <w:shd w:val="clear" w:color="auto" w:fill="auto"/>
            <w:vAlign w:val="center"/>
          </w:tcPr>
          <w:p w14:paraId="427F665C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86A05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3C1863D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BHP-ENERGIA MIROSŁAW JUREK</w:t>
            </w:r>
          </w:p>
          <w:p w14:paraId="7247B630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INWALIDÓW 51 </w:t>
            </w:r>
          </w:p>
          <w:p w14:paraId="44253C15" w14:textId="78806B10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85</w:t>
            </w:r>
            <w:r w:rsidR="00C576F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C576FA">
              <w:rPr>
                <w:rFonts w:ascii="Arial Narrow" w:hAnsi="Arial Narrow" w:cs="Arial"/>
                <w:sz w:val="24"/>
                <w:szCs w:val="24"/>
              </w:rPr>
              <w:t>749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7EDA27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500.59 zł</w:t>
            </w:r>
          </w:p>
        </w:tc>
      </w:tr>
      <w:tr w:rsidR="004C20F8" w:rsidRPr="00C576FA" w14:paraId="684DEB44" w14:textId="77777777" w:rsidTr="00664EC5">
        <w:tc>
          <w:tcPr>
            <w:tcW w:w="1276" w:type="dxa"/>
            <w:shd w:val="clear" w:color="auto" w:fill="auto"/>
            <w:vAlign w:val="center"/>
          </w:tcPr>
          <w:p w14:paraId="250AF8AA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F25CB0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CDA97FD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Agir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Label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4905ACC3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Inwestycyjna 5 </w:t>
            </w:r>
          </w:p>
          <w:p w14:paraId="79C1853C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41-208 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214B2E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3 659.96 zł</w:t>
            </w:r>
          </w:p>
        </w:tc>
      </w:tr>
      <w:tr w:rsidR="004C20F8" w:rsidRPr="00C576FA" w14:paraId="4A23ABBC" w14:textId="77777777" w:rsidTr="00664EC5">
        <w:tc>
          <w:tcPr>
            <w:tcW w:w="1276" w:type="dxa"/>
            <w:shd w:val="clear" w:color="auto" w:fill="auto"/>
            <w:vAlign w:val="center"/>
          </w:tcPr>
          <w:p w14:paraId="10477B74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57CC4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043E5E1" w14:textId="77777777" w:rsidR="004C20F8" w:rsidRPr="00C576FA" w:rsidRDefault="004C20F8" w:rsidP="00664EC5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Agir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576FA">
              <w:rPr>
                <w:rFonts w:ascii="Arial Narrow" w:hAnsi="Arial Narrow" w:cs="Arial"/>
                <w:sz w:val="24"/>
                <w:szCs w:val="24"/>
              </w:rPr>
              <w:t>Label</w:t>
            </w:r>
            <w:proofErr w:type="spellEnd"/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07D6C3C8" w14:textId="77777777" w:rsidR="004C20F8" w:rsidRPr="00C576FA" w:rsidRDefault="004C20F8" w:rsidP="00664EC5">
            <w:pPr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 xml:space="preserve">Inwestycyjna 5 </w:t>
            </w:r>
          </w:p>
          <w:p w14:paraId="5521775E" w14:textId="77777777" w:rsidR="004C20F8" w:rsidRPr="00C576FA" w:rsidRDefault="004C20F8" w:rsidP="00664EC5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41-208 Sosnowiec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ED3553" w14:textId="77777777" w:rsidR="004C20F8" w:rsidRPr="00C576FA" w:rsidRDefault="004C20F8" w:rsidP="00664EC5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576FA">
              <w:rPr>
                <w:rFonts w:ascii="Arial Narrow" w:hAnsi="Arial Narrow" w:cs="Arial"/>
                <w:sz w:val="24"/>
                <w:szCs w:val="24"/>
              </w:rPr>
              <w:t>3 413.25 zł</w:t>
            </w:r>
          </w:p>
        </w:tc>
      </w:tr>
    </w:tbl>
    <w:p w14:paraId="55802B6E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576FA">
        <w:rPr>
          <w:rFonts w:ascii="Arial Narrow" w:hAnsi="Arial Narrow" w:cs="Arial"/>
          <w:i/>
          <w:szCs w:val="24"/>
        </w:rPr>
        <w:t>Zamawiający</w:t>
      </w:r>
    </w:p>
    <w:p w14:paraId="53FE47E2" w14:textId="77777777" w:rsidR="00C576FA" w:rsidRDefault="00C576F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37A4D5B" w14:textId="77777777" w:rsidR="00C576FA" w:rsidRDefault="00C576F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6ECF35A" w14:textId="77777777" w:rsidR="00C576FA" w:rsidRDefault="00C576F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F2D9382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89182D7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8B03D5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04EF3C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442CD0B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9575BA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D910B3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3F0665" w14:textId="77777777" w:rsidR="00C576F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9116AE" w14:textId="5D2ABA00" w:rsidR="00C576FA" w:rsidRPr="00B9724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 w:rsidR="00844D69">
        <w:rPr>
          <w:rFonts w:ascii="Arial Narrow" w:hAnsi="Arial Narrow"/>
          <w:sz w:val="18"/>
          <w:szCs w:val="20"/>
        </w:rPr>
        <w:t>2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5E1FE761" w14:textId="77777777" w:rsidR="00C576FA" w:rsidRPr="00B9724A" w:rsidRDefault="00C576FA" w:rsidP="00C576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08FC49BC" w14:textId="77777777" w:rsidR="00C576FA" w:rsidRDefault="00C576FA" w:rsidP="00C576F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51A56E70" w14:textId="0206109B" w:rsidR="00C576FA" w:rsidRDefault="00C576FA" w:rsidP="00C576F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10.05.2024 r.</w:t>
      </w:r>
      <w:bookmarkEnd w:id="0"/>
    </w:p>
    <w:sectPr w:rsidR="00C576FA" w:rsidSect="00EB013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518132" w14:textId="77777777" w:rsidR="00EB0132" w:rsidRDefault="00EB0132">
      <w:r>
        <w:separator/>
      </w:r>
    </w:p>
  </w:endnote>
  <w:endnote w:type="continuationSeparator" w:id="0">
    <w:p w14:paraId="761B6BC9" w14:textId="77777777" w:rsidR="00EB0132" w:rsidRDefault="00EB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2D2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260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D4BDF" w14:textId="1AACB832" w:rsidR="00986737" w:rsidRPr="00986737" w:rsidRDefault="005A5C5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8A22577" wp14:editId="5F56A96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63DDCC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6C47A9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857E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1B56C" w14:textId="77777777" w:rsidR="009F189D" w:rsidRDefault="009F189D">
    <w:pPr>
      <w:pStyle w:val="Stopka"/>
      <w:tabs>
        <w:tab w:val="clear" w:pos="4536"/>
      </w:tabs>
      <w:jc w:val="center"/>
    </w:pPr>
  </w:p>
  <w:p w14:paraId="3A59F58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B1A953" w14:textId="77777777" w:rsidR="00EB0132" w:rsidRDefault="00EB0132">
      <w:r>
        <w:separator/>
      </w:r>
    </w:p>
  </w:footnote>
  <w:footnote w:type="continuationSeparator" w:id="0">
    <w:p w14:paraId="782EB781" w14:textId="77777777" w:rsidR="00EB0132" w:rsidRDefault="00EB0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B61BB" w14:textId="77777777" w:rsidR="004C20F8" w:rsidRDefault="004C2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C2E33" w14:textId="77777777" w:rsidR="004C20F8" w:rsidRDefault="004C2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2BA99" w14:textId="77777777" w:rsidR="004C20F8" w:rsidRDefault="004C2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0CA"/>
    <w:rsid w:val="00007727"/>
    <w:rsid w:val="00017720"/>
    <w:rsid w:val="00035488"/>
    <w:rsid w:val="000D7F25"/>
    <w:rsid w:val="000E00E5"/>
    <w:rsid w:val="00173B20"/>
    <w:rsid w:val="001C69FF"/>
    <w:rsid w:val="001D0C4A"/>
    <w:rsid w:val="00216B9F"/>
    <w:rsid w:val="0023318D"/>
    <w:rsid w:val="0029370D"/>
    <w:rsid w:val="003279F9"/>
    <w:rsid w:val="003370CA"/>
    <w:rsid w:val="003D72FD"/>
    <w:rsid w:val="00423179"/>
    <w:rsid w:val="00490DC0"/>
    <w:rsid w:val="00493F8C"/>
    <w:rsid w:val="004C20F8"/>
    <w:rsid w:val="004C7E9B"/>
    <w:rsid w:val="005614F2"/>
    <w:rsid w:val="00577BC6"/>
    <w:rsid w:val="005A5C5B"/>
    <w:rsid w:val="005A632E"/>
    <w:rsid w:val="0069085C"/>
    <w:rsid w:val="006B27ED"/>
    <w:rsid w:val="006D21C3"/>
    <w:rsid w:val="00843263"/>
    <w:rsid w:val="00844D69"/>
    <w:rsid w:val="00861E75"/>
    <w:rsid w:val="0089567B"/>
    <w:rsid w:val="00986737"/>
    <w:rsid w:val="009D19BD"/>
    <w:rsid w:val="009F189D"/>
    <w:rsid w:val="00A80738"/>
    <w:rsid w:val="00AF70DF"/>
    <w:rsid w:val="00BB547B"/>
    <w:rsid w:val="00BE72BC"/>
    <w:rsid w:val="00C236D3"/>
    <w:rsid w:val="00C462EA"/>
    <w:rsid w:val="00C576FA"/>
    <w:rsid w:val="00C659E2"/>
    <w:rsid w:val="00C82837"/>
    <w:rsid w:val="00CA0D7B"/>
    <w:rsid w:val="00CA3D66"/>
    <w:rsid w:val="00CB0802"/>
    <w:rsid w:val="00D547D3"/>
    <w:rsid w:val="00D665F5"/>
    <w:rsid w:val="00D7128F"/>
    <w:rsid w:val="00DB5AB7"/>
    <w:rsid w:val="00DD5E37"/>
    <w:rsid w:val="00EA3476"/>
    <w:rsid w:val="00EB013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91A6F"/>
  <w15:chartTrackingRefBased/>
  <w15:docId w15:val="{AE95DC75-776F-4928-8F67-60B46EA26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576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576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6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547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2024-05-13T07:12:00Z</cp:lastPrinted>
  <dcterms:created xsi:type="dcterms:W3CDTF">2024-05-13T07:12:00Z</dcterms:created>
  <dcterms:modified xsi:type="dcterms:W3CDTF">2024-05-13T07:12:00Z</dcterms:modified>
</cp:coreProperties>
</file>