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DEC85" w14:textId="77777777" w:rsidR="00986737" w:rsidRPr="009432A1" w:rsidRDefault="00C23703" w:rsidP="00AB382F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23703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23703">
        <w:rPr>
          <w:rFonts w:ascii="Arial" w:hAnsi="Arial" w:cs="Arial"/>
          <w:sz w:val="24"/>
          <w:szCs w:val="24"/>
        </w:rPr>
        <w:t>2024-05-13</w:t>
      </w:r>
    </w:p>
    <w:p w14:paraId="69F76369" w14:textId="77777777" w:rsidR="00C23703" w:rsidRPr="00C23703" w:rsidRDefault="00C23703" w:rsidP="00AB382F">
      <w:pPr>
        <w:rPr>
          <w:rFonts w:ascii="Arial" w:hAnsi="Arial" w:cs="Arial"/>
          <w:b/>
          <w:bCs/>
          <w:sz w:val="24"/>
          <w:szCs w:val="24"/>
        </w:rPr>
      </w:pPr>
      <w:r w:rsidRPr="00C2370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2AD9CB8" w14:textId="77777777" w:rsidR="00986737" w:rsidRPr="009432A1" w:rsidRDefault="00C23703" w:rsidP="00AB382F">
      <w:pPr>
        <w:rPr>
          <w:rFonts w:ascii="Arial" w:hAnsi="Arial" w:cs="Arial"/>
          <w:b/>
          <w:bCs/>
          <w:sz w:val="24"/>
          <w:szCs w:val="24"/>
        </w:rPr>
      </w:pPr>
      <w:r w:rsidRPr="00C2370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962160F" w14:textId="77777777" w:rsidR="00986737" w:rsidRPr="009432A1" w:rsidRDefault="00C23703" w:rsidP="00AB382F">
      <w:pPr>
        <w:rPr>
          <w:rFonts w:ascii="Arial" w:hAnsi="Arial" w:cs="Arial"/>
          <w:sz w:val="24"/>
          <w:szCs w:val="24"/>
        </w:rPr>
      </w:pPr>
      <w:r w:rsidRPr="00C23703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23703">
        <w:rPr>
          <w:rFonts w:ascii="Arial" w:hAnsi="Arial" w:cs="Arial"/>
          <w:sz w:val="24"/>
          <w:szCs w:val="24"/>
        </w:rPr>
        <w:t>7/19</w:t>
      </w:r>
    </w:p>
    <w:p w14:paraId="72F527C5" w14:textId="77777777" w:rsidR="00986737" w:rsidRPr="009432A1" w:rsidRDefault="00C23703" w:rsidP="00AB382F">
      <w:pPr>
        <w:rPr>
          <w:rFonts w:ascii="Arial" w:hAnsi="Arial" w:cs="Arial"/>
          <w:sz w:val="24"/>
          <w:szCs w:val="24"/>
        </w:rPr>
      </w:pPr>
      <w:r w:rsidRPr="00C23703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23703">
        <w:rPr>
          <w:rFonts w:ascii="Arial" w:hAnsi="Arial" w:cs="Arial"/>
          <w:sz w:val="24"/>
          <w:szCs w:val="24"/>
        </w:rPr>
        <w:t>Poznań</w:t>
      </w:r>
    </w:p>
    <w:p w14:paraId="212E7813" w14:textId="517933E7" w:rsidR="00986737" w:rsidRDefault="00986737" w:rsidP="00AB382F">
      <w:pPr>
        <w:jc w:val="both"/>
        <w:rPr>
          <w:rFonts w:ascii="Arial" w:hAnsi="Arial" w:cs="Arial"/>
          <w:bCs/>
          <w:sz w:val="18"/>
          <w:szCs w:val="18"/>
        </w:rPr>
      </w:pPr>
    </w:p>
    <w:p w14:paraId="07386646" w14:textId="77777777" w:rsidR="00AB382F" w:rsidRDefault="00AB382F" w:rsidP="00AB382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3D10113" w14:textId="77777777" w:rsidTr="00AB382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64498F" w14:textId="77777777" w:rsidR="00AB382F" w:rsidRDefault="00AB382F" w:rsidP="00AB382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39A64AF7" w14:textId="77777777" w:rsidR="00986737" w:rsidRDefault="00986737" w:rsidP="00AB382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47DFC13C" w14:textId="77777777" w:rsidR="00AB382F" w:rsidRDefault="00AB382F" w:rsidP="00AB382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EC12C66" w14:textId="3EBE7A3D" w:rsidR="00AB382F" w:rsidRPr="00CF7835" w:rsidRDefault="00AB382F" w:rsidP="00AB382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2422FC56" w14:textId="77777777" w:rsidR="00986737" w:rsidRPr="00382A4A" w:rsidRDefault="00986737" w:rsidP="00AB382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373F30" w14:textId="77777777" w:rsidR="00986737" w:rsidRPr="004E4B64" w:rsidRDefault="00986737" w:rsidP="00AB382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E557610" w14:textId="77777777" w:rsidTr="005A632E">
        <w:tc>
          <w:tcPr>
            <w:tcW w:w="2269" w:type="dxa"/>
            <w:shd w:val="clear" w:color="auto" w:fill="auto"/>
          </w:tcPr>
          <w:p w14:paraId="7B800D5E" w14:textId="77777777" w:rsidR="00986737" w:rsidRPr="004E4B64" w:rsidRDefault="00986737" w:rsidP="00AB382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8DD5F1" w14:textId="77777777" w:rsidR="00986737" w:rsidRPr="004E4B64" w:rsidRDefault="00C23703" w:rsidP="00AB382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703">
              <w:rPr>
                <w:rFonts w:ascii="Arial" w:hAnsi="Arial" w:cs="Arial"/>
                <w:bCs/>
                <w:sz w:val="24"/>
                <w:szCs w:val="24"/>
              </w:rPr>
              <w:t>Dostawa kardiomonitorów i echokardiografu na potrzeby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3703" w:rsidRPr="004E4B64" w14:paraId="7DA48FBC" w14:textId="77777777" w:rsidTr="004844D4">
        <w:tc>
          <w:tcPr>
            <w:tcW w:w="2269" w:type="dxa"/>
            <w:shd w:val="clear" w:color="auto" w:fill="auto"/>
          </w:tcPr>
          <w:p w14:paraId="1F9F12DD" w14:textId="77777777" w:rsidR="00C23703" w:rsidRPr="004E4B64" w:rsidRDefault="00C23703" w:rsidP="00AB382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A373F7" w14:textId="77777777" w:rsidR="00C23703" w:rsidRPr="004E4B64" w:rsidRDefault="00C23703" w:rsidP="00AB382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703">
              <w:rPr>
                <w:rFonts w:ascii="Arial" w:hAnsi="Arial" w:cs="Arial"/>
                <w:bCs/>
                <w:sz w:val="24"/>
                <w:szCs w:val="24"/>
              </w:rPr>
              <w:t>SZW/DZP/22/2024</w:t>
            </w:r>
          </w:p>
        </w:tc>
      </w:tr>
    </w:tbl>
    <w:p w14:paraId="2D2B2AAA" w14:textId="77777777" w:rsidR="00A80738" w:rsidRPr="00986737" w:rsidRDefault="00A80738" w:rsidP="00AB382F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C108FE6" w14:textId="4B694C0D" w:rsidR="00D665F5" w:rsidRDefault="00D665F5" w:rsidP="00AB382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23703" w:rsidRPr="00C23703">
        <w:rPr>
          <w:rFonts w:ascii="Arial" w:hAnsi="Arial" w:cs="Arial"/>
          <w:sz w:val="24"/>
          <w:szCs w:val="24"/>
        </w:rPr>
        <w:t>(</w:t>
      </w:r>
      <w:proofErr w:type="spellStart"/>
      <w:r w:rsidR="00C23703" w:rsidRPr="00C23703">
        <w:rPr>
          <w:rFonts w:ascii="Arial" w:hAnsi="Arial" w:cs="Arial"/>
          <w:sz w:val="24"/>
          <w:szCs w:val="24"/>
        </w:rPr>
        <w:t>t.j</w:t>
      </w:r>
      <w:proofErr w:type="spellEnd"/>
      <w:r w:rsidR="00C23703" w:rsidRPr="00C23703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AB382F">
        <w:rPr>
          <w:rFonts w:ascii="Arial" w:hAnsi="Arial" w:cs="Arial"/>
          <w:sz w:val="24"/>
          <w:szCs w:val="24"/>
        </w:rPr>
        <w:t>informacj</w:t>
      </w:r>
      <w:r w:rsidR="00577BC6" w:rsidRPr="00AB382F">
        <w:rPr>
          <w:rFonts w:ascii="Arial" w:hAnsi="Arial" w:cs="Arial"/>
          <w:sz w:val="24"/>
          <w:szCs w:val="24"/>
        </w:rPr>
        <w:t>ę</w:t>
      </w:r>
      <w:r w:rsidR="00035488" w:rsidRPr="00AB382F">
        <w:rPr>
          <w:rFonts w:ascii="Arial" w:hAnsi="Arial" w:cs="Arial"/>
          <w:sz w:val="24"/>
          <w:szCs w:val="24"/>
        </w:rPr>
        <w:t xml:space="preserve"> z otwarcia ofert</w:t>
      </w:r>
      <w:r w:rsidR="00577BC6" w:rsidRPr="00AB382F">
        <w:rPr>
          <w:rFonts w:ascii="Arial" w:hAnsi="Arial" w:cs="Arial"/>
          <w:sz w:val="24"/>
          <w:szCs w:val="24"/>
        </w:rPr>
        <w:t>.</w:t>
      </w:r>
    </w:p>
    <w:p w14:paraId="3C7933C5" w14:textId="77777777" w:rsidR="00AB382F" w:rsidRPr="00AB382F" w:rsidRDefault="00AB382F" w:rsidP="00AB382F">
      <w:pPr>
        <w:jc w:val="both"/>
        <w:rPr>
          <w:rFonts w:ascii="Arial" w:hAnsi="Arial" w:cs="Arial"/>
          <w:sz w:val="24"/>
          <w:szCs w:val="24"/>
        </w:rPr>
      </w:pPr>
    </w:p>
    <w:p w14:paraId="01F1BD10" w14:textId="77777777" w:rsidR="00AB382F" w:rsidRPr="00AB382F" w:rsidRDefault="00AB382F" w:rsidP="00AB382F">
      <w:pPr>
        <w:rPr>
          <w:rFonts w:ascii="Arial" w:hAnsi="Arial" w:cs="Arial"/>
          <w:sz w:val="24"/>
          <w:szCs w:val="24"/>
        </w:rPr>
      </w:pPr>
      <w:r w:rsidRPr="00AB382F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DC8F7C5" w14:textId="3DC9D441" w:rsidR="00AB382F" w:rsidRPr="00AB382F" w:rsidRDefault="00AB382F" w:rsidP="00AB382F">
      <w:pPr>
        <w:rPr>
          <w:rFonts w:ascii="Arial" w:hAnsi="Arial" w:cs="Arial"/>
          <w:sz w:val="24"/>
          <w:szCs w:val="24"/>
        </w:rPr>
      </w:pPr>
      <w:r w:rsidRPr="00AB382F">
        <w:rPr>
          <w:rFonts w:ascii="Arial" w:hAnsi="Arial" w:cs="Arial"/>
          <w:sz w:val="24"/>
          <w:szCs w:val="24"/>
        </w:rPr>
        <w:t>Zadanie 1 -</w:t>
      </w:r>
      <w:r w:rsidRPr="00AB382F">
        <w:rPr>
          <w:rFonts w:ascii="Arial" w:hAnsi="Arial" w:cs="Arial"/>
          <w:sz w:val="24"/>
          <w:szCs w:val="24"/>
        </w:rPr>
        <w:t xml:space="preserve"> </w:t>
      </w:r>
      <w:r w:rsidRPr="00AB382F">
        <w:rPr>
          <w:rFonts w:ascii="Arial" w:hAnsi="Arial" w:cs="Arial"/>
          <w:sz w:val="24"/>
          <w:szCs w:val="24"/>
        </w:rPr>
        <w:t>420000,00 zł brutto</w:t>
      </w:r>
    </w:p>
    <w:p w14:paraId="592DEE16" w14:textId="7D6AE64D" w:rsidR="00AB382F" w:rsidRPr="00AB382F" w:rsidRDefault="00AB382F" w:rsidP="00AB382F">
      <w:pPr>
        <w:rPr>
          <w:rFonts w:ascii="Arial" w:hAnsi="Arial" w:cs="Arial"/>
          <w:sz w:val="24"/>
          <w:szCs w:val="24"/>
        </w:rPr>
      </w:pPr>
      <w:r w:rsidRPr="00AB382F">
        <w:rPr>
          <w:rFonts w:ascii="Arial" w:hAnsi="Arial" w:cs="Arial"/>
          <w:sz w:val="24"/>
          <w:szCs w:val="24"/>
        </w:rPr>
        <w:t>Zadanie 2 -</w:t>
      </w:r>
      <w:r w:rsidRPr="00AB382F">
        <w:rPr>
          <w:rFonts w:ascii="Arial" w:hAnsi="Arial" w:cs="Arial"/>
          <w:sz w:val="24"/>
          <w:szCs w:val="24"/>
        </w:rPr>
        <w:t xml:space="preserve"> </w:t>
      </w:r>
      <w:r w:rsidRPr="00AB382F">
        <w:rPr>
          <w:rFonts w:ascii="Arial" w:hAnsi="Arial" w:cs="Arial"/>
          <w:sz w:val="24"/>
          <w:szCs w:val="24"/>
        </w:rPr>
        <w:t>470000,00 zł brutto</w:t>
      </w:r>
    </w:p>
    <w:p w14:paraId="6051961B" w14:textId="77777777" w:rsidR="00AB382F" w:rsidRPr="00AB382F" w:rsidRDefault="00AB382F" w:rsidP="00AB382F">
      <w:pPr>
        <w:jc w:val="both"/>
        <w:rPr>
          <w:rFonts w:ascii="Arial" w:hAnsi="Arial" w:cs="Arial"/>
          <w:sz w:val="24"/>
          <w:szCs w:val="24"/>
        </w:rPr>
      </w:pPr>
    </w:p>
    <w:p w14:paraId="526D6A15" w14:textId="77777777" w:rsidR="00A80738" w:rsidRDefault="00D665F5" w:rsidP="00AB382F">
      <w:pPr>
        <w:jc w:val="both"/>
        <w:rPr>
          <w:rFonts w:ascii="Arial" w:hAnsi="Arial" w:cs="Arial"/>
          <w:sz w:val="24"/>
          <w:szCs w:val="24"/>
        </w:rPr>
      </w:pPr>
      <w:r w:rsidRPr="00AB382F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23703" w:rsidRPr="00C23703">
        <w:rPr>
          <w:rFonts w:ascii="Arial" w:hAnsi="Arial" w:cs="Arial"/>
          <w:sz w:val="24"/>
          <w:szCs w:val="24"/>
        </w:rPr>
        <w:t>08/05/2024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23703" w:rsidRPr="00C2370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32F1AB3" w14:textId="77777777" w:rsidR="00AB382F" w:rsidRPr="00BB547B" w:rsidRDefault="00AB382F" w:rsidP="00AB382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A93972F" w14:textId="77777777" w:rsidTr="005A632E">
        <w:tc>
          <w:tcPr>
            <w:tcW w:w="1276" w:type="dxa"/>
            <w:shd w:val="clear" w:color="auto" w:fill="F2F2F2"/>
            <w:vAlign w:val="center"/>
          </w:tcPr>
          <w:p w14:paraId="4A8B8776" w14:textId="77777777" w:rsidR="006B27ED" w:rsidRPr="00986737" w:rsidRDefault="00986737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D89FEB" w14:textId="77777777" w:rsidR="006B27ED" w:rsidRPr="00986737" w:rsidRDefault="00986737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27BE359" w14:textId="77777777" w:rsidR="006B27ED" w:rsidRPr="00986737" w:rsidRDefault="006B27ED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5CD932B" w14:textId="77777777" w:rsidR="006B27ED" w:rsidRPr="00986737" w:rsidRDefault="006B27ED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23703" w:rsidRPr="00BB547B" w14:paraId="49773298" w14:textId="77777777" w:rsidTr="004844D4">
        <w:tc>
          <w:tcPr>
            <w:tcW w:w="1276" w:type="dxa"/>
            <w:shd w:val="clear" w:color="auto" w:fill="auto"/>
            <w:vAlign w:val="center"/>
          </w:tcPr>
          <w:p w14:paraId="6B1BD99D" w14:textId="77777777" w:rsidR="00C23703" w:rsidRPr="00986737" w:rsidRDefault="00C23703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783953" w14:textId="77777777" w:rsidR="00C23703" w:rsidRPr="00986737" w:rsidRDefault="00C23703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D3BDE2C" w14:textId="77777777" w:rsidR="00C23703" w:rsidRPr="00986737" w:rsidRDefault="00C23703" w:rsidP="00AB382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3703">
              <w:rPr>
                <w:rFonts w:ascii="Arial" w:hAnsi="Arial" w:cs="Arial"/>
                <w:sz w:val="24"/>
                <w:szCs w:val="24"/>
              </w:rPr>
              <w:t>Medinco</w:t>
            </w:r>
            <w:proofErr w:type="spellEnd"/>
            <w:r w:rsidRPr="00C2370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CC72097" w14:textId="77777777" w:rsidR="00C23703" w:rsidRPr="00986737" w:rsidRDefault="00C23703" w:rsidP="00AB382F">
            <w:pPr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Rondo ONZ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703">
              <w:rPr>
                <w:rFonts w:ascii="Arial" w:hAnsi="Arial" w:cs="Arial"/>
                <w:sz w:val="24"/>
                <w:szCs w:val="24"/>
              </w:rPr>
              <w:t>1/piętro 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3A1C31" w14:textId="77777777" w:rsidR="00C23703" w:rsidRPr="00986737" w:rsidRDefault="00C23703" w:rsidP="00AB38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00-124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70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586DC0" w14:textId="77777777" w:rsidR="00C23703" w:rsidRPr="00986737" w:rsidRDefault="00C23703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485 000.00 zł</w:t>
            </w:r>
          </w:p>
        </w:tc>
      </w:tr>
      <w:tr w:rsidR="00C23703" w:rsidRPr="00BB547B" w14:paraId="37693850" w14:textId="77777777" w:rsidTr="004844D4">
        <w:tc>
          <w:tcPr>
            <w:tcW w:w="1276" w:type="dxa"/>
            <w:shd w:val="clear" w:color="auto" w:fill="auto"/>
            <w:vAlign w:val="center"/>
          </w:tcPr>
          <w:p w14:paraId="7CDCD4DF" w14:textId="77777777" w:rsidR="00C23703" w:rsidRPr="00986737" w:rsidRDefault="00C23703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DF5F2E" w14:textId="77777777" w:rsidR="00C23703" w:rsidRPr="00986737" w:rsidRDefault="00C23703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A533E68" w14:textId="77777777" w:rsidR="00C23703" w:rsidRPr="00986737" w:rsidRDefault="00C23703" w:rsidP="00AB382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3703">
              <w:rPr>
                <w:rFonts w:ascii="Arial" w:hAnsi="Arial" w:cs="Arial"/>
                <w:sz w:val="24"/>
                <w:szCs w:val="24"/>
              </w:rPr>
              <w:t>Viridian</w:t>
            </w:r>
            <w:proofErr w:type="spellEnd"/>
            <w:r w:rsidRPr="00C23703">
              <w:rPr>
                <w:rFonts w:ascii="Arial" w:hAnsi="Arial" w:cs="Arial"/>
                <w:sz w:val="24"/>
                <w:szCs w:val="24"/>
              </w:rPr>
              <w:t xml:space="preserve"> Polska Sp. z o. o.</w:t>
            </w:r>
          </w:p>
          <w:p w14:paraId="068DD554" w14:textId="77777777" w:rsidR="00C23703" w:rsidRPr="00986737" w:rsidRDefault="00C23703" w:rsidP="00AB382F">
            <w:pPr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ul. Morgowa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703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3DBE2D" w14:textId="77777777" w:rsidR="00C23703" w:rsidRPr="00986737" w:rsidRDefault="00C23703" w:rsidP="00AB38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04224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70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B582D6" w14:textId="77777777" w:rsidR="00C23703" w:rsidRPr="00986737" w:rsidRDefault="00C23703" w:rsidP="00AB38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703">
              <w:rPr>
                <w:rFonts w:ascii="Arial" w:hAnsi="Arial" w:cs="Arial"/>
                <w:sz w:val="24"/>
                <w:szCs w:val="24"/>
              </w:rPr>
              <w:t>280 800.00 zł</w:t>
            </w:r>
          </w:p>
        </w:tc>
      </w:tr>
    </w:tbl>
    <w:p w14:paraId="4F9169B2" w14:textId="77777777" w:rsidR="00AB382F" w:rsidRDefault="00AB382F" w:rsidP="00AB382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AA2368B" w14:textId="6E04F755" w:rsidR="00A80738" w:rsidRDefault="00A80738" w:rsidP="00AB382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57FD5D4" w14:textId="77777777" w:rsidR="00CC0EA9" w:rsidRDefault="00CC0EA9" w:rsidP="00AB382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3B69C0D" w14:textId="77777777" w:rsidR="00CC0EA9" w:rsidRPr="002D64D4" w:rsidRDefault="00CC0EA9" w:rsidP="00CC0EA9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2F8D6562" w14:textId="77777777" w:rsidR="00CC0EA9" w:rsidRPr="002D64D4" w:rsidRDefault="00CC0EA9" w:rsidP="00CC0EA9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E771F17" w14:textId="77777777" w:rsidR="00CC0EA9" w:rsidRPr="002D64D4" w:rsidRDefault="00CC0EA9" w:rsidP="00CC0EA9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AB45277" w14:textId="77777777" w:rsidR="00CC0EA9" w:rsidRPr="00BB547B" w:rsidRDefault="00CC0EA9" w:rsidP="00AB382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C0EA9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D3AFA" w14:textId="77777777" w:rsidR="006608CD" w:rsidRDefault="006608CD">
      <w:r>
        <w:separator/>
      </w:r>
    </w:p>
  </w:endnote>
  <w:endnote w:type="continuationSeparator" w:id="0">
    <w:p w14:paraId="14BCF9FD" w14:textId="77777777" w:rsidR="006608CD" w:rsidRDefault="00660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28B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8A0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AD870" w14:textId="16E89100" w:rsidR="00986737" w:rsidRPr="00986737" w:rsidRDefault="00CC0EA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47B4CCD" wp14:editId="4F980A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FE120C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D6E1EA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28D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82E7C8" w14:textId="77777777" w:rsidR="009F189D" w:rsidRDefault="009F189D">
    <w:pPr>
      <w:pStyle w:val="Stopka"/>
      <w:tabs>
        <w:tab w:val="clear" w:pos="4536"/>
      </w:tabs>
      <w:jc w:val="center"/>
    </w:pPr>
  </w:p>
  <w:p w14:paraId="5D02E1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C6483" w14:textId="77777777" w:rsidR="006608CD" w:rsidRDefault="006608CD">
      <w:r>
        <w:separator/>
      </w:r>
    </w:p>
  </w:footnote>
  <w:footnote w:type="continuationSeparator" w:id="0">
    <w:p w14:paraId="5EF37130" w14:textId="77777777" w:rsidR="006608CD" w:rsidRDefault="00660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C6AA8" w14:textId="77777777" w:rsidR="00C23703" w:rsidRDefault="00C23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7DA7D" w14:textId="77777777" w:rsidR="00C23703" w:rsidRDefault="00C23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6CBDA" w14:textId="77777777" w:rsidR="00C23703" w:rsidRDefault="00C237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8C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608CD"/>
    <w:rsid w:val="0069085C"/>
    <w:rsid w:val="006B27ED"/>
    <w:rsid w:val="00843263"/>
    <w:rsid w:val="00861E75"/>
    <w:rsid w:val="00986737"/>
    <w:rsid w:val="009D19BD"/>
    <w:rsid w:val="009F189D"/>
    <w:rsid w:val="00A80738"/>
    <w:rsid w:val="00AB382F"/>
    <w:rsid w:val="00BB547B"/>
    <w:rsid w:val="00C236D3"/>
    <w:rsid w:val="00C23703"/>
    <w:rsid w:val="00C659E2"/>
    <w:rsid w:val="00C82837"/>
    <w:rsid w:val="00CA3D66"/>
    <w:rsid w:val="00CB0802"/>
    <w:rsid w:val="00CC0EA9"/>
    <w:rsid w:val="00D665F5"/>
    <w:rsid w:val="00D7128F"/>
    <w:rsid w:val="00EA3476"/>
    <w:rsid w:val="00F16C60"/>
    <w:rsid w:val="00F95C33"/>
    <w:rsid w:val="00FA79A9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FCCA10"/>
  <w15:chartTrackingRefBased/>
  <w15:docId w15:val="{00518DA7-40C3-4BC0-A418-6406AE52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B382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0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04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8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09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79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43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2024-05-13T06:11:00Z</cp:lastPrinted>
  <dcterms:created xsi:type="dcterms:W3CDTF">2024-05-13T06:12:00Z</dcterms:created>
  <dcterms:modified xsi:type="dcterms:W3CDTF">2024-05-13T06:12:00Z</dcterms:modified>
</cp:coreProperties>
</file>