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A1509" w:rsidRPr="000A1509">
        <w:rPr>
          <w:b/>
        </w:rPr>
        <w:t>NZ-26-2024-30-</w:t>
      </w:r>
      <w:r w:rsidR="0025143F">
        <w:rPr>
          <w:b/>
        </w:rPr>
        <w:t>D-</w:t>
      </w:r>
      <w:bookmarkStart w:id="0" w:name="_GoBack"/>
      <w:bookmarkEnd w:id="0"/>
      <w:r w:rsidR="000A1509" w:rsidRPr="000A1509">
        <w:rPr>
          <w:b/>
        </w:rPr>
        <w:t>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A1509" w:rsidRPr="000A1509">
        <w:rPr>
          <w:rFonts w:ascii="Arial Narrow" w:hAnsi="Arial Narrow"/>
          <w:b/>
        </w:rPr>
        <w:t>Dostawy produktów leczniczych i wyrobów medycznych ujęte w 18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498" w:rsidRDefault="00646498" w:rsidP="0038231F">
      <w:pPr>
        <w:spacing w:after="0" w:line="240" w:lineRule="auto"/>
      </w:pPr>
      <w:r>
        <w:separator/>
      </w:r>
    </w:p>
  </w:endnote>
  <w:endnote w:type="continuationSeparator" w:id="0">
    <w:p w:rsidR="00646498" w:rsidRDefault="006464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09" w:rsidRDefault="000A15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14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14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09" w:rsidRDefault="000A15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498" w:rsidRDefault="00646498" w:rsidP="0038231F">
      <w:pPr>
        <w:spacing w:after="0" w:line="240" w:lineRule="auto"/>
      </w:pPr>
      <w:r>
        <w:separator/>
      </w:r>
    </w:p>
  </w:footnote>
  <w:footnote w:type="continuationSeparator" w:id="0">
    <w:p w:rsidR="00646498" w:rsidRDefault="006464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09" w:rsidRDefault="000A15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09" w:rsidRDefault="000A15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509" w:rsidRDefault="000A15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498"/>
    <w:rsid w:val="00023477"/>
    <w:rsid w:val="000247FF"/>
    <w:rsid w:val="00025C8D"/>
    <w:rsid w:val="000303EE"/>
    <w:rsid w:val="00033443"/>
    <w:rsid w:val="00073C3D"/>
    <w:rsid w:val="000809B6"/>
    <w:rsid w:val="000A1509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143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46498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D971C0C-DA95-4B2B-A8BB-A9ED6EC7C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B5411-2904-4C9D-A7FD-DE1FCB8A2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2016-07-26T10:32:00Z</cp:lastPrinted>
  <dcterms:created xsi:type="dcterms:W3CDTF">2024-05-09T11:27:00Z</dcterms:created>
  <dcterms:modified xsi:type="dcterms:W3CDTF">2024-05-10T07:51:00Z</dcterms:modified>
</cp:coreProperties>
</file>