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C25E5" w:rsidRPr="00AC25E5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C25E5" w:rsidRPr="00AC25E5">
        <w:rPr>
          <w:b/>
          <w:sz w:val="22"/>
          <w:szCs w:val="22"/>
        </w:rPr>
        <w:t>NZ-26-2024-30-</w:t>
      </w:r>
      <w:r w:rsidR="004300E9">
        <w:rPr>
          <w:b/>
          <w:sz w:val="22"/>
          <w:szCs w:val="22"/>
        </w:rPr>
        <w:t>D-</w:t>
      </w:r>
      <w:bookmarkStart w:id="0" w:name="_GoBack"/>
      <w:bookmarkEnd w:id="0"/>
      <w:r w:rsidR="00AC25E5" w:rsidRPr="00AC25E5">
        <w:rPr>
          <w:b/>
          <w:sz w:val="22"/>
          <w:szCs w:val="22"/>
        </w:rPr>
        <w:t>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25E5" w:rsidRPr="00110593" w:rsidTr="00921D0C">
        <w:tc>
          <w:tcPr>
            <w:tcW w:w="9104" w:type="dxa"/>
            <w:shd w:val="clear" w:color="auto" w:fill="D9D9D9"/>
          </w:tcPr>
          <w:p w:rsidR="00AC25E5" w:rsidRPr="00110593" w:rsidRDefault="00AC25E5" w:rsidP="00921D0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AC25E5" w:rsidRPr="00110593" w:rsidRDefault="00AC25E5" w:rsidP="00921D0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C25E5">
              <w:t>(</w:t>
            </w:r>
            <w:proofErr w:type="spellStart"/>
            <w:r w:rsidRPr="00AC25E5">
              <w:t>t.j</w:t>
            </w:r>
            <w:proofErr w:type="spellEnd"/>
            <w:r w:rsidRPr="00AC25E5">
              <w:t>. Dz. U. z 2023r. poz. 1605)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AC25E5" w:rsidRPr="0043102D" w:rsidRDefault="00AC25E5" w:rsidP="00921D0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AC25E5" w:rsidRPr="00110593" w:rsidRDefault="00AC25E5" w:rsidP="00921D0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AC25E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C25E5">
        <w:rPr>
          <w:b/>
          <w:sz w:val="22"/>
          <w:szCs w:val="22"/>
        </w:rPr>
        <w:t>Dostawy produktów leczniczych i wyrobów medycznych ujęte w 18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603" w:rsidRDefault="00E47603">
      <w:r>
        <w:separator/>
      </w:r>
    </w:p>
  </w:endnote>
  <w:endnote w:type="continuationSeparator" w:id="0">
    <w:p w:rsidR="00E47603" w:rsidRDefault="00E47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300E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0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0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603" w:rsidRDefault="00E47603">
      <w:r>
        <w:separator/>
      </w:r>
    </w:p>
  </w:footnote>
  <w:footnote w:type="continuationSeparator" w:id="0">
    <w:p w:rsidR="00E47603" w:rsidRDefault="00E4760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760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00E9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C25E5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47603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DD961A-E832-482B-95B0-518F316F5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6300E-184F-414C-8C43-BA342AFE8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2010-01-07T08:39:00Z</cp:lastPrinted>
  <dcterms:created xsi:type="dcterms:W3CDTF">2024-05-09T11:51:00Z</dcterms:created>
  <dcterms:modified xsi:type="dcterms:W3CDTF">2024-05-10T07:51:00Z</dcterms:modified>
</cp:coreProperties>
</file>