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0A6E" w:rsidRPr="005C0A6E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C0A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0A6E">
        <w:rPr>
          <w:rFonts w:ascii="Arial" w:hAnsi="Arial" w:cs="Arial"/>
        </w:rPr>
        <w:t>Szpital Powiatowy w Limanowej Imienia Miłosierdzia Bożego</w:t>
      </w:r>
    </w:p>
    <w:p w:rsidR="005D05C3" w:rsidRPr="0012157F" w:rsidRDefault="005C0A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0A6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C0A6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C0A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C0A6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C0A6E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0A6E" w:rsidRPr="0012157F" w:rsidTr="00921D0C">
        <w:tc>
          <w:tcPr>
            <w:tcW w:w="9104" w:type="dxa"/>
            <w:shd w:val="clear" w:color="auto" w:fill="D9D9D9"/>
          </w:tcPr>
          <w:p w:rsidR="005C0A6E" w:rsidRPr="0012157F" w:rsidRDefault="005C0A6E" w:rsidP="00921D0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C0A6E" w:rsidRPr="00094F76" w:rsidRDefault="005C0A6E" w:rsidP="00921D0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C0A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C0A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C0A6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C0A6E" w:rsidRPr="004B5FB1" w:rsidRDefault="005C0A6E" w:rsidP="00921D0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5C0A6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A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ujęte w 18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0A6E" w:rsidRPr="00A2540E" w:rsidTr="00921D0C">
        <w:tc>
          <w:tcPr>
            <w:tcW w:w="2269" w:type="dxa"/>
            <w:shd w:val="clear" w:color="auto" w:fill="auto"/>
          </w:tcPr>
          <w:p w:rsidR="005C0A6E" w:rsidRPr="00A2540E" w:rsidRDefault="005C0A6E" w:rsidP="00921D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0A6E" w:rsidRPr="00A2540E" w:rsidRDefault="005C0A6E" w:rsidP="00921D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A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NZ-26-2024-30-</w:t>
            </w:r>
            <w:r w:rsidR="00191D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D-</w:t>
            </w:r>
            <w:bookmarkStart w:id="0" w:name="_GoBack"/>
            <w:bookmarkEnd w:id="0"/>
            <w:r w:rsidRPr="005C0A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C0A6E" w:rsidRPr="005C0A6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C0A6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C0A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0FC" w:rsidRDefault="00C240FC" w:rsidP="0038231F">
      <w:pPr>
        <w:spacing w:after="0" w:line="240" w:lineRule="auto"/>
      </w:pPr>
      <w:r>
        <w:separator/>
      </w:r>
    </w:p>
  </w:endnote>
  <w:endnote w:type="continuationSeparator" w:id="0">
    <w:p w:rsidR="00C240FC" w:rsidRDefault="00C240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6E" w:rsidRDefault="005C0A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1D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1D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6E" w:rsidRDefault="005C0A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0FC" w:rsidRDefault="00C240FC" w:rsidP="0038231F">
      <w:pPr>
        <w:spacing w:after="0" w:line="240" w:lineRule="auto"/>
      </w:pPr>
      <w:r>
        <w:separator/>
      </w:r>
    </w:p>
  </w:footnote>
  <w:footnote w:type="continuationSeparator" w:id="0">
    <w:p w:rsidR="00C240FC" w:rsidRDefault="00C240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6E" w:rsidRDefault="005C0A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6E" w:rsidRDefault="005C0A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A6E" w:rsidRDefault="005C0A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0F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1DF4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0A6E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40FC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42E053D-EB29-4FD8-85CA-F7B28559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E89D3-3FCB-421C-BFEE-10B83B64C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2016-07-26T10:32:00Z</cp:lastPrinted>
  <dcterms:created xsi:type="dcterms:W3CDTF">2024-05-09T11:52:00Z</dcterms:created>
  <dcterms:modified xsi:type="dcterms:W3CDTF">2024-05-10T07:48:00Z</dcterms:modified>
</cp:coreProperties>
</file>