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A95F7" w14:textId="0841BD4A" w:rsidR="00081D13" w:rsidRPr="00A456F9" w:rsidRDefault="00A17AB8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456F9">
        <w:rPr>
          <w:rFonts w:ascii="Arial Narrow" w:hAnsi="Arial Narrow" w:cs="Arial"/>
          <w:sz w:val="22"/>
          <w:szCs w:val="22"/>
        </w:rPr>
        <w:t>Bydgoszcz</w:t>
      </w:r>
      <w:r w:rsidR="00081D13" w:rsidRPr="00A456F9">
        <w:rPr>
          <w:rFonts w:ascii="Arial Narrow" w:hAnsi="Arial Narrow" w:cs="Arial"/>
          <w:sz w:val="22"/>
          <w:szCs w:val="22"/>
        </w:rPr>
        <w:t xml:space="preserve"> dnia: </w:t>
      </w:r>
      <w:r w:rsidRPr="00A456F9">
        <w:rPr>
          <w:rFonts w:ascii="Arial Narrow" w:hAnsi="Arial Narrow" w:cs="Arial"/>
          <w:sz w:val="22"/>
          <w:szCs w:val="22"/>
        </w:rPr>
        <w:t>2024-05-1</w:t>
      </w:r>
      <w:r w:rsidR="00E00279">
        <w:rPr>
          <w:rFonts w:ascii="Arial Narrow" w:hAnsi="Arial Narrow" w:cs="Arial"/>
          <w:sz w:val="22"/>
          <w:szCs w:val="22"/>
        </w:rPr>
        <w:t>4</w:t>
      </w:r>
    </w:p>
    <w:p w14:paraId="6DE81ABD" w14:textId="325102F6" w:rsidR="00081D13" w:rsidRPr="00A456F9" w:rsidRDefault="00A17AB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456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C56C815" w14:textId="35266B33" w:rsidR="00081D13" w:rsidRPr="00A456F9" w:rsidRDefault="00A17AB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456F9">
        <w:rPr>
          <w:rFonts w:ascii="Arial Narrow" w:hAnsi="Arial Narrow" w:cs="Arial"/>
          <w:sz w:val="22"/>
          <w:szCs w:val="22"/>
        </w:rPr>
        <w:t>Powstańców Warszawy</w:t>
      </w:r>
      <w:r w:rsidR="00081D13" w:rsidRPr="00A456F9">
        <w:rPr>
          <w:rFonts w:ascii="Arial Narrow" w:hAnsi="Arial Narrow" w:cs="Arial"/>
          <w:sz w:val="22"/>
          <w:szCs w:val="22"/>
        </w:rPr>
        <w:t xml:space="preserve"> </w:t>
      </w:r>
      <w:r w:rsidRPr="00A456F9">
        <w:rPr>
          <w:rFonts w:ascii="Arial Narrow" w:hAnsi="Arial Narrow" w:cs="Arial"/>
          <w:sz w:val="22"/>
          <w:szCs w:val="22"/>
        </w:rPr>
        <w:t>5</w:t>
      </w:r>
    </w:p>
    <w:p w14:paraId="2846BE8C" w14:textId="3AA5B8AF" w:rsidR="00081D13" w:rsidRPr="00A456F9" w:rsidRDefault="00A17AB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A456F9">
        <w:rPr>
          <w:rFonts w:ascii="Arial Narrow" w:hAnsi="Arial Narrow" w:cs="Arial"/>
          <w:sz w:val="22"/>
          <w:szCs w:val="22"/>
        </w:rPr>
        <w:t>85-681</w:t>
      </w:r>
      <w:r w:rsidR="00081D13" w:rsidRPr="00A456F9">
        <w:rPr>
          <w:rFonts w:ascii="Arial Narrow" w:hAnsi="Arial Narrow" w:cs="Arial"/>
          <w:sz w:val="22"/>
          <w:szCs w:val="22"/>
        </w:rPr>
        <w:t xml:space="preserve"> </w:t>
      </w:r>
      <w:r w:rsidRPr="00A456F9">
        <w:rPr>
          <w:rFonts w:ascii="Arial Narrow" w:hAnsi="Arial Narrow" w:cs="Arial"/>
          <w:sz w:val="22"/>
          <w:szCs w:val="22"/>
        </w:rPr>
        <w:t>Bydgoszcz</w:t>
      </w:r>
    </w:p>
    <w:p w14:paraId="3D08D082" w14:textId="77777777" w:rsidR="00081D13" w:rsidRPr="00A456F9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456F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633E84A" w14:textId="77777777" w:rsidR="00081D13" w:rsidRPr="00A456F9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456F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0632949" w14:textId="77777777" w:rsidR="00081D13" w:rsidRPr="00A456F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456F9" w14:paraId="01805573" w14:textId="77777777" w:rsidTr="00C13EA9">
        <w:tc>
          <w:tcPr>
            <w:tcW w:w="10065" w:type="dxa"/>
            <w:shd w:val="clear" w:color="auto" w:fill="F2F2F2"/>
            <w:hideMark/>
          </w:tcPr>
          <w:p w14:paraId="5733BD85" w14:textId="2D2C3CC4" w:rsidR="00081D13" w:rsidRPr="00A456F9" w:rsidRDefault="00A456F9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76FA75A6" w14:textId="77777777" w:rsidR="00081D13" w:rsidRPr="00A456F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456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35ABEDF" w14:textId="77777777" w:rsidR="00081D13" w:rsidRPr="00A456F9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B593D4A" w14:textId="77777777" w:rsidR="00081D13" w:rsidRPr="00A456F9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456F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456F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456F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456F9" w14:paraId="75593B4E" w14:textId="77777777" w:rsidTr="00081D13">
        <w:tc>
          <w:tcPr>
            <w:tcW w:w="2269" w:type="dxa"/>
            <w:shd w:val="clear" w:color="auto" w:fill="auto"/>
          </w:tcPr>
          <w:p w14:paraId="699121C6" w14:textId="77777777" w:rsidR="00081D13" w:rsidRPr="00A456F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FC9A203" w14:textId="734C8536" w:rsidR="00081D13" w:rsidRPr="00A456F9" w:rsidRDefault="00A17AB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 xml:space="preserve">Opracowanie PFU wraz z obliczeniem kosztów prac projekt. oraz kosztów robót </w:t>
            </w:r>
            <w:proofErr w:type="spellStart"/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budow</w:t>
            </w:r>
            <w:proofErr w:type="spellEnd"/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 xml:space="preserve">. i </w:t>
            </w:r>
            <w:proofErr w:type="spellStart"/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instal</w:t>
            </w:r>
            <w:proofErr w:type="spellEnd"/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 xml:space="preserve">. dla zad. </w:t>
            </w:r>
            <w:proofErr w:type="spellStart"/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inwest</w:t>
            </w:r>
            <w:proofErr w:type="spellEnd"/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. pn. Przebudowa pomieszczeń pralni szpitalnej wraz z zakupem, dostawą i montażem urządzeń</w:t>
            </w:r>
          </w:p>
        </w:tc>
      </w:tr>
      <w:tr w:rsidR="00A17AB8" w:rsidRPr="00A456F9" w14:paraId="0DC773D5" w14:textId="77777777" w:rsidTr="003F2E41">
        <w:tc>
          <w:tcPr>
            <w:tcW w:w="2269" w:type="dxa"/>
            <w:shd w:val="clear" w:color="auto" w:fill="auto"/>
          </w:tcPr>
          <w:p w14:paraId="6138E9DF" w14:textId="77777777" w:rsidR="00A17AB8" w:rsidRPr="00A456F9" w:rsidRDefault="00A17AB8" w:rsidP="003F2E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F710486" w14:textId="1F019698" w:rsidR="00A17AB8" w:rsidRPr="00A456F9" w:rsidRDefault="00A17AB8" w:rsidP="003F2E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54/2024</w:t>
            </w:r>
          </w:p>
        </w:tc>
      </w:tr>
    </w:tbl>
    <w:p w14:paraId="6E014755" w14:textId="77777777" w:rsidR="00081D13" w:rsidRPr="00A456F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21A6F81" w14:textId="101AF478" w:rsidR="00081D13" w:rsidRPr="00A456F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456F9">
        <w:rPr>
          <w:rFonts w:ascii="Arial Narrow" w:hAnsi="Arial Narrow" w:cs="Arial"/>
          <w:sz w:val="22"/>
          <w:szCs w:val="22"/>
        </w:rPr>
        <w:t xml:space="preserve">Zamawiający, </w:t>
      </w:r>
      <w:r w:rsidR="00A17AB8" w:rsidRPr="00A456F9">
        <w:rPr>
          <w:rFonts w:ascii="Arial Narrow" w:hAnsi="Arial Narrow" w:cs="Arial"/>
          <w:b/>
          <w:sz w:val="22"/>
          <w:szCs w:val="22"/>
        </w:rPr>
        <w:t>10WSzKzP SPZOZ</w:t>
      </w:r>
      <w:r w:rsidRPr="00A456F9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A456F9">
        <w:rPr>
          <w:rFonts w:ascii="Arial Narrow" w:hAnsi="Arial Narrow" w:cs="Arial"/>
          <w:sz w:val="22"/>
          <w:szCs w:val="22"/>
        </w:rPr>
        <w:t xml:space="preserve">ust. 1 pkt. 1 i </w:t>
      </w:r>
      <w:r w:rsidRPr="00A456F9">
        <w:rPr>
          <w:rFonts w:ascii="Arial Narrow" w:hAnsi="Arial Narrow" w:cs="Arial"/>
          <w:sz w:val="22"/>
          <w:szCs w:val="22"/>
        </w:rPr>
        <w:t xml:space="preserve">ust. </w:t>
      </w:r>
      <w:r w:rsidR="00A17CDB" w:rsidRPr="00A456F9">
        <w:rPr>
          <w:rFonts w:ascii="Arial Narrow" w:hAnsi="Arial Narrow" w:cs="Arial"/>
          <w:sz w:val="22"/>
          <w:szCs w:val="22"/>
        </w:rPr>
        <w:t>2</w:t>
      </w:r>
      <w:r w:rsidRPr="00A456F9">
        <w:rPr>
          <w:rFonts w:ascii="Arial Narrow" w:hAnsi="Arial Narrow" w:cs="Arial"/>
          <w:sz w:val="22"/>
          <w:szCs w:val="22"/>
        </w:rPr>
        <w:t xml:space="preserve"> </w:t>
      </w:r>
      <w:r w:rsidR="00081D13" w:rsidRPr="00A456F9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A17AB8" w:rsidRPr="00A456F9">
        <w:rPr>
          <w:rFonts w:ascii="Arial Narrow" w:hAnsi="Arial Narrow" w:cs="Arial"/>
          <w:sz w:val="22"/>
          <w:szCs w:val="22"/>
        </w:rPr>
        <w:t>(</w:t>
      </w:r>
      <w:proofErr w:type="spellStart"/>
      <w:r w:rsidR="00A17AB8" w:rsidRPr="00A456F9">
        <w:rPr>
          <w:rFonts w:ascii="Arial Narrow" w:hAnsi="Arial Narrow" w:cs="Arial"/>
          <w:sz w:val="22"/>
          <w:szCs w:val="22"/>
        </w:rPr>
        <w:t>t.j</w:t>
      </w:r>
      <w:proofErr w:type="spellEnd"/>
      <w:r w:rsidR="00A17AB8" w:rsidRPr="00A456F9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A456F9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A456F9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17AB8" w:rsidRPr="00A456F9" w14:paraId="7D3DEF68" w14:textId="77777777" w:rsidTr="003F2E41">
        <w:trPr>
          <w:cantSplit/>
        </w:trPr>
        <w:tc>
          <w:tcPr>
            <w:tcW w:w="10080" w:type="dxa"/>
          </w:tcPr>
          <w:p w14:paraId="21B8C332" w14:textId="3916D4CF" w:rsidR="00A17AB8" w:rsidRPr="00A456F9" w:rsidRDefault="00A17AB8" w:rsidP="003F2E41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b/>
                <w:sz w:val="22"/>
                <w:szCs w:val="22"/>
              </w:rPr>
              <w:t xml:space="preserve">Atelier </w:t>
            </w:r>
            <w:proofErr w:type="spellStart"/>
            <w:r w:rsidRPr="00A456F9">
              <w:rPr>
                <w:rFonts w:ascii="Arial Narrow" w:hAnsi="Arial Narrow" w:cs="Arial"/>
                <w:b/>
                <w:sz w:val="22"/>
                <w:szCs w:val="22"/>
              </w:rPr>
              <w:t>Harmoza</w:t>
            </w:r>
            <w:proofErr w:type="spellEnd"/>
            <w:r w:rsidRPr="00A456F9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o.o.</w:t>
            </w:r>
          </w:p>
          <w:p w14:paraId="4825269C" w14:textId="5660B5DC" w:rsidR="00A17AB8" w:rsidRPr="00A456F9" w:rsidRDefault="00A17AB8" w:rsidP="003F2E41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Pomorska 20 /2</w:t>
            </w:r>
          </w:p>
          <w:p w14:paraId="54471985" w14:textId="78AF679E" w:rsidR="00A17AB8" w:rsidRPr="00A456F9" w:rsidRDefault="00A17AB8" w:rsidP="003F2E41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81-314 Gdynia</w:t>
            </w:r>
          </w:p>
          <w:p w14:paraId="46AADDE8" w14:textId="007219F2" w:rsidR="00A17AB8" w:rsidRPr="00A456F9" w:rsidRDefault="00A17AB8" w:rsidP="003F2E41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A456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A456F9">
              <w:rPr>
                <w:rFonts w:ascii="Arial Narrow" w:hAnsi="Arial Narrow" w:cs="Arial"/>
                <w:b/>
                <w:sz w:val="22"/>
                <w:szCs w:val="22"/>
              </w:rPr>
              <w:t>46 740.00 zł brutto</w:t>
            </w:r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40FD7E9" w14:textId="77777777" w:rsidR="00A17AB8" w:rsidRPr="00A456F9" w:rsidRDefault="00A17AB8" w:rsidP="003F2E41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EDADC31" w14:textId="7AD14A12" w:rsidR="00A17AB8" w:rsidRPr="00A456F9" w:rsidRDefault="00A17AB8" w:rsidP="003F2E4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5883283C" w14:textId="77777777" w:rsidR="00081D13" w:rsidRPr="00A456F9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456F9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456F9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559"/>
        <w:gridCol w:w="1276"/>
        <w:gridCol w:w="2409"/>
      </w:tblGrid>
      <w:tr w:rsidR="00A456F9" w:rsidRPr="00A456F9" w14:paraId="3BA0B721" w14:textId="77777777" w:rsidTr="00A456F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AAB6BB3" w14:textId="77777777" w:rsidR="00A456F9" w:rsidRPr="00A456F9" w:rsidRDefault="00A456F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A456F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D4F8D10" w14:textId="77777777" w:rsidR="00A456F9" w:rsidRPr="00A456F9" w:rsidRDefault="00A456F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FE39340" w14:textId="7C513A65" w:rsidR="00A456F9" w:rsidRPr="00A456F9" w:rsidRDefault="00A456F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894E26D" w14:textId="7BEC3CD9" w:rsidR="00A456F9" w:rsidRPr="00A456F9" w:rsidRDefault="00A456F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2DDE138C" w14:textId="77777777" w:rsidR="00A456F9" w:rsidRPr="00A456F9" w:rsidRDefault="00A456F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456F9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A456F9" w:rsidRPr="00A456F9" w14:paraId="6A4019AA" w14:textId="77777777" w:rsidTr="00A456F9">
        <w:tc>
          <w:tcPr>
            <w:tcW w:w="851" w:type="dxa"/>
            <w:vAlign w:val="center"/>
          </w:tcPr>
          <w:p w14:paraId="1F9E3B97" w14:textId="77777777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1460D817" w14:textId="77777777" w:rsidR="00A456F9" w:rsidRPr="00A456F9" w:rsidRDefault="00A456F9" w:rsidP="003F2E4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456F9">
              <w:rPr>
                <w:rFonts w:ascii="Arial Narrow" w:hAnsi="Arial Narrow" w:cs="Arial"/>
                <w:b/>
              </w:rPr>
              <w:t xml:space="preserve">Atelier </w:t>
            </w:r>
            <w:proofErr w:type="spellStart"/>
            <w:r w:rsidRPr="00A456F9">
              <w:rPr>
                <w:rFonts w:ascii="Arial Narrow" w:hAnsi="Arial Narrow" w:cs="Arial"/>
                <w:b/>
              </w:rPr>
              <w:t>Harmoza</w:t>
            </w:r>
            <w:proofErr w:type="spellEnd"/>
            <w:r w:rsidRPr="00A456F9">
              <w:rPr>
                <w:rFonts w:ascii="Arial Narrow" w:hAnsi="Arial Narrow" w:cs="Arial"/>
                <w:b/>
              </w:rPr>
              <w:t xml:space="preserve"> Spółka z o.o.</w:t>
            </w:r>
          </w:p>
          <w:p w14:paraId="624EA1BA" w14:textId="77777777" w:rsidR="00A456F9" w:rsidRPr="00A456F9" w:rsidRDefault="00A456F9" w:rsidP="003F2E4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t>Pomorska 20 /2</w:t>
            </w:r>
          </w:p>
          <w:p w14:paraId="7D9F3F53" w14:textId="77777777" w:rsidR="00A456F9" w:rsidRPr="00A456F9" w:rsidRDefault="00A456F9" w:rsidP="003F2E4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t>81-314 Gdynia</w:t>
            </w:r>
          </w:p>
        </w:tc>
        <w:tc>
          <w:tcPr>
            <w:tcW w:w="1559" w:type="dxa"/>
            <w:vAlign w:val="center"/>
          </w:tcPr>
          <w:p w14:paraId="614D3C6D" w14:textId="77777777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55,26</w:t>
            </w:r>
          </w:p>
        </w:tc>
        <w:tc>
          <w:tcPr>
            <w:tcW w:w="1276" w:type="dxa"/>
            <w:vAlign w:val="center"/>
          </w:tcPr>
          <w:p w14:paraId="6B140360" w14:textId="77777777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14:paraId="7A6AB21E" w14:textId="77777777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95,26</w:t>
            </w:r>
          </w:p>
        </w:tc>
      </w:tr>
      <w:tr w:rsidR="00A456F9" w:rsidRPr="00A456F9" w14:paraId="213FD75E" w14:textId="77777777" w:rsidTr="00A456F9">
        <w:tc>
          <w:tcPr>
            <w:tcW w:w="851" w:type="dxa"/>
            <w:vAlign w:val="center"/>
          </w:tcPr>
          <w:p w14:paraId="6297F6CD" w14:textId="31AD919A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>4</w:t>
            </w:r>
          </w:p>
        </w:tc>
        <w:tc>
          <w:tcPr>
            <w:tcW w:w="2410" w:type="dxa"/>
            <w:vAlign w:val="center"/>
          </w:tcPr>
          <w:p w14:paraId="7AE41207" w14:textId="2049C7BD" w:rsidR="00A456F9" w:rsidRPr="00A456F9" w:rsidRDefault="00A456F9" w:rsidP="003F2E4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A456F9">
              <w:rPr>
                <w:rFonts w:ascii="Arial Narrow" w:hAnsi="Arial Narrow" w:cs="Arial"/>
                <w:b/>
              </w:rPr>
              <w:t>Profen</w:t>
            </w:r>
            <w:proofErr w:type="spellEnd"/>
            <w:r w:rsidRPr="00A456F9">
              <w:rPr>
                <w:rFonts w:ascii="Arial Narrow" w:hAnsi="Arial Narrow" w:cs="Arial"/>
                <w:b/>
              </w:rPr>
              <w:t xml:space="preserve"> Sp. z o.o.</w:t>
            </w:r>
          </w:p>
          <w:p w14:paraId="1A94848A" w14:textId="1BC82FDA" w:rsidR="00A456F9" w:rsidRPr="00A456F9" w:rsidRDefault="00A456F9" w:rsidP="003F2E4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t xml:space="preserve">Plac Małachowskiego 2 </w:t>
            </w:r>
          </w:p>
          <w:p w14:paraId="4EAD6E7C" w14:textId="0764030B" w:rsidR="00A456F9" w:rsidRPr="00A456F9" w:rsidRDefault="00A456F9" w:rsidP="003F2E4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lastRenderedPageBreak/>
              <w:t>00-066 Warszawa</w:t>
            </w:r>
          </w:p>
        </w:tc>
        <w:tc>
          <w:tcPr>
            <w:tcW w:w="1559" w:type="dxa"/>
            <w:vAlign w:val="center"/>
          </w:tcPr>
          <w:p w14:paraId="6E746868" w14:textId="70516EC0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lastRenderedPageBreak/>
              <w:t xml:space="preserve">  60,00</w:t>
            </w:r>
          </w:p>
        </w:tc>
        <w:tc>
          <w:tcPr>
            <w:tcW w:w="1276" w:type="dxa"/>
            <w:vAlign w:val="center"/>
          </w:tcPr>
          <w:p w14:paraId="02D64410" w14:textId="084F049B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33,33</w:t>
            </w:r>
          </w:p>
        </w:tc>
        <w:tc>
          <w:tcPr>
            <w:tcW w:w="2409" w:type="dxa"/>
            <w:vAlign w:val="center"/>
          </w:tcPr>
          <w:p w14:paraId="20060022" w14:textId="4E0F802F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93,33</w:t>
            </w:r>
          </w:p>
        </w:tc>
      </w:tr>
      <w:tr w:rsidR="00A456F9" w:rsidRPr="00A456F9" w14:paraId="44CA4E2D" w14:textId="77777777" w:rsidTr="00A456F9">
        <w:tc>
          <w:tcPr>
            <w:tcW w:w="851" w:type="dxa"/>
            <w:vAlign w:val="center"/>
          </w:tcPr>
          <w:p w14:paraId="43B569F0" w14:textId="581C8D78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>3</w:t>
            </w:r>
          </w:p>
        </w:tc>
        <w:tc>
          <w:tcPr>
            <w:tcW w:w="2410" w:type="dxa"/>
            <w:vAlign w:val="center"/>
          </w:tcPr>
          <w:p w14:paraId="21ADE505" w14:textId="7E0B0EA6" w:rsidR="00A456F9" w:rsidRPr="00A456F9" w:rsidRDefault="00A456F9" w:rsidP="003F2E4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456F9">
              <w:rPr>
                <w:rFonts w:ascii="Arial Narrow" w:hAnsi="Arial Narrow" w:cs="Arial"/>
                <w:b/>
              </w:rPr>
              <w:t xml:space="preserve">Przedsiębiorstwo Organizacji Inwestycji </w:t>
            </w:r>
            <w:proofErr w:type="spellStart"/>
            <w:r w:rsidRPr="00A456F9">
              <w:rPr>
                <w:rFonts w:ascii="Arial Narrow" w:hAnsi="Arial Narrow" w:cs="Arial"/>
                <w:b/>
              </w:rPr>
              <w:t>Allplan</w:t>
            </w:r>
            <w:proofErr w:type="spellEnd"/>
            <w:r w:rsidRPr="00A456F9">
              <w:rPr>
                <w:rFonts w:ascii="Arial Narrow" w:hAnsi="Arial Narrow" w:cs="Arial"/>
                <w:b/>
              </w:rPr>
              <w:t xml:space="preserve"> Sp. z o.o.</w:t>
            </w:r>
          </w:p>
          <w:p w14:paraId="2737B993" w14:textId="7426EBCD" w:rsidR="00A456F9" w:rsidRPr="00A456F9" w:rsidRDefault="00A456F9" w:rsidP="003F2E4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t xml:space="preserve">Mahoniowa 14 </w:t>
            </w:r>
          </w:p>
          <w:p w14:paraId="1FD6FE31" w14:textId="1A956738" w:rsidR="00A456F9" w:rsidRPr="00A456F9" w:rsidRDefault="00A456F9" w:rsidP="003F2E4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t>85-390 Bydgoszcz</w:t>
            </w:r>
          </w:p>
        </w:tc>
        <w:tc>
          <w:tcPr>
            <w:tcW w:w="1559" w:type="dxa"/>
            <w:vAlign w:val="center"/>
          </w:tcPr>
          <w:p w14:paraId="15E263B6" w14:textId="1A954D13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26,25</w:t>
            </w:r>
          </w:p>
        </w:tc>
        <w:tc>
          <w:tcPr>
            <w:tcW w:w="1276" w:type="dxa"/>
            <w:vAlign w:val="center"/>
          </w:tcPr>
          <w:p w14:paraId="291802A7" w14:textId="4A792D76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35,71</w:t>
            </w:r>
          </w:p>
        </w:tc>
        <w:tc>
          <w:tcPr>
            <w:tcW w:w="2409" w:type="dxa"/>
            <w:vAlign w:val="center"/>
          </w:tcPr>
          <w:p w14:paraId="2B17A2B9" w14:textId="36169725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61,96</w:t>
            </w:r>
          </w:p>
        </w:tc>
      </w:tr>
      <w:tr w:rsidR="00A456F9" w:rsidRPr="00A456F9" w14:paraId="4502F8E9" w14:textId="77777777" w:rsidTr="00A456F9">
        <w:tc>
          <w:tcPr>
            <w:tcW w:w="851" w:type="dxa"/>
            <w:vAlign w:val="center"/>
          </w:tcPr>
          <w:p w14:paraId="1BB1242F" w14:textId="2A723CC1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>2</w:t>
            </w:r>
          </w:p>
        </w:tc>
        <w:tc>
          <w:tcPr>
            <w:tcW w:w="2410" w:type="dxa"/>
            <w:vAlign w:val="center"/>
          </w:tcPr>
          <w:p w14:paraId="75C5EC53" w14:textId="16F89916" w:rsidR="00A456F9" w:rsidRPr="00A456F9" w:rsidRDefault="00A456F9" w:rsidP="003F2E4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A456F9">
              <w:rPr>
                <w:rFonts w:ascii="Arial Narrow" w:hAnsi="Arial Narrow" w:cs="Arial"/>
                <w:b/>
              </w:rPr>
              <w:t>Complex</w:t>
            </w:r>
            <w:proofErr w:type="spellEnd"/>
            <w:r w:rsidRPr="00A456F9">
              <w:rPr>
                <w:rFonts w:ascii="Arial Narrow" w:hAnsi="Arial Narrow" w:cs="Arial"/>
                <w:b/>
              </w:rPr>
              <w:t xml:space="preserve"> Investment Sp. z o.o.</w:t>
            </w:r>
          </w:p>
          <w:p w14:paraId="45081068" w14:textId="0A8A873E" w:rsidR="00A456F9" w:rsidRPr="00A456F9" w:rsidRDefault="00A456F9" w:rsidP="003F2E4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t>Gdańska 188 /1</w:t>
            </w:r>
          </w:p>
          <w:p w14:paraId="616A411E" w14:textId="737DED0B" w:rsidR="00A456F9" w:rsidRPr="00A456F9" w:rsidRDefault="00A456F9" w:rsidP="003F2E4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456F9">
              <w:rPr>
                <w:rFonts w:ascii="Arial Narrow" w:hAnsi="Arial Narrow" w:cs="Arial"/>
                <w:bCs/>
              </w:rPr>
              <w:t>85-674 Bydgoszcz</w:t>
            </w:r>
          </w:p>
        </w:tc>
        <w:tc>
          <w:tcPr>
            <w:tcW w:w="1559" w:type="dxa"/>
            <w:vAlign w:val="center"/>
          </w:tcPr>
          <w:p w14:paraId="445105D9" w14:textId="1236B80F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735A2986" w14:textId="20D4A93B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14:paraId="621E71DC" w14:textId="001E148B" w:rsidR="00A456F9" w:rsidRPr="00A456F9" w:rsidRDefault="00A456F9" w:rsidP="003F2E4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456F9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382576D6" w14:textId="77777777" w:rsidR="00E85D70" w:rsidRPr="00A456F9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04CAEAF" w14:textId="77777777" w:rsidR="00F960D7" w:rsidRPr="00A456F9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8D6393A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456F9">
        <w:rPr>
          <w:rFonts w:ascii="Arial Narrow" w:hAnsi="Arial Narrow" w:cs="Arial"/>
          <w:i/>
          <w:sz w:val="22"/>
          <w:szCs w:val="22"/>
        </w:rPr>
        <w:t>Zamawiający</w:t>
      </w:r>
    </w:p>
    <w:p w14:paraId="2864098D" w14:textId="77777777" w:rsidR="00A456F9" w:rsidRDefault="00A456F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3EB65F8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A1DBF0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7A0AE3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3DDFF0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AFCC8B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25DBE2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D1D9A9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6D0E11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FB7D65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762008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C796F5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9051A2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A87838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3FD8E2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490325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D02D85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B9DFD4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4B0FB0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7B52A9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8F4401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4A99E9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57F8E0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D5BF7B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905C8F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B7AF2F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9675BD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321D75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C2340A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FFA15E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248AC7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B5089D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D286F7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61108C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0ED747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839D32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B712F8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BE080B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033578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0CD58C" w14:textId="77777777" w:rsidR="00A456F9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59F037" w14:textId="032726EC" w:rsidR="00A456F9" w:rsidRPr="000605ED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25614F50" w14:textId="77777777" w:rsidR="00A456F9" w:rsidRPr="000605ED" w:rsidRDefault="00A456F9" w:rsidP="00A45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212C8808" w14:textId="6588E6E9" w:rsidR="00A456F9" w:rsidRPr="000605ED" w:rsidRDefault="00A456F9" w:rsidP="00A456F9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</w:t>
      </w:r>
      <w:r w:rsidR="00EC05D0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EC05D0"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="00EC05D0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66AA36A7" w14:textId="035CD107" w:rsidR="00A456F9" w:rsidRPr="00A456F9" w:rsidRDefault="00A456F9" w:rsidP="00A456F9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</w:t>
      </w:r>
      <w:r w:rsidR="00E00279">
        <w:rPr>
          <w:rFonts w:ascii="Arial Narrow" w:hAnsi="Arial Narrow"/>
          <w:sz w:val="18"/>
        </w:rPr>
        <w:t>4</w:t>
      </w:r>
      <w:r>
        <w:rPr>
          <w:rFonts w:ascii="Arial Narrow" w:hAnsi="Arial Narrow"/>
          <w:sz w:val="18"/>
        </w:rPr>
        <w:t>.05.2024 r.</w:t>
      </w:r>
    </w:p>
    <w:bookmarkEnd w:id="0"/>
    <w:sectPr w:rsidR="00A456F9" w:rsidRPr="00A456F9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C97997" w14:textId="77777777" w:rsidR="00681BC9" w:rsidRDefault="00681BC9">
      <w:r>
        <w:separator/>
      </w:r>
    </w:p>
  </w:endnote>
  <w:endnote w:type="continuationSeparator" w:id="0">
    <w:p w14:paraId="691CF15A" w14:textId="77777777" w:rsidR="00681BC9" w:rsidRDefault="0068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62E30" w14:textId="77777777" w:rsidR="00A17AB8" w:rsidRDefault="00A17A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B65B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A49AD5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13EE9" w14:textId="77777777" w:rsidR="00A17AB8" w:rsidRDefault="00A17A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03699" w14:textId="77777777" w:rsidR="00681BC9" w:rsidRDefault="00681BC9">
      <w:r>
        <w:separator/>
      </w:r>
    </w:p>
  </w:footnote>
  <w:footnote w:type="continuationSeparator" w:id="0">
    <w:p w14:paraId="6C30C487" w14:textId="77777777" w:rsidR="00681BC9" w:rsidRDefault="00681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146B7" w14:textId="77777777" w:rsidR="00A17AB8" w:rsidRDefault="00A17A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0DEF3" w14:textId="77777777" w:rsidR="00A17AB8" w:rsidRDefault="00A17A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FD0B6" w14:textId="77777777" w:rsidR="00A17AB8" w:rsidRDefault="00A17A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BC9"/>
    <w:rsid w:val="00005838"/>
    <w:rsid w:val="00022322"/>
    <w:rsid w:val="00042497"/>
    <w:rsid w:val="00081D13"/>
    <w:rsid w:val="000C1E6F"/>
    <w:rsid w:val="000E4E56"/>
    <w:rsid w:val="001A1468"/>
    <w:rsid w:val="001B7815"/>
    <w:rsid w:val="00270E0C"/>
    <w:rsid w:val="002B1E4F"/>
    <w:rsid w:val="002B6761"/>
    <w:rsid w:val="003445A0"/>
    <w:rsid w:val="003636D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32A0"/>
    <w:rsid w:val="005E5BFF"/>
    <w:rsid w:val="00607F9B"/>
    <w:rsid w:val="00644DCB"/>
    <w:rsid w:val="00657C1E"/>
    <w:rsid w:val="00681BC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AB8"/>
    <w:rsid w:val="00A17CDB"/>
    <w:rsid w:val="00A456F9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73DC"/>
    <w:rsid w:val="00E00279"/>
    <w:rsid w:val="00E30B2D"/>
    <w:rsid w:val="00E62859"/>
    <w:rsid w:val="00E85D70"/>
    <w:rsid w:val="00EC05D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EE2F44"/>
  <w15:chartTrackingRefBased/>
  <w15:docId w15:val="{00A3DC70-32EF-4C7F-9356-27C76FE5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456F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A456F9"/>
    <w:rPr>
      <w:b/>
      <w:bCs/>
    </w:rPr>
  </w:style>
  <w:style w:type="character" w:styleId="Hipercze">
    <w:name w:val="Hyperlink"/>
    <w:uiPriority w:val="99"/>
    <w:unhideWhenUsed/>
    <w:rsid w:val="00EC05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2024-05-14T08:28:00Z</dcterms:created>
  <dcterms:modified xsi:type="dcterms:W3CDTF">2024-05-14T08:28:00Z</dcterms:modified>
</cp:coreProperties>
</file>