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0929E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0929EF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AC1D5A" w:rsidRPr="000929EF">
        <w:rPr>
          <w:rFonts w:ascii="Arial Narrow" w:hAnsi="Arial Narrow" w:cs="Arial"/>
          <w:bCs/>
          <w:i w:val="0"/>
          <w:sz w:val="20"/>
        </w:rPr>
        <w:t>2</w:t>
      </w:r>
      <w:r w:rsidR="007666D6" w:rsidRPr="000929EF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929EF" w:rsidTr="00467CA2">
        <w:tc>
          <w:tcPr>
            <w:tcW w:w="2800" w:type="dxa"/>
            <w:shd w:val="clear" w:color="auto" w:fill="auto"/>
          </w:tcPr>
          <w:p w:rsidR="00D520D3" w:rsidRPr="000929E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929EF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0929EF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0929E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0929E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929E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0929E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0929EF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0929E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0929EF" w:rsidTr="00467CA2">
        <w:tc>
          <w:tcPr>
            <w:tcW w:w="2800" w:type="dxa"/>
            <w:shd w:val="clear" w:color="auto" w:fill="auto"/>
          </w:tcPr>
          <w:p w:rsidR="00D520D3" w:rsidRPr="000929E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929EF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0929E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0929E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0929E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0929E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0929EF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0929EF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B62AD0" w:rsidRPr="000929EF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929E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929E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0929EF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0929E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0929EF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0929EF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0929EF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929E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29EF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0929EF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0929EF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AC1D5A" w:rsidRPr="000929EF">
        <w:rPr>
          <w:rFonts w:ascii="Arial Narrow" w:hAnsi="Arial Narrow" w:cs="Arial"/>
          <w:sz w:val="20"/>
          <w:szCs w:val="20"/>
        </w:rPr>
        <w:t>(</w:t>
      </w:r>
      <w:proofErr w:type="spellStart"/>
      <w:r w:rsidR="00AC1D5A" w:rsidRPr="000929EF">
        <w:rPr>
          <w:rFonts w:ascii="Arial Narrow" w:hAnsi="Arial Narrow" w:cs="Arial"/>
          <w:sz w:val="20"/>
          <w:szCs w:val="20"/>
        </w:rPr>
        <w:t>t.j</w:t>
      </w:r>
      <w:proofErr w:type="spellEnd"/>
      <w:r w:rsidR="00AC1D5A" w:rsidRPr="000929EF">
        <w:rPr>
          <w:rFonts w:ascii="Arial Narrow" w:hAnsi="Arial Narrow" w:cs="Arial"/>
          <w:sz w:val="20"/>
          <w:szCs w:val="20"/>
        </w:rPr>
        <w:t>. Dz. U. z 2023r. poz. 1605)</w:t>
      </w:r>
      <w:r w:rsidR="00E27ABB"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0929EF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929EF" w:rsidTr="00467CA2">
        <w:tc>
          <w:tcPr>
            <w:tcW w:w="2269" w:type="dxa"/>
            <w:shd w:val="clear" w:color="auto" w:fill="auto"/>
          </w:tcPr>
          <w:p w:rsidR="00D520D3" w:rsidRPr="000929E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0929EF" w:rsidRDefault="00AC1D5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Dostawa sprzętu medycznego</w:t>
            </w:r>
            <w:r w:rsidR="00D520D3" w:rsidRPr="000929E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C1D5A" w:rsidRPr="000929EF" w:rsidTr="001F4DA0">
        <w:tc>
          <w:tcPr>
            <w:tcW w:w="2269" w:type="dxa"/>
            <w:shd w:val="clear" w:color="auto" w:fill="auto"/>
          </w:tcPr>
          <w:p w:rsidR="00AC1D5A" w:rsidRPr="000929EF" w:rsidRDefault="00AC1D5A" w:rsidP="001F4D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1D5A" w:rsidRPr="000929EF" w:rsidRDefault="00AC1D5A" w:rsidP="001F4D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63/2024</w:t>
            </w:r>
          </w:p>
        </w:tc>
      </w:tr>
    </w:tbl>
    <w:p w:rsidR="00DC652A" w:rsidRPr="000929EF" w:rsidRDefault="00AC1D5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0929EF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0929E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929E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929E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0929EF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0929EF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0929EF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0929E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0929E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0929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929E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929E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0929EF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0929EF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0929EF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:rsidR="0071340C" w:rsidRPr="000929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:rsidR="0071340C" w:rsidRPr="000929E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:rsidR="00DC652A" w:rsidRPr="000929E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0929EF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0929EF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0929EF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0929E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0929EF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0929EF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0929E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929E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93388F" w:rsidRPr="000929E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0929E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0929E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929E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0929E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929E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830970" w:rsidRPr="000929E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0929EF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0929EF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0929E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929EF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929EF" w:rsidTr="00467CA2">
        <w:tc>
          <w:tcPr>
            <w:tcW w:w="2660" w:type="dxa"/>
            <w:shd w:val="clear" w:color="auto" w:fill="auto"/>
          </w:tcPr>
          <w:p w:rsidR="00D520D3" w:rsidRPr="000929E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0929E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0929E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0929E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0929E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0929E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0929E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AC1D5A" w:rsidRPr="000929E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0929E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0929E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0929EF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:rsidR="00E27ABB" w:rsidRPr="000929E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0929E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E7589" w:rsidRDefault="000E7589" w:rsidP="00025386">
      <w:pPr>
        <w:spacing w:after="0" w:line="240" w:lineRule="auto"/>
      </w:pPr>
      <w:r>
        <w:separator/>
      </w:r>
    </w:p>
  </w:endnote>
  <w:endnote w:type="continuationSeparator" w:id="0">
    <w:p w:rsidR="000E7589" w:rsidRDefault="000E75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1D5A" w:rsidRDefault="00AC1D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1D5A" w:rsidRDefault="00AC1D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E7589" w:rsidRDefault="000E7589" w:rsidP="00025386">
      <w:pPr>
        <w:spacing w:after="0" w:line="240" w:lineRule="auto"/>
      </w:pPr>
      <w:r>
        <w:separator/>
      </w:r>
    </w:p>
  </w:footnote>
  <w:footnote w:type="continuationSeparator" w:id="0">
    <w:p w:rsidR="000E7589" w:rsidRDefault="000E75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1D5A" w:rsidRDefault="00AC1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1D5A" w:rsidRDefault="00AC1D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1D5A" w:rsidRDefault="00AC1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866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589"/>
    <w:rsid w:val="00025386"/>
    <w:rsid w:val="000423B9"/>
    <w:rsid w:val="00053927"/>
    <w:rsid w:val="00066C44"/>
    <w:rsid w:val="00071D4C"/>
    <w:rsid w:val="00084786"/>
    <w:rsid w:val="000929EF"/>
    <w:rsid w:val="000E7589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C1D5A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657E322-9513-4317-A8E4-81FC1058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2024-05-13T10:56:00Z</dcterms:created>
  <dcterms:modified xsi:type="dcterms:W3CDTF">2024-05-13T10:56:00Z</dcterms:modified>
</cp:coreProperties>
</file>