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26911" w14:textId="0C646621" w:rsidR="00081D13" w:rsidRPr="00653E4D" w:rsidRDefault="00BB6EB4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53E4D">
        <w:rPr>
          <w:rFonts w:ascii="Arial Narrow" w:hAnsi="Arial Narrow" w:cs="Arial"/>
          <w:sz w:val="22"/>
          <w:szCs w:val="22"/>
        </w:rPr>
        <w:t>Bydgoszcz</w:t>
      </w:r>
      <w:r w:rsidR="00081D13" w:rsidRPr="00653E4D">
        <w:rPr>
          <w:rFonts w:ascii="Arial Narrow" w:hAnsi="Arial Narrow" w:cs="Arial"/>
          <w:sz w:val="22"/>
          <w:szCs w:val="22"/>
        </w:rPr>
        <w:t xml:space="preserve"> dnia: </w:t>
      </w:r>
      <w:r w:rsidRPr="00653E4D">
        <w:rPr>
          <w:rFonts w:ascii="Arial Narrow" w:hAnsi="Arial Narrow" w:cs="Arial"/>
          <w:sz w:val="22"/>
          <w:szCs w:val="22"/>
        </w:rPr>
        <w:t>2024-05-1</w:t>
      </w:r>
      <w:r w:rsidR="00653E4D">
        <w:rPr>
          <w:rFonts w:ascii="Arial Narrow" w:hAnsi="Arial Narrow" w:cs="Arial"/>
          <w:sz w:val="22"/>
          <w:szCs w:val="22"/>
        </w:rPr>
        <w:t>5</w:t>
      </w:r>
    </w:p>
    <w:p w14:paraId="69F57E0D" w14:textId="77777777" w:rsidR="00081D13" w:rsidRPr="00653E4D" w:rsidRDefault="00BB6EB4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53E4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9F1A081" w14:textId="77777777" w:rsidR="00081D13" w:rsidRPr="00653E4D" w:rsidRDefault="00BB6EB4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53E4D">
        <w:rPr>
          <w:rFonts w:ascii="Arial Narrow" w:hAnsi="Arial Narrow" w:cs="Arial"/>
          <w:sz w:val="22"/>
          <w:szCs w:val="22"/>
        </w:rPr>
        <w:t>Powstańców Warszawy</w:t>
      </w:r>
      <w:r w:rsidR="00081D13" w:rsidRPr="00653E4D">
        <w:rPr>
          <w:rFonts w:ascii="Arial Narrow" w:hAnsi="Arial Narrow" w:cs="Arial"/>
          <w:sz w:val="22"/>
          <w:szCs w:val="22"/>
        </w:rPr>
        <w:t xml:space="preserve"> </w:t>
      </w:r>
      <w:r w:rsidRPr="00653E4D">
        <w:rPr>
          <w:rFonts w:ascii="Arial Narrow" w:hAnsi="Arial Narrow" w:cs="Arial"/>
          <w:sz w:val="22"/>
          <w:szCs w:val="22"/>
        </w:rPr>
        <w:t>5</w:t>
      </w:r>
    </w:p>
    <w:p w14:paraId="15A717EF" w14:textId="77777777" w:rsidR="00081D13" w:rsidRPr="00653E4D" w:rsidRDefault="00BB6EB4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653E4D">
        <w:rPr>
          <w:rFonts w:ascii="Arial Narrow" w:hAnsi="Arial Narrow" w:cs="Arial"/>
          <w:sz w:val="22"/>
          <w:szCs w:val="22"/>
        </w:rPr>
        <w:t>85-681</w:t>
      </w:r>
      <w:r w:rsidR="00081D13" w:rsidRPr="00653E4D">
        <w:rPr>
          <w:rFonts w:ascii="Arial Narrow" w:hAnsi="Arial Narrow" w:cs="Arial"/>
          <w:sz w:val="22"/>
          <w:szCs w:val="22"/>
        </w:rPr>
        <w:t xml:space="preserve"> </w:t>
      </w:r>
      <w:r w:rsidRPr="00653E4D">
        <w:rPr>
          <w:rFonts w:ascii="Arial Narrow" w:hAnsi="Arial Narrow" w:cs="Arial"/>
          <w:sz w:val="22"/>
          <w:szCs w:val="22"/>
        </w:rPr>
        <w:t>Bydgoszcz</w:t>
      </w:r>
    </w:p>
    <w:p w14:paraId="464DDF9A" w14:textId="77777777" w:rsidR="00081D13" w:rsidRPr="00653E4D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53E4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487DE21" w14:textId="77777777" w:rsidR="00081D13" w:rsidRPr="00653E4D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53E4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B6160E4" w14:textId="77777777" w:rsidR="00081D13" w:rsidRPr="00653E4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53E4D" w14:paraId="185F46EB" w14:textId="77777777" w:rsidTr="00C13EA9">
        <w:tc>
          <w:tcPr>
            <w:tcW w:w="10065" w:type="dxa"/>
            <w:shd w:val="clear" w:color="auto" w:fill="F2F2F2"/>
            <w:hideMark/>
          </w:tcPr>
          <w:p w14:paraId="41CF00EA" w14:textId="0F9480BE" w:rsidR="00081D13" w:rsidRPr="00653E4D" w:rsidRDefault="00653E4D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3D62F50A" w14:textId="77777777" w:rsidR="00081D13" w:rsidRPr="00653E4D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53E4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A306763" w14:textId="77777777" w:rsidR="00081D13" w:rsidRPr="00653E4D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DFAF56A" w14:textId="77777777" w:rsidR="00081D13" w:rsidRPr="00653E4D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3E4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3E4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3E4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53E4D" w14:paraId="5B0F5C71" w14:textId="77777777" w:rsidTr="00081D13">
        <w:tc>
          <w:tcPr>
            <w:tcW w:w="2269" w:type="dxa"/>
            <w:shd w:val="clear" w:color="auto" w:fill="auto"/>
          </w:tcPr>
          <w:p w14:paraId="2FA5C30B" w14:textId="77777777" w:rsidR="00081D13" w:rsidRPr="00653E4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538472E" w14:textId="77777777" w:rsidR="00081D13" w:rsidRPr="00653E4D" w:rsidRDefault="00BB6EB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Wykonanie dokumentacji projektowej wraz z nadzorem autorskim dla zadania pn. "Przebudowa pomieszczeń na potrzeby Oddziału Klinicznego Kardiochirurgii, piętro I, bud. nr 4a, 4, 5a"</w:t>
            </w:r>
          </w:p>
        </w:tc>
      </w:tr>
      <w:tr w:rsidR="00BB6EB4" w:rsidRPr="00653E4D" w14:paraId="7AB3795C" w14:textId="77777777" w:rsidTr="00F23256">
        <w:tc>
          <w:tcPr>
            <w:tcW w:w="2269" w:type="dxa"/>
            <w:shd w:val="clear" w:color="auto" w:fill="auto"/>
          </w:tcPr>
          <w:p w14:paraId="775A45BF" w14:textId="77777777" w:rsidR="00BB6EB4" w:rsidRPr="00653E4D" w:rsidRDefault="00BB6EB4" w:rsidP="00F232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D32A366" w14:textId="77777777" w:rsidR="00BB6EB4" w:rsidRPr="00653E4D" w:rsidRDefault="00BB6EB4" w:rsidP="00F232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52/2024</w:t>
            </w:r>
          </w:p>
        </w:tc>
      </w:tr>
    </w:tbl>
    <w:p w14:paraId="5243C18C" w14:textId="77777777" w:rsidR="00081D13" w:rsidRPr="00653E4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0C64ECE8" w14:textId="77777777" w:rsidR="00081D13" w:rsidRPr="00653E4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53E4D">
        <w:rPr>
          <w:rFonts w:ascii="Arial Narrow" w:hAnsi="Arial Narrow" w:cs="Arial"/>
          <w:sz w:val="22"/>
          <w:szCs w:val="22"/>
        </w:rPr>
        <w:t xml:space="preserve">Zamawiający, </w:t>
      </w:r>
      <w:r w:rsidR="00BB6EB4" w:rsidRPr="00653E4D">
        <w:rPr>
          <w:rFonts w:ascii="Arial Narrow" w:hAnsi="Arial Narrow" w:cs="Arial"/>
          <w:b/>
          <w:sz w:val="22"/>
          <w:szCs w:val="22"/>
        </w:rPr>
        <w:t>10WSzKzP SPZOZ</w:t>
      </w:r>
      <w:r w:rsidRPr="00653E4D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653E4D">
        <w:rPr>
          <w:rFonts w:ascii="Arial Narrow" w:hAnsi="Arial Narrow" w:cs="Arial"/>
          <w:sz w:val="22"/>
          <w:szCs w:val="22"/>
        </w:rPr>
        <w:t xml:space="preserve">ust. 1 pkt. 1 i </w:t>
      </w:r>
      <w:r w:rsidRPr="00653E4D">
        <w:rPr>
          <w:rFonts w:ascii="Arial Narrow" w:hAnsi="Arial Narrow" w:cs="Arial"/>
          <w:sz w:val="22"/>
          <w:szCs w:val="22"/>
        </w:rPr>
        <w:t xml:space="preserve">ust. </w:t>
      </w:r>
      <w:r w:rsidR="00A17CDB" w:rsidRPr="00653E4D">
        <w:rPr>
          <w:rFonts w:ascii="Arial Narrow" w:hAnsi="Arial Narrow" w:cs="Arial"/>
          <w:sz w:val="22"/>
          <w:szCs w:val="22"/>
        </w:rPr>
        <w:t>2</w:t>
      </w:r>
      <w:r w:rsidRPr="00653E4D">
        <w:rPr>
          <w:rFonts w:ascii="Arial Narrow" w:hAnsi="Arial Narrow" w:cs="Arial"/>
          <w:sz w:val="22"/>
          <w:szCs w:val="22"/>
        </w:rPr>
        <w:t xml:space="preserve"> </w:t>
      </w:r>
      <w:r w:rsidR="00081D13" w:rsidRPr="00653E4D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BB6EB4" w:rsidRPr="00653E4D">
        <w:rPr>
          <w:rFonts w:ascii="Arial Narrow" w:hAnsi="Arial Narrow" w:cs="Arial"/>
          <w:sz w:val="22"/>
          <w:szCs w:val="22"/>
        </w:rPr>
        <w:t>(</w:t>
      </w:r>
      <w:proofErr w:type="spellStart"/>
      <w:r w:rsidR="00BB6EB4" w:rsidRPr="00653E4D">
        <w:rPr>
          <w:rFonts w:ascii="Arial Narrow" w:hAnsi="Arial Narrow" w:cs="Arial"/>
          <w:sz w:val="22"/>
          <w:szCs w:val="22"/>
        </w:rPr>
        <w:t>t.j</w:t>
      </w:r>
      <w:proofErr w:type="spellEnd"/>
      <w:r w:rsidR="00BB6EB4" w:rsidRPr="00653E4D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653E4D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653E4D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B6EB4" w:rsidRPr="00653E4D" w14:paraId="45630303" w14:textId="77777777" w:rsidTr="00F232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6E139FB" w14:textId="77777777" w:rsidR="00BB6EB4" w:rsidRPr="00653E4D" w:rsidRDefault="00BB6EB4" w:rsidP="00F23256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b/>
                <w:sz w:val="22"/>
                <w:szCs w:val="22"/>
              </w:rPr>
              <w:t>SEE. SP. Z O.O.</w:t>
            </w:r>
          </w:p>
          <w:p w14:paraId="597A006A" w14:textId="77777777" w:rsidR="00BB6EB4" w:rsidRPr="00653E4D" w:rsidRDefault="00BB6EB4" w:rsidP="00F23256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UL. ZDOBYWCÓW MONTE CASSINO</w:t>
            </w: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37</w:t>
            </w: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/3</w:t>
            </w:r>
          </w:p>
          <w:p w14:paraId="386EBF1F" w14:textId="77777777" w:rsidR="00BB6EB4" w:rsidRPr="00653E4D" w:rsidRDefault="00BB6EB4" w:rsidP="00F23256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61-695</w:t>
            </w: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0BA6CF39" w14:textId="77777777" w:rsidR="00BB6EB4" w:rsidRPr="00653E4D" w:rsidRDefault="00BB6EB4" w:rsidP="00F23256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653E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653E4D">
              <w:rPr>
                <w:rFonts w:ascii="Arial Narrow" w:hAnsi="Arial Narrow" w:cs="Arial"/>
                <w:b/>
                <w:sz w:val="22"/>
                <w:szCs w:val="22"/>
              </w:rPr>
              <w:t>314 880.00 zł</w:t>
            </w:r>
            <w:r w:rsidRPr="00653E4D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6871B6" w14:textId="77777777" w:rsidR="00BB6EB4" w:rsidRPr="00653E4D" w:rsidRDefault="00BB6EB4" w:rsidP="00F23256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56DF08D7" w14:textId="05B235A5" w:rsidR="00BB6EB4" w:rsidRPr="00653E4D" w:rsidRDefault="00BB6EB4" w:rsidP="00F2325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 oraz spełnia wszystkie warunki określone w specyfikacji warunków zamówienia </w:t>
            </w:r>
            <w:r w:rsidR="00653E4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53E4D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14:paraId="02775AF1" w14:textId="77777777" w:rsidR="00081D13" w:rsidRPr="00653E4D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53E4D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53E4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275"/>
        <w:gridCol w:w="1701"/>
        <w:gridCol w:w="2127"/>
      </w:tblGrid>
      <w:tr w:rsidR="00653E4D" w:rsidRPr="00653E4D" w14:paraId="0300B30F" w14:textId="77777777" w:rsidTr="00653E4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7E882A7" w14:textId="77777777" w:rsidR="00653E4D" w:rsidRPr="00653E4D" w:rsidRDefault="00653E4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653E4D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6DE915DC" w14:textId="77777777" w:rsidR="00653E4D" w:rsidRPr="00653E4D" w:rsidRDefault="00653E4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1F89DEC" w14:textId="77777777" w:rsidR="00653E4D" w:rsidRPr="00653E4D" w:rsidRDefault="00653E4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9CF2A18" w14:textId="77777777" w:rsidR="00653E4D" w:rsidRPr="00653E4D" w:rsidRDefault="00653E4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34E9A8E2" w14:textId="77777777" w:rsidR="00653E4D" w:rsidRPr="00653E4D" w:rsidRDefault="00653E4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3E4D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653E4D" w:rsidRPr="00653E4D" w14:paraId="0DF96FD3" w14:textId="77777777" w:rsidTr="00653E4D">
        <w:tc>
          <w:tcPr>
            <w:tcW w:w="851" w:type="dxa"/>
            <w:vAlign w:val="center"/>
          </w:tcPr>
          <w:p w14:paraId="4CE1E877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>1</w:t>
            </w:r>
          </w:p>
        </w:tc>
        <w:tc>
          <w:tcPr>
            <w:tcW w:w="2977" w:type="dxa"/>
            <w:vAlign w:val="center"/>
          </w:tcPr>
          <w:p w14:paraId="11A008E8" w14:textId="77777777" w:rsidR="00653E4D" w:rsidRPr="00653E4D" w:rsidRDefault="00653E4D" w:rsidP="00F2325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653E4D">
              <w:rPr>
                <w:rFonts w:ascii="Arial Narrow" w:hAnsi="Arial Narrow" w:cs="Arial"/>
                <w:b/>
              </w:rPr>
              <w:t>SEE. SP. Z O.O.</w:t>
            </w:r>
          </w:p>
          <w:p w14:paraId="4382776F" w14:textId="77777777" w:rsidR="00653E4D" w:rsidRPr="00653E4D" w:rsidRDefault="00653E4D" w:rsidP="00F23256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UL. ZDOBYWCÓW MONTE CASSINO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37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/3</w:t>
            </w:r>
          </w:p>
          <w:p w14:paraId="7F2CBE47" w14:textId="77777777" w:rsidR="00653E4D" w:rsidRPr="00653E4D" w:rsidRDefault="00653E4D" w:rsidP="00F2325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61-695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POZNAŃ</w:t>
            </w:r>
          </w:p>
        </w:tc>
        <w:tc>
          <w:tcPr>
            <w:tcW w:w="1275" w:type="dxa"/>
            <w:vAlign w:val="center"/>
          </w:tcPr>
          <w:p w14:paraId="728CABA4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9A1AA8A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43758198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100,00</w:t>
            </w:r>
          </w:p>
        </w:tc>
      </w:tr>
      <w:tr w:rsidR="00653E4D" w:rsidRPr="00653E4D" w14:paraId="754201A1" w14:textId="77777777" w:rsidTr="00653E4D">
        <w:tc>
          <w:tcPr>
            <w:tcW w:w="851" w:type="dxa"/>
            <w:vAlign w:val="center"/>
          </w:tcPr>
          <w:p w14:paraId="3543AFB2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>5</w:t>
            </w:r>
          </w:p>
        </w:tc>
        <w:tc>
          <w:tcPr>
            <w:tcW w:w="2977" w:type="dxa"/>
            <w:vAlign w:val="center"/>
          </w:tcPr>
          <w:p w14:paraId="00B8026E" w14:textId="77777777" w:rsidR="00653E4D" w:rsidRPr="00653E4D" w:rsidRDefault="00653E4D" w:rsidP="00F2325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653E4D">
              <w:rPr>
                <w:rFonts w:ascii="Arial Narrow" w:hAnsi="Arial Narrow" w:cs="Arial"/>
                <w:b/>
              </w:rPr>
              <w:t>Complex</w:t>
            </w:r>
            <w:proofErr w:type="spellEnd"/>
            <w:r w:rsidRPr="00653E4D">
              <w:rPr>
                <w:rFonts w:ascii="Arial Narrow" w:hAnsi="Arial Narrow" w:cs="Arial"/>
                <w:b/>
              </w:rPr>
              <w:t xml:space="preserve"> Investment Sp. z o.o.</w:t>
            </w:r>
          </w:p>
          <w:p w14:paraId="2E41E35E" w14:textId="77777777" w:rsidR="00653E4D" w:rsidRPr="00653E4D" w:rsidRDefault="00653E4D" w:rsidP="00F23256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Gdańska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188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/1</w:t>
            </w:r>
          </w:p>
          <w:p w14:paraId="30BC69D6" w14:textId="77777777" w:rsidR="00653E4D" w:rsidRPr="00653E4D" w:rsidRDefault="00653E4D" w:rsidP="00F2325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85-674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Bydgoszcz</w:t>
            </w:r>
          </w:p>
        </w:tc>
        <w:tc>
          <w:tcPr>
            <w:tcW w:w="1275" w:type="dxa"/>
            <w:vAlign w:val="center"/>
          </w:tcPr>
          <w:p w14:paraId="4735102B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59,04</w:t>
            </w:r>
          </w:p>
        </w:tc>
        <w:tc>
          <w:tcPr>
            <w:tcW w:w="1701" w:type="dxa"/>
            <w:vAlign w:val="center"/>
          </w:tcPr>
          <w:p w14:paraId="59BA2683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22,50</w:t>
            </w:r>
          </w:p>
        </w:tc>
        <w:tc>
          <w:tcPr>
            <w:tcW w:w="2127" w:type="dxa"/>
            <w:vAlign w:val="center"/>
          </w:tcPr>
          <w:p w14:paraId="0F637311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81,54</w:t>
            </w:r>
          </w:p>
        </w:tc>
      </w:tr>
      <w:tr w:rsidR="00653E4D" w:rsidRPr="00653E4D" w14:paraId="64298861" w14:textId="77777777" w:rsidTr="00653E4D">
        <w:tc>
          <w:tcPr>
            <w:tcW w:w="851" w:type="dxa"/>
            <w:vAlign w:val="center"/>
          </w:tcPr>
          <w:p w14:paraId="00456F02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2977" w:type="dxa"/>
            <w:vAlign w:val="center"/>
          </w:tcPr>
          <w:p w14:paraId="02C05A66" w14:textId="77777777" w:rsidR="00653E4D" w:rsidRPr="00653E4D" w:rsidRDefault="00653E4D" w:rsidP="00F2325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653E4D">
              <w:rPr>
                <w:rFonts w:ascii="Arial Narrow" w:hAnsi="Arial Narrow" w:cs="Arial"/>
                <w:b/>
              </w:rPr>
              <w:t xml:space="preserve">Przedsiębiorstwo Organizacji Inwestycji </w:t>
            </w:r>
            <w:proofErr w:type="spellStart"/>
            <w:r w:rsidRPr="00653E4D">
              <w:rPr>
                <w:rFonts w:ascii="Arial Narrow" w:hAnsi="Arial Narrow" w:cs="Arial"/>
                <w:b/>
              </w:rPr>
              <w:t>Allplan</w:t>
            </w:r>
            <w:proofErr w:type="spellEnd"/>
            <w:r w:rsidRPr="00653E4D">
              <w:rPr>
                <w:rFonts w:ascii="Arial Narrow" w:hAnsi="Arial Narrow" w:cs="Arial"/>
                <w:b/>
              </w:rPr>
              <w:t xml:space="preserve"> Sp. z o.o.</w:t>
            </w:r>
          </w:p>
          <w:p w14:paraId="2858B727" w14:textId="77777777" w:rsidR="00653E4D" w:rsidRPr="00653E4D" w:rsidRDefault="00653E4D" w:rsidP="00F23256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Mahoniowa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14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</w:p>
          <w:p w14:paraId="6E770894" w14:textId="77777777" w:rsidR="00653E4D" w:rsidRPr="00653E4D" w:rsidRDefault="00653E4D" w:rsidP="00F2325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85-390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Bydgoszcz</w:t>
            </w:r>
          </w:p>
        </w:tc>
        <w:tc>
          <w:tcPr>
            <w:tcW w:w="1275" w:type="dxa"/>
            <w:vAlign w:val="center"/>
          </w:tcPr>
          <w:p w14:paraId="67910345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53,80</w:t>
            </w:r>
          </w:p>
        </w:tc>
        <w:tc>
          <w:tcPr>
            <w:tcW w:w="1701" w:type="dxa"/>
            <w:vAlign w:val="center"/>
          </w:tcPr>
          <w:p w14:paraId="41376D12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21,18</w:t>
            </w:r>
          </w:p>
        </w:tc>
        <w:tc>
          <w:tcPr>
            <w:tcW w:w="2127" w:type="dxa"/>
            <w:vAlign w:val="center"/>
          </w:tcPr>
          <w:p w14:paraId="2505A221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74,98</w:t>
            </w:r>
          </w:p>
        </w:tc>
      </w:tr>
      <w:tr w:rsidR="00653E4D" w:rsidRPr="00653E4D" w14:paraId="741B7449" w14:textId="77777777" w:rsidTr="00653E4D">
        <w:tc>
          <w:tcPr>
            <w:tcW w:w="851" w:type="dxa"/>
            <w:vAlign w:val="center"/>
          </w:tcPr>
          <w:p w14:paraId="2861DA84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>2</w:t>
            </w:r>
          </w:p>
        </w:tc>
        <w:tc>
          <w:tcPr>
            <w:tcW w:w="2977" w:type="dxa"/>
            <w:vAlign w:val="center"/>
          </w:tcPr>
          <w:p w14:paraId="4D08B54C" w14:textId="77777777" w:rsidR="00653E4D" w:rsidRPr="00653E4D" w:rsidRDefault="00653E4D" w:rsidP="00F2325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653E4D">
              <w:rPr>
                <w:rFonts w:ascii="Arial Narrow" w:hAnsi="Arial Narrow" w:cs="Arial"/>
                <w:b/>
              </w:rPr>
              <w:t>SPA Biuro Projektów Spółka z ograniczoną odpowiedzialnością Spółka komandytowa</w:t>
            </w:r>
          </w:p>
          <w:p w14:paraId="621FF90D" w14:textId="77777777" w:rsidR="00653E4D" w:rsidRPr="00653E4D" w:rsidRDefault="00653E4D" w:rsidP="00F23256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Podlaska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13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</w:p>
          <w:p w14:paraId="7FA25CC2" w14:textId="77777777" w:rsidR="00653E4D" w:rsidRPr="00653E4D" w:rsidRDefault="00653E4D" w:rsidP="00F2325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60-623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Poznań</w:t>
            </w:r>
          </w:p>
        </w:tc>
        <w:tc>
          <w:tcPr>
            <w:tcW w:w="1275" w:type="dxa"/>
            <w:vAlign w:val="center"/>
          </w:tcPr>
          <w:p w14:paraId="12CD740B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49,47</w:t>
            </w:r>
          </w:p>
        </w:tc>
        <w:tc>
          <w:tcPr>
            <w:tcW w:w="1701" w:type="dxa"/>
            <w:vAlign w:val="center"/>
          </w:tcPr>
          <w:p w14:paraId="6EE97D52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14:paraId="54CDBEBE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69,47</w:t>
            </w:r>
          </w:p>
        </w:tc>
      </w:tr>
      <w:tr w:rsidR="00653E4D" w:rsidRPr="00653E4D" w14:paraId="52A935A0" w14:textId="77777777" w:rsidTr="00653E4D">
        <w:tc>
          <w:tcPr>
            <w:tcW w:w="851" w:type="dxa"/>
            <w:vAlign w:val="center"/>
          </w:tcPr>
          <w:p w14:paraId="5C48F89F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>3</w:t>
            </w:r>
          </w:p>
        </w:tc>
        <w:tc>
          <w:tcPr>
            <w:tcW w:w="2977" w:type="dxa"/>
            <w:vAlign w:val="center"/>
          </w:tcPr>
          <w:p w14:paraId="7676DF60" w14:textId="77777777" w:rsidR="00653E4D" w:rsidRPr="00653E4D" w:rsidRDefault="00653E4D" w:rsidP="00F23256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653E4D">
              <w:rPr>
                <w:rFonts w:ascii="Arial Narrow" w:hAnsi="Arial Narrow" w:cs="Arial"/>
                <w:b/>
              </w:rPr>
              <w:t>apa</w:t>
            </w:r>
            <w:proofErr w:type="spellEnd"/>
            <w:r w:rsidRPr="00653E4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653E4D">
              <w:rPr>
                <w:rFonts w:ascii="Arial Narrow" w:hAnsi="Arial Narrow" w:cs="Arial"/>
                <w:b/>
              </w:rPr>
              <w:t>sałasińscy</w:t>
            </w:r>
            <w:proofErr w:type="spellEnd"/>
            <w:r w:rsidRPr="00653E4D">
              <w:rPr>
                <w:rFonts w:ascii="Arial Narrow" w:hAnsi="Arial Narrow" w:cs="Arial"/>
                <w:b/>
              </w:rPr>
              <w:t xml:space="preserve"> - autorska pracownia architektury Jakub </w:t>
            </w:r>
            <w:proofErr w:type="spellStart"/>
            <w:r w:rsidRPr="00653E4D">
              <w:rPr>
                <w:rFonts w:ascii="Arial Narrow" w:hAnsi="Arial Narrow" w:cs="Arial"/>
                <w:b/>
              </w:rPr>
              <w:t>Sałasiński</w:t>
            </w:r>
            <w:proofErr w:type="spellEnd"/>
            <w:r w:rsidRPr="00653E4D">
              <w:rPr>
                <w:rFonts w:ascii="Arial Narrow" w:hAnsi="Arial Narrow" w:cs="Arial"/>
                <w:b/>
              </w:rPr>
              <w:t>, Teresa Zielińska-</w:t>
            </w:r>
            <w:proofErr w:type="spellStart"/>
            <w:r w:rsidRPr="00653E4D">
              <w:rPr>
                <w:rFonts w:ascii="Arial Narrow" w:hAnsi="Arial Narrow" w:cs="Arial"/>
                <w:b/>
              </w:rPr>
              <w:t>Sałasińska</w:t>
            </w:r>
            <w:proofErr w:type="spellEnd"/>
            <w:r w:rsidRPr="00653E4D">
              <w:rPr>
                <w:rFonts w:ascii="Arial Narrow" w:hAnsi="Arial Narrow" w:cs="Arial"/>
                <w:b/>
              </w:rPr>
              <w:t xml:space="preserve"> s.c.</w:t>
            </w:r>
          </w:p>
          <w:p w14:paraId="49644A21" w14:textId="77777777" w:rsidR="00653E4D" w:rsidRPr="00653E4D" w:rsidRDefault="00653E4D" w:rsidP="00F23256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Radwańska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4a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/3</w:t>
            </w:r>
          </w:p>
          <w:p w14:paraId="277CAF54" w14:textId="77777777" w:rsidR="00653E4D" w:rsidRPr="00653E4D" w:rsidRDefault="00653E4D" w:rsidP="00F23256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53E4D">
              <w:rPr>
                <w:rFonts w:ascii="Arial Narrow" w:hAnsi="Arial Narrow" w:cs="Arial"/>
                <w:bCs/>
              </w:rPr>
              <w:t>91-719</w:t>
            </w:r>
            <w:r w:rsidRPr="00653E4D">
              <w:rPr>
                <w:rFonts w:ascii="Arial Narrow" w:hAnsi="Arial Narrow" w:cs="Arial"/>
                <w:bCs/>
              </w:rPr>
              <w:t xml:space="preserve"> </w:t>
            </w:r>
            <w:r w:rsidRPr="00653E4D">
              <w:rPr>
                <w:rFonts w:ascii="Arial Narrow" w:hAnsi="Arial Narrow" w:cs="Arial"/>
                <w:bCs/>
              </w:rPr>
              <w:t>Łódź</w:t>
            </w:r>
          </w:p>
        </w:tc>
        <w:tc>
          <w:tcPr>
            <w:tcW w:w="1275" w:type="dxa"/>
            <w:vAlign w:val="center"/>
          </w:tcPr>
          <w:p w14:paraId="755EED19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39,36</w:t>
            </w:r>
          </w:p>
        </w:tc>
        <w:tc>
          <w:tcPr>
            <w:tcW w:w="1701" w:type="dxa"/>
            <w:vAlign w:val="center"/>
          </w:tcPr>
          <w:p w14:paraId="55BAD224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14:paraId="344B953E" w14:textId="77777777" w:rsidR="00653E4D" w:rsidRPr="00653E4D" w:rsidRDefault="00653E4D" w:rsidP="00F23256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E4D">
              <w:rPr>
                <w:rFonts w:ascii="Arial Narrow" w:hAnsi="Arial Narrow" w:cs="Arial"/>
              </w:rPr>
              <w:t xml:space="preserve">  59,36</w:t>
            </w:r>
          </w:p>
        </w:tc>
      </w:tr>
    </w:tbl>
    <w:p w14:paraId="407B2D9E" w14:textId="77777777" w:rsidR="00E85D70" w:rsidRPr="00653E4D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091CEDA" w14:textId="77777777" w:rsidR="00F960D7" w:rsidRPr="00653E4D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4B973D7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53E4D">
        <w:rPr>
          <w:rFonts w:ascii="Arial Narrow" w:hAnsi="Arial Narrow" w:cs="Arial"/>
          <w:i/>
          <w:sz w:val="22"/>
          <w:szCs w:val="22"/>
        </w:rPr>
        <w:t>Zamawiający</w:t>
      </w:r>
    </w:p>
    <w:p w14:paraId="5D661A07" w14:textId="77777777" w:rsidR="00653E4D" w:rsidRDefault="00653E4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583F374" w14:textId="77777777" w:rsidR="00653E4D" w:rsidRDefault="00653E4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A6CC21B" w14:textId="77777777" w:rsidR="00653E4D" w:rsidRDefault="00653E4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1E1192D" w14:textId="77777777" w:rsidR="00653E4D" w:rsidRDefault="00653E4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4341E53" w14:textId="77777777" w:rsidR="00653E4D" w:rsidRDefault="00653E4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D38B5B9" w14:textId="77777777" w:rsidR="00653E4D" w:rsidRDefault="00653E4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6A8BA58" w14:textId="77777777" w:rsidR="00653E4D" w:rsidRDefault="00653E4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3D159B7" w14:textId="77777777" w:rsidR="00653E4D" w:rsidRDefault="00653E4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23FD3EF" w14:textId="77777777" w:rsidR="00653E4D" w:rsidRDefault="00653E4D" w:rsidP="00653E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E53127" w14:textId="165DA997" w:rsidR="00653E4D" w:rsidRPr="000605ED" w:rsidRDefault="00653E4D" w:rsidP="00653E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199B8AA0" w14:textId="77777777" w:rsidR="00653E4D" w:rsidRPr="000605ED" w:rsidRDefault="00653E4D" w:rsidP="00653E4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7F21CD59" w14:textId="77777777" w:rsidR="00653E4D" w:rsidRPr="000605ED" w:rsidRDefault="00653E4D" w:rsidP="00653E4D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ECFDC7F" w14:textId="1B430683" w:rsidR="00653E4D" w:rsidRPr="000605ED" w:rsidRDefault="00653E4D" w:rsidP="00653E4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15.05.2024 r.</w:t>
      </w:r>
    </w:p>
    <w:p w14:paraId="076A401F" w14:textId="77777777" w:rsidR="00653E4D" w:rsidRPr="00653E4D" w:rsidRDefault="00653E4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653E4D" w:rsidRPr="00653E4D" w:rsidSect="00653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135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0A0F29" w14:textId="77777777" w:rsidR="00CF4C5A" w:rsidRDefault="00CF4C5A">
      <w:r>
        <w:separator/>
      </w:r>
    </w:p>
  </w:endnote>
  <w:endnote w:type="continuationSeparator" w:id="0">
    <w:p w14:paraId="5EA2DA2C" w14:textId="77777777" w:rsidR="00CF4C5A" w:rsidRDefault="00CF4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CF8E6" w14:textId="77777777" w:rsidR="00BB6EB4" w:rsidRDefault="00BB6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5D3D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C8BE7BF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3CC08" w14:textId="77777777" w:rsidR="00BB6EB4" w:rsidRDefault="00BB6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B6020A" w14:textId="77777777" w:rsidR="00CF4C5A" w:rsidRDefault="00CF4C5A">
      <w:r>
        <w:separator/>
      </w:r>
    </w:p>
  </w:footnote>
  <w:footnote w:type="continuationSeparator" w:id="0">
    <w:p w14:paraId="1A25D584" w14:textId="77777777" w:rsidR="00CF4C5A" w:rsidRDefault="00CF4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3FA44" w14:textId="77777777" w:rsidR="00BB6EB4" w:rsidRDefault="00BB6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9EB34" w14:textId="77777777" w:rsidR="00BB6EB4" w:rsidRDefault="00BB6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78E26" w14:textId="77777777" w:rsidR="00BB6EB4" w:rsidRDefault="00BB6E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C5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3E4D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6EB4"/>
    <w:rsid w:val="00BD2174"/>
    <w:rsid w:val="00C13EA9"/>
    <w:rsid w:val="00C423DD"/>
    <w:rsid w:val="00C60D7B"/>
    <w:rsid w:val="00C65E53"/>
    <w:rsid w:val="00CA0B33"/>
    <w:rsid w:val="00CA3511"/>
    <w:rsid w:val="00CF4C5A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C437F"/>
  <w15:chartTrackingRefBased/>
  <w15:docId w15:val="{3F10612B-3BDA-4394-8322-765337D91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53E4D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653E4D"/>
    <w:rPr>
      <w:b/>
      <w:bCs/>
    </w:rPr>
  </w:style>
  <w:style w:type="character" w:styleId="Hipercze">
    <w:name w:val="Hyperlink"/>
    <w:uiPriority w:val="99"/>
    <w:unhideWhenUsed/>
    <w:rsid w:val="00653E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293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1601-01-01T00:00:00Z</cp:lastPrinted>
  <dcterms:created xsi:type="dcterms:W3CDTF">2024-05-14T09:15:00Z</dcterms:created>
  <dcterms:modified xsi:type="dcterms:W3CDTF">2024-05-14T09:15:00Z</dcterms:modified>
</cp:coreProperties>
</file>