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3BC67" w14:textId="77777777" w:rsidR="009432A1" w:rsidRPr="006E4B86" w:rsidRDefault="00F954BD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E4B86">
        <w:rPr>
          <w:rFonts w:ascii="Arial Narrow" w:hAnsi="Arial Narrow" w:cs="Arial"/>
          <w:sz w:val="24"/>
          <w:szCs w:val="24"/>
        </w:rPr>
        <w:t>Bydgoszcz</w:t>
      </w:r>
      <w:r w:rsidR="009432A1" w:rsidRPr="006E4B86">
        <w:rPr>
          <w:rFonts w:ascii="Arial Narrow" w:hAnsi="Arial Narrow" w:cs="Arial"/>
          <w:sz w:val="24"/>
          <w:szCs w:val="24"/>
        </w:rPr>
        <w:t xml:space="preserve"> dnia: </w:t>
      </w:r>
      <w:r w:rsidRPr="006E4B86">
        <w:rPr>
          <w:rFonts w:ascii="Arial Narrow" w:hAnsi="Arial Narrow" w:cs="Arial"/>
          <w:sz w:val="24"/>
          <w:szCs w:val="24"/>
        </w:rPr>
        <w:t>2024-05-16</w:t>
      </w:r>
    </w:p>
    <w:p w14:paraId="66FF9135" w14:textId="77777777" w:rsidR="009432A1" w:rsidRPr="006E4B86" w:rsidRDefault="00F954BD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E4B8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5729DA1" w14:textId="77777777" w:rsidR="009432A1" w:rsidRPr="006E4B86" w:rsidRDefault="00F954BD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E4B86">
        <w:rPr>
          <w:rFonts w:ascii="Arial Narrow" w:hAnsi="Arial Narrow" w:cs="Arial"/>
          <w:sz w:val="24"/>
          <w:szCs w:val="24"/>
        </w:rPr>
        <w:t>Powstańców Warszawy</w:t>
      </w:r>
      <w:r w:rsidR="009432A1" w:rsidRPr="006E4B86">
        <w:rPr>
          <w:rFonts w:ascii="Arial Narrow" w:hAnsi="Arial Narrow" w:cs="Arial"/>
          <w:sz w:val="24"/>
          <w:szCs w:val="24"/>
        </w:rPr>
        <w:t xml:space="preserve"> </w:t>
      </w:r>
      <w:r w:rsidRPr="006E4B86">
        <w:rPr>
          <w:rFonts w:ascii="Arial Narrow" w:hAnsi="Arial Narrow" w:cs="Arial"/>
          <w:sz w:val="24"/>
          <w:szCs w:val="24"/>
        </w:rPr>
        <w:t>5</w:t>
      </w:r>
    </w:p>
    <w:p w14:paraId="49162199" w14:textId="77777777" w:rsidR="009432A1" w:rsidRPr="006E4B86" w:rsidRDefault="00F954BD" w:rsidP="009432A1">
      <w:pPr>
        <w:rPr>
          <w:rFonts w:ascii="Arial Narrow" w:hAnsi="Arial Narrow" w:cs="Arial"/>
          <w:sz w:val="24"/>
          <w:szCs w:val="24"/>
        </w:rPr>
      </w:pPr>
      <w:r w:rsidRPr="006E4B86">
        <w:rPr>
          <w:rFonts w:ascii="Arial Narrow" w:hAnsi="Arial Narrow" w:cs="Arial"/>
          <w:sz w:val="24"/>
          <w:szCs w:val="24"/>
        </w:rPr>
        <w:t>85-681</w:t>
      </w:r>
      <w:r w:rsidR="009432A1" w:rsidRPr="006E4B86">
        <w:rPr>
          <w:rFonts w:ascii="Arial Narrow" w:hAnsi="Arial Narrow" w:cs="Arial"/>
          <w:sz w:val="24"/>
          <w:szCs w:val="24"/>
        </w:rPr>
        <w:t xml:space="preserve"> </w:t>
      </w:r>
      <w:r w:rsidRPr="006E4B86">
        <w:rPr>
          <w:rFonts w:ascii="Arial Narrow" w:hAnsi="Arial Narrow" w:cs="Arial"/>
          <w:sz w:val="24"/>
          <w:szCs w:val="24"/>
        </w:rPr>
        <w:t>Bydgoszcz</w:t>
      </w:r>
    </w:p>
    <w:p w14:paraId="7113CB03" w14:textId="77777777" w:rsidR="009432A1" w:rsidRPr="006E4B8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6E4B8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F602987" w14:textId="77777777" w:rsidR="009432A1" w:rsidRPr="006E4B8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E4B8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E4B86" w14:paraId="6CD5FB1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5E833" w14:textId="77777777" w:rsidR="009432A1" w:rsidRPr="006E4B8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E4B8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449C34C" w14:textId="77777777" w:rsidR="009432A1" w:rsidRPr="006E4B8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E4B8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80FBD29" w14:textId="77777777" w:rsidR="00A80738" w:rsidRPr="006E4B8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E4B8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ED8B320" w14:textId="77777777" w:rsidR="009432A1" w:rsidRPr="006E4B8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E4B8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E4B8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E4B8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E4B86" w14:paraId="58B70117" w14:textId="77777777" w:rsidTr="00A652DF">
        <w:tc>
          <w:tcPr>
            <w:tcW w:w="2269" w:type="dxa"/>
            <w:shd w:val="clear" w:color="auto" w:fill="auto"/>
          </w:tcPr>
          <w:p w14:paraId="1A5C9550" w14:textId="77777777" w:rsidR="009432A1" w:rsidRPr="006E4B8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4B8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D8EADD" w14:textId="77777777" w:rsidR="009432A1" w:rsidRPr="006E4B86" w:rsidRDefault="00F954B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E4B86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9432A1" w:rsidRPr="006E4B8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954BD" w:rsidRPr="006E4B86" w14:paraId="6042413B" w14:textId="77777777" w:rsidTr="00687437">
        <w:tc>
          <w:tcPr>
            <w:tcW w:w="2269" w:type="dxa"/>
            <w:shd w:val="clear" w:color="auto" w:fill="auto"/>
          </w:tcPr>
          <w:p w14:paraId="7FB1C344" w14:textId="77777777" w:rsidR="00F954BD" w:rsidRPr="006E4B86" w:rsidRDefault="00F954BD" w:rsidP="006874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E4B8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9D07D4" w14:textId="77777777" w:rsidR="00F954BD" w:rsidRPr="006E4B86" w:rsidRDefault="00F954BD" w:rsidP="006874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E4B86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68CD5FE1" w14:textId="77777777" w:rsidR="00890B92" w:rsidRPr="006E4B8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E4B8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E4B86">
        <w:rPr>
          <w:rFonts w:ascii="Arial Narrow" w:hAnsi="Arial Narrow" w:cs="Arial"/>
          <w:sz w:val="24"/>
          <w:szCs w:val="24"/>
        </w:rPr>
        <w:t>22</w:t>
      </w:r>
      <w:r w:rsidR="0043158A" w:rsidRPr="006E4B86">
        <w:rPr>
          <w:rFonts w:ascii="Arial Narrow" w:hAnsi="Arial Narrow" w:cs="Arial"/>
          <w:sz w:val="24"/>
          <w:szCs w:val="24"/>
        </w:rPr>
        <w:t>2</w:t>
      </w:r>
      <w:r w:rsidRPr="006E4B8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E4B86">
        <w:rPr>
          <w:rFonts w:ascii="Arial Narrow" w:hAnsi="Arial Narrow" w:cs="Arial"/>
          <w:sz w:val="24"/>
          <w:szCs w:val="24"/>
        </w:rPr>
        <w:t>4</w:t>
      </w:r>
      <w:r w:rsidRPr="006E4B86">
        <w:rPr>
          <w:rFonts w:ascii="Arial Narrow" w:hAnsi="Arial Narrow" w:cs="Arial"/>
          <w:sz w:val="24"/>
          <w:szCs w:val="24"/>
        </w:rPr>
        <w:t xml:space="preserve"> </w:t>
      </w:r>
      <w:r w:rsidR="00890B92" w:rsidRPr="006E4B8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E4B86">
        <w:rPr>
          <w:rFonts w:ascii="Arial Narrow" w:hAnsi="Arial Narrow" w:cs="Arial"/>
          <w:sz w:val="24"/>
          <w:szCs w:val="24"/>
        </w:rPr>
        <w:t xml:space="preserve"> </w:t>
      </w:r>
      <w:r w:rsidR="00F954BD" w:rsidRPr="006E4B86">
        <w:rPr>
          <w:rFonts w:ascii="Arial Narrow" w:hAnsi="Arial Narrow" w:cs="Arial"/>
          <w:sz w:val="24"/>
          <w:szCs w:val="24"/>
        </w:rPr>
        <w:t>(</w:t>
      </w:r>
      <w:proofErr w:type="spellStart"/>
      <w:r w:rsidR="00F954BD" w:rsidRPr="006E4B86">
        <w:rPr>
          <w:rFonts w:ascii="Arial Narrow" w:hAnsi="Arial Narrow" w:cs="Arial"/>
          <w:sz w:val="24"/>
          <w:szCs w:val="24"/>
        </w:rPr>
        <w:t>t.j</w:t>
      </w:r>
      <w:proofErr w:type="spellEnd"/>
      <w:r w:rsidR="00F954BD" w:rsidRPr="006E4B8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E4B86">
        <w:rPr>
          <w:rFonts w:ascii="Arial Narrow" w:hAnsi="Arial Narrow" w:cs="Arial"/>
          <w:sz w:val="24"/>
          <w:szCs w:val="24"/>
        </w:rPr>
        <w:t xml:space="preserve"> </w:t>
      </w:r>
      <w:r w:rsidR="00890B92" w:rsidRPr="006E4B8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29E426B6" w14:textId="77777777" w:rsidR="0069085C" w:rsidRPr="006E4B86" w:rsidRDefault="00F954B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E4B86">
        <w:rPr>
          <w:rFonts w:ascii="Arial Narrow" w:hAnsi="Arial Narrow" w:cs="Arial"/>
          <w:b/>
          <w:sz w:val="24"/>
          <w:szCs w:val="24"/>
        </w:rPr>
        <w:t>780 081.04</w:t>
      </w:r>
      <w:r w:rsidR="00890B92" w:rsidRPr="006E4B86">
        <w:rPr>
          <w:rFonts w:ascii="Arial Narrow" w:hAnsi="Arial Narrow" w:cs="Arial"/>
          <w:sz w:val="24"/>
          <w:szCs w:val="24"/>
        </w:rPr>
        <w:t xml:space="preserve"> zł brutto.</w:t>
      </w:r>
    </w:p>
    <w:p w14:paraId="30ADE424" w14:textId="77777777" w:rsidR="00890B92" w:rsidRPr="006E4B8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A16129F" w14:textId="77777777" w:rsidR="00890B92" w:rsidRPr="006E4B8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BD5138F" w14:textId="77777777" w:rsidR="00890B92" w:rsidRPr="006E4B8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85C3ED3" w14:textId="77777777" w:rsidR="00A80738" w:rsidRPr="006E4B86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E4B86">
        <w:rPr>
          <w:rFonts w:ascii="Arial Narrow" w:hAnsi="Arial Narrow" w:cs="Arial"/>
          <w:i/>
          <w:szCs w:val="24"/>
        </w:rPr>
        <w:t>Zamawiający</w:t>
      </w:r>
    </w:p>
    <w:p w14:paraId="7B97083B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483B50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CC33CD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9C00D0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FCD0FB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071ED9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D3FD5B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BC15AE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850CBE" w14:textId="77777777" w:rsidR="006E4B86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DBD4A0" w14:textId="501C2C4D" w:rsidR="006E4B86" w:rsidRPr="00B9724A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4F78BEDD" w14:textId="77777777" w:rsidR="006E4B86" w:rsidRPr="00B9724A" w:rsidRDefault="006E4B86" w:rsidP="006E4B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14:paraId="663EFBB9" w14:textId="77777777" w:rsidR="006E4B86" w:rsidRPr="00F60D92" w:rsidRDefault="006E4B86" w:rsidP="006E4B8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194BE770" w14:textId="35C77F1A" w:rsidR="006E4B86" w:rsidRPr="00F60D92" w:rsidRDefault="006E4B86" w:rsidP="006E4B8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16.05.2024 r.</w:t>
      </w:r>
    </w:p>
    <w:sectPr w:rsidR="006E4B86" w:rsidRPr="00F60D9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56E71" w14:textId="77777777" w:rsidR="009C5339" w:rsidRDefault="009C5339">
      <w:r>
        <w:separator/>
      </w:r>
    </w:p>
  </w:endnote>
  <w:endnote w:type="continuationSeparator" w:id="0">
    <w:p w14:paraId="702FC23D" w14:textId="77777777" w:rsidR="009C5339" w:rsidRDefault="009C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6B3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44F7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571A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75A32E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5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53750F" w14:textId="77777777" w:rsidR="009F189D" w:rsidRDefault="009F189D">
    <w:pPr>
      <w:pStyle w:val="Stopka"/>
      <w:tabs>
        <w:tab w:val="clear" w:pos="4536"/>
      </w:tabs>
      <w:jc w:val="center"/>
    </w:pPr>
  </w:p>
  <w:p w14:paraId="6ABE90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AE785" w14:textId="77777777" w:rsidR="009C5339" w:rsidRDefault="009C5339">
      <w:r>
        <w:separator/>
      </w:r>
    </w:p>
  </w:footnote>
  <w:footnote w:type="continuationSeparator" w:id="0">
    <w:p w14:paraId="5CD40B0C" w14:textId="77777777" w:rsidR="009C5339" w:rsidRDefault="009C5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9B688" w14:textId="77777777" w:rsidR="00F954BD" w:rsidRDefault="00F954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BEDA7" w14:textId="77777777" w:rsidR="00F954BD" w:rsidRDefault="00F954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8AE69" w14:textId="77777777" w:rsidR="00F954BD" w:rsidRDefault="00F954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33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83A10"/>
    <w:rsid w:val="003D72FD"/>
    <w:rsid w:val="00423179"/>
    <w:rsid w:val="0043158A"/>
    <w:rsid w:val="00490DC0"/>
    <w:rsid w:val="00493F8C"/>
    <w:rsid w:val="004C7E9B"/>
    <w:rsid w:val="00524583"/>
    <w:rsid w:val="0069085C"/>
    <w:rsid w:val="006E4B86"/>
    <w:rsid w:val="007B2916"/>
    <w:rsid w:val="00843263"/>
    <w:rsid w:val="00861E75"/>
    <w:rsid w:val="00890B92"/>
    <w:rsid w:val="009432A1"/>
    <w:rsid w:val="009C5339"/>
    <w:rsid w:val="009D19BD"/>
    <w:rsid w:val="009F189D"/>
    <w:rsid w:val="009F5E54"/>
    <w:rsid w:val="00A652DF"/>
    <w:rsid w:val="00A80738"/>
    <w:rsid w:val="00A826A4"/>
    <w:rsid w:val="00B426D2"/>
    <w:rsid w:val="00C236D3"/>
    <w:rsid w:val="00C659E2"/>
    <w:rsid w:val="00CB0802"/>
    <w:rsid w:val="00D7128F"/>
    <w:rsid w:val="00EA3476"/>
    <w:rsid w:val="00F954B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C7834"/>
  <w15:chartTrackingRefBased/>
  <w15:docId w15:val="{1B41E1BC-0520-47E6-89EB-F3737C76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E4B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E4B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2024-05-16T05:39:00Z</cp:lastPrinted>
  <dcterms:created xsi:type="dcterms:W3CDTF">2024-05-16T05:39:00Z</dcterms:created>
  <dcterms:modified xsi:type="dcterms:W3CDTF">2024-05-16T05:39:00Z</dcterms:modified>
</cp:coreProperties>
</file>