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C3F9E" w14:textId="77777777" w:rsidR="00081D13" w:rsidRPr="002B29A3" w:rsidRDefault="00B64E4A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2B29A3">
        <w:rPr>
          <w:rFonts w:ascii="Arial Narrow" w:hAnsi="Arial Narrow" w:cs="Arial"/>
        </w:rPr>
        <w:t>Bydgoszcz</w:t>
      </w:r>
      <w:r w:rsidR="00081D13" w:rsidRPr="002B29A3">
        <w:rPr>
          <w:rFonts w:ascii="Arial Narrow" w:hAnsi="Arial Narrow" w:cs="Arial"/>
        </w:rPr>
        <w:t xml:space="preserve"> dnia: </w:t>
      </w:r>
      <w:r w:rsidRPr="002B29A3">
        <w:rPr>
          <w:rFonts w:ascii="Arial Narrow" w:hAnsi="Arial Narrow" w:cs="Arial"/>
        </w:rPr>
        <w:t>2024-05-16</w:t>
      </w:r>
    </w:p>
    <w:p w14:paraId="42B18CEE" w14:textId="77777777" w:rsidR="00081D13" w:rsidRPr="002B29A3" w:rsidRDefault="00B64E4A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B29A3">
        <w:rPr>
          <w:rFonts w:ascii="Arial Narrow" w:hAnsi="Arial Narrow" w:cs="Arial"/>
          <w:b/>
          <w:bCs/>
        </w:rPr>
        <w:t>10WSzKzP SPZOZ</w:t>
      </w:r>
    </w:p>
    <w:p w14:paraId="30785C1B" w14:textId="77777777" w:rsidR="00081D13" w:rsidRPr="002B29A3" w:rsidRDefault="00B64E4A" w:rsidP="00081D13">
      <w:pPr>
        <w:spacing w:line="360" w:lineRule="auto"/>
        <w:ind w:right="3969"/>
        <w:rPr>
          <w:rFonts w:ascii="Arial Narrow" w:hAnsi="Arial Narrow" w:cs="Arial"/>
        </w:rPr>
      </w:pPr>
      <w:r w:rsidRPr="002B29A3">
        <w:rPr>
          <w:rFonts w:ascii="Arial Narrow" w:hAnsi="Arial Narrow" w:cs="Arial"/>
        </w:rPr>
        <w:t>Powstańców Warszawy</w:t>
      </w:r>
      <w:r w:rsidR="00081D13" w:rsidRPr="002B29A3">
        <w:rPr>
          <w:rFonts w:ascii="Arial Narrow" w:hAnsi="Arial Narrow" w:cs="Arial"/>
        </w:rPr>
        <w:t xml:space="preserve"> </w:t>
      </w:r>
      <w:r w:rsidRPr="002B29A3">
        <w:rPr>
          <w:rFonts w:ascii="Arial Narrow" w:hAnsi="Arial Narrow" w:cs="Arial"/>
        </w:rPr>
        <w:t>5</w:t>
      </w:r>
    </w:p>
    <w:p w14:paraId="147242E4" w14:textId="77777777" w:rsidR="00081D13" w:rsidRPr="002B29A3" w:rsidRDefault="00B64E4A" w:rsidP="00081D13">
      <w:pPr>
        <w:ind w:right="3969"/>
        <w:rPr>
          <w:rFonts w:ascii="Arial Narrow" w:hAnsi="Arial Narrow" w:cs="Arial"/>
        </w:rPr>
      </w:pPr>
      <w:r w:rsidRPr="002B29A3">
        <w:rPr>
          <w:rFonts w:ascii="Arial Narrow" w:hAnsi="Arial Narrow" w:cs="Arial"/>
        </w:rPr>
        <w:t>85-681</w:t>
      </w:r>
      <w:r w:rsidR="00081D13" w:rsidRPr="002B29A3">
        <w:rPr>
          <w:rFonts w:ascii="Arial Narrow" w:hAnsi="Arial Narrow" w:cs="Arial"/>
        </w:rPr>
        <w:t xml:space="preserve"> </w:t>
      </w:r>
      <w:r w:rsidRPr="002B29A3">
        <w:rPr>
          <w:rFonts w:ascii="Arial Narrow" w:hAnsi="Arial Narrow" w:cs="Arial"/>
        </w:rPr>
        <w:t>Bydgoszcz</w:t>
      </w:r>
    </w:p>
    <w:p w14:paraId="7E7CD873" w14:textId="77777777" w:rsidR="00081D13" w:rsidRPr="002B29A3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B29A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688B9C1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B29A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5D6C2ED" w14:textId="77777777" w:rsidR="00097378" w:rsidRPr="002B29A3" w:rsidRDefault="00097378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</w:p>
    <w:p w14:paraId="164ACBE6" w14:textId="77777777" w:rsidR="00081D13" w:rsidRPr="002B29A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B29A3" w14:paraId="099A0308" w14:textId="77777777" w:rsidTr="00C13EA9">
        <w:tc>
          <w:tcPr>
            <w:tcW w:w="10065" w:type="dxa"/>
            <w:shd w:val="clear" w:color="auto" w:fill="F2F2F2"/>
            <w:hideMark/>
          </w:tcPr>
          <w:p w14:paraId="4E7D0587" w14:textId="77777777" w:rsidR="00081D13" w:rsidRPr="002B29A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2B29A3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D49F71E" w14:textId="77777777" w:rsidR="00081D13" w:rsidRPr="002B29A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B29A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473082B" w14:textId="77777777" w:rsidR="00081D13" w:rsidRPr="002B29A3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C0D57A6" w14:textId="77777777" w:rsidR="00081D13" w:rsidRPr="002B29A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B29A3">
        <w:rPr>
          <w:rFonts w:ascii="Arial Narrow" w:eastAsia="Calibri" w:hAnsi="Arial Narrow" w:cs="Arial"/>
          <w:lang w:eastAsia="en-US"/>
        </w:rPr>
        <w:t xml:space="preserve">Dotyczy </w:t>
      </w:r>
      <w:r w:rsidRPr="002B29A3">
        <w:rPr>
          <w:rFonts w:ascii="Arial Narrow" w:hAnsi="Arial Narrow" w:cs="Arial"/>
        </w:rPr>
        <w:t>postępowania o udzielenie zamówienia publicznego</w:t>
      </w:r>
      <w:r w:rsidRPr="002B29A3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B29A3" w14:paraId="1A70727F" w14:textId="77777777" w:rsidTr="00081D13">
        <w:tc>
          <w:tcPr>
            <w:tcW w:w="2269" w:type="dxa"/>
            <w:shd w:val="clear" w:color="auto" w:fill="auto"/>
          </w:tcPr>
          <w:p w14:paraId="26E8693A" w14:textId="77777777" w:rsidR="00081D13" w:rsidRPr="002B29A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B29A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D199B88" w14:textId="77777777" w:rsidR="00081D13" w:rsidRPr="002B29A3" w:rsidRDefault="00B64E4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B29A3">
              <w:rPr>
                <w:rFonts w:ascii="Arial Narrow" w:hAnsi="Arial Narrow" w:cs="Arial"/>
                <w:b/>
              </w:rPr>
              <w:t>Dostawa piły oscylacyjnej</w:t>
            </w:r>
          </w:p>
        </w:tc>
      </w:tr>
      <w:tr w:rsidR="00B64E4A" w:rsidRPr="002B29A3" w14:paraId="16CED68E" w14:textId="77777777" w:rsidTr="008D2888">
        <w:tc>
          <w:tcPr>
            <w:tcW w:w="2269" w:type="dxa"/>
            <w:shd w:val="clear" w:color="auto" w:fill="auto"/>
          </w:tcPr>
          <w:p w14:paraId="66E52D8E" w14:textId="77777777" w:rsidR="00B64E4A" w:rsidRPr="002B29A3" w:rsidRDefault="00B64E4A" w:rsidP="008D28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B29A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1117C01" w14:textId="77777777" w:rsidR="00B64E4A" w:rsidRPr="002B29A3" w:rsidRDefault="00B64E4A" w:rsidP="008D28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B29A3">
              <w:rPr>
                <w:rFonts w:ascii="Arial Narrow" w:hAnsi="Arial Narrow" w:cs="Arial"/>
                <w:b/>
              </w:rPr>
              <w:t>51/2024</w:t>
            </w:r>
          </w:p>
        </w:tc>
      </w:tr>
    </w:tbl>
    <w:p w14:paraId="1809D52A" w14:textId="77777777" w:rsidR="00081D13" w:rsidRPr="002B29A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4C43677D" w14:textId="77777777" w:rsidR="00081D13" w:rsidRPr="002B29A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2B29A3">
        <w:rPr>
          <w:rFonts w:ascii="Arial Narrow" w:hAnsi="Arial Narrow" w:cs="Arial"/>
        </w:rPr>
        <w:t xml:space="preserve">Zamawiający, </w:t>
      </w:r>
      <w:r w:rsidR="00B64E4A" w:rsidRPr="002B29A3">
        <w:rPr>
          <w:rFonts w:ascii="Arial Narrow" w:hAnsi="Arial Narrow" w:cs="Arial"/>
          <w:b/>
        </w:rPr>
        <w:t>10WSzKzP SPZOZ</w:t>
      </w:r>
      <w:r w:rsidRPr="002B29A3">
        <w:rPr>
          <w:rFonts w:ascii="Arial Narrow" w:hAnsi="Arial Narrow" w:cs="Arial"/>
        </w:rPr>
        <w:t xml:space="preserve">, działając na podstawie art. 253 </w:t>
      </w:r>
      <w:r w:rsidR="00A17CDB" w:rsidRPr="002B29A3">
        <w:rPr>
          <w:rFonts w:ascii="Arial Narrow" w:hAnsi="Arial Narrow" w:cs="Arial"/>
        </w:rPr>
        <w:t xml:space="preserve">ust. 1 pkt. 1 i </w:t>
      </w:r>
      <w:r w:rsidRPr="002B29A3">
        <w:rPr>
          <w:rFonts w:ascii="Arial Narrow" w:hAnsi="Arial Narrow" w:cs="Arial"/>
        </w:rPr>
        <w:t xml:space="preserve">ust. </w:t>
      </w:r>
      <w:r w:rsidR="00A17CDB" w:rsidRPr="002B29A3">
        <w:rPr>
          <w:rFonts w:ascii="Arial Narrow" w:hAnsi="Arial Narrow" w:cs="Arial"/>
        </w:rPr>
        <w:t>2</w:t>
      </w:r>
      <w:r w:rsidRPr="002B29A3">
        <w:rPr>
          <w:rFonts w:ascii="Arial Narrow" w:hAnsi="Arial Narrow" w:cs="Arial"/>
        </w:rPr>
        <w:t xml:space="preserve"> </w:t>
      </w:r>
      <w:r w:rsidR="00081D13" w:rsidRPr="002B29A3">
        <w:rPr>
          <w:rFonts w:ascii="Arial Narrow" w:hAnsi="Arial Narrow" w:cs="Arial"/>
        </w:rPr>
        <w:t xml:space="preserve">ustawy z dnia 11 września 2019r. Prawo zamówień publicznych </w:t>
      </w:r>
      <w:r w:rsidR="00B64E4A" w:rsidRPr="002B29A3">
        <w:rPr>
          <w:rFonts w:ascii="Arial Narrow" w:hAnsi="Arial Narrow" w:cs="Arial"/>
        </w:rPr>
        <w:t>(</w:t>
      </w:r>
      <w:proofErr w:type="spellStart"/>
      <w:r w:rsidR="00B64E4A" w:rsidRPr="002B29A3">
        <w:rPr>
          <w:rFonts w:ascii="Arial Narrow" w:hAnsi="Arial Narrow" w:cs="Arial"/>
        </w:rPr>
        <w:t>t.j</w:t>
      </w:r>
      <w:proofErr w:type="spellEnd"/>
      <w:r w:rsidR="00B64E4A" w:rsidRPr="002B29A3">
        <w:rPr>
          <w:rFonts w:ascii="Arial Narrow" w:hAnsi="Arial Narrow" w:cs="Arial"/>
        </w:rPr>
        <w:t>. Dz. U. z 2023r. poz. 1605)</w:t>
      </w:r>
      <w:r w:rsidR="00081D13" w:rsidRPr="002B29A3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B29A3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6"/>
      </w:tblGrid>
      <w:tr w:rsidR="00B64E4A" w:rsidRPr="002B29A3" w14:paraId="54A833C9" w14:textId="77777777" w:rsidTr="00097378">
        <w:trPr>
          <w:cantSplit/>
        </w:trPr>
        <w:tc>
          <w:tcPr>
            <w:tcW w:w="9796" w:type="dxa"/>
          </w:tcPr>
          <w:p w14:paraId="50E60395" w14:textId="77777777" w:rsidR="00B64E4A" w:rsidRPr="00097378" w:rsidRDefault="00B64E4A" w:rsidP="00097378">
            <w:pPr>
              <w:spacing w:before="80" w:line="360" w:lineRule="auto"/>
              <w:ind w:left="209"/>
              <w:jc w:val="both"/>
              <w:rPr>
                <w:rFonts w:ascii="Arial Narrow" w:hAnsi="Arial Narrow" w:cs="Arial"/>
                <w:b/>
              </w:rPr>
            </w:pPr>
            <w:r w:rsidRPr="00097378">
              <w:rPr>
                <w:rFonts w:ascii="Arial Narrow" w:hAnsi="Arial Narrow" w:cs="Arial"/>
                <w:b/>
              </w:rPr>
              <w:t xml:space="preserve">Aesculap </w:t>
            </w:r>
            <w:proofErr w:type="spellStart"/>
            <w:r w:rsidRPr="00097378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097378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14:paraId="23245322" w14:textId="77777777" w:rsidR="00B64E4A" w:rsidRPr="00097378" w:rsidRDefault="00B64E4A" w:rsidP="00097378">
            <w:pPr>
              <w:spacing w:line="360" w:lineRule="auto"/>
              <w:ind w:left="209"/>
              <w:jc w:val="both"/>
              <w:rPr>
                <w:rFonts w:ascii="Arial Narrow" w:hAnsi="Arial Narrow" w:cs="Arial"/>
                <w:b/>
              </w:rPr>
            </w:pPr>
            <w:r w:rsidRPr="00097378">
              <w:rPr>
                <w:rFonts w:ascii="Arial Narrow" w:hAnsi="Arial Narrow" w:cs="Arial"/>
                <w:b/>
              </w:rPr>
              <w:t xml:space="preserve">Tysiąclecia 14 </w:t>
            </w:r>
          </w:p>
          <w:p w14:paraId="4395F753" w14:textId="77777777" w:rsidR="00B64E4A" w:rsidRPr="00097378" w:rsidRDefault="00B64E4A" w:rsidP="00097378">
            <w:pPr>
              <w:ind w:left="209"/>
              <w:jc w:val="both"/>
              <w:rPr>
                <w:rFonts w:ascii="Arial Narrow" w:hAnsi="Arial Narrow" w:cs="Arial"/>
                <w:b/>
              </w:rPr>
            </w:pPr>
            <w:r w:rsidRPr="00097378">
              <w:rPr>
                <w:rFonts w:ascii="Arial Narrow" w:hAnsi="Arial Narrow" w:cs="Arial"/>
                <w:b/>
              </w:rPr>
              <w:t>64-300 Nowy Tomyśl</w:t>
            </w:r>
          </w:p>
          <w:p w14:paraId="6B3DF8ED" w14:textId="77777777" w:rsidR="00B64E4A" w:rsidRPr="002B29A3" w:rsidRDefault="00B64E4A" w:rsidP="00097378">
            <w:pPr>
              <w:spacing w:before="120" w:after="40" w:line="276" w:lineRule="auto"/>
              <w:ind w:left="209"/>
              <w:jc w:val="both"/>
              <w:rPr>
                <w:rFonts w:ascii="Arial Narrow" w:hAnsi="Arial Narrow" w:cs="Arial"/>
              </w:rPr>
            </w:pPr>
            <w:r w:rsidRPr="00097378">
              <w:rPr>
                <w:rFonts w:ascii="Arial Narrow" w:hAnsi="Arial Narrow" w:cs="Arial"/>
                <w:b/>
              </w:rPr>
              <w:t>za cenę wykonania przedmiotu zamówienia w wysokości</w:t>
            </w:r>
            <w:bookmarkStart w:id="1" w:name="p360105_01"/>
            <w:r w:rsidRPr="00097378">
              <w:rPr>
                <w:rFonts w:ascii="Arial Narrow" w:hAnsi="Arial Narrow" w:cs="Arial"/>
                <w:b/>
              </w:rPr>
              <w:t xml:space="preserve"> </w:t>
            </w:r>
            <w:bookmarkEnd w:id="1"/>
            <w:r w:rsidRPr="00097378">
              <w:rPr>
                <w:rFonts w:ascii="Arial Narrow" w:hAnsi="Arial Narrow" w:cs="Arial"/>
                <w:b/>
              </w:rPr>
              <w:t>51 320.00 zł brutto</w:t>
            </w:r>
            <w:r w:rsidRPr="002B29A3">
              <w:rPr>
                <w:rFonts w:ascii="Arial Narrow" w:hAnsi="Arial Narrow" w:cs="Arial"/>
                <w:bCs/>
              </w:rPr>
              <w:t>.</w:t>
            </w:r>
          </w:p>
          <w:p w14:paraId="43838AC4" w14:textId="77777777" w:rsidR="00B64E4A" w:rsidRPr="00097378" w:rsidRDefault="00B64E4A" w:rsidP="008D288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u w:val="thick"/>
              </w:rPr>
            </w:pPr>
            <w:r w:rsidRPr="00097378">
              <w:rPr>
                <w:rFonts w:ascii="Arial Narrow" w:hAnsi="Arial Narrow" w:cs="Arial"/>
                <w:b/>
                <w:bCs/>
                <w:color w:val="000000"/>
                <w:u w:val="thick"/>
              </w:rPr>
              <w:t>Uzasadnienie wyboru:</w:t>
            </w:r>
          </w:p>
          <w:p w14:paraId="286F65FC" w14:textId="3B0DA766" w:rsidR="00B64E4A" w:rsidRPr="002B29A3" w:rsidRDefault="00097378" w:rsidP="008D288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097378">
              <w:rPr>
                <w:rFonts w:ascii="Arial Narrow" w:hAnsi="Arial Narrow" w:cs="Arial"/>
              </w:rPr>
              <w:t xml:space="preserve">Wybrana oferta nie podlega </w:t>
            </w:r>
            <w:proofErr w:type="gramStart"/>
            <w:r w:rsidRPr="00097378">
              <w:rPr>
                <w:rFonts w:ascii="Arial Narrow" w:hAnsi="Arial Narrow" w:cs="Arial"/>
              </w:rPr>
              <w:t>wykluczeniu,</w:t>
            </w:r>
            <w:proofErr w:type="gramEnd"/>
            <w:r w:rsidRPr="00097378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  <w:r>
              <w:rPr>
                <w:rFonts w:ascii="Arial Narrow" w:hAnsi="Arial Narrow" w:cs="Arial"/>
              </w:rPr>
              <w:t>.</w:t>
            </w:r>
          </w:p>
        </w:tc>
      </w:tr>
    </w:tbl>
    <w:p w14:paraId="53D78B8C" w14:textId="77777777" w:rsidR="00081D13" w:rsidRPr="002B29A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2B29A3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2B29A3">
        <w:rPr>
          <w:rFonts w:ascii="Arial Narrow" w:hAnsi="Arial Narrow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993"/>
        <w:gridCol w:w="1417"/>
        <w:gridCol w:w="1276"/>
        <w:gridCol w:w="1559"/>
      </w:tblGrid>
      <w:tr w:rsidR="002B29A3" w:rsidRPr="002B29A3" w14:paraId="4BA6FD43" w14:textId="77777777" w:rsidTr="0009737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F11586C" w14:textId="77777777" w:rsidR="002B29A3" w:rsidRPr="002B29A3" w:rsidRDefault="002B29A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2B29A3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2779E38E" w14:textId="77777777" w:rsidR="002B29A3" w:rsidRPr="002B29A3" w:rsidRDefault="002B29A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B29A3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A1B7A88" w14:textId="77777777" w:rsidR="002B29A3" w:rsidRPr="002B29A3" w:rsidRDefault="002B29A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B29A3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B3872DF" w14:textId="77777777" w:rsidR="002B29A3" w:rsidRPr="002B29A3" w:rsidRDefault="002B29A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B29A3">
              <w:rPr>
                <w:rFonts w:ascii="Arial Narrow" w:hAnsi="Arial Narrow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F9BA915" w14:textId="77777777" w:rsidR="002B29A3" w:rsidRPr="002B29A3" w:rsidRDefault="002B29A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B29A3">
              <w:rPr>
                <w:rFonts w:ascii="Arial Narrow" w:hAnsi="Arial Narrow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C8BD63E" w14:textId="77777777" w:rsidR="002B29A3" w:rsidRPr="002B29A3" w:rsidRDefault="002B29A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B29A3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B29A3" w:rsidRPr="002B29A3" w14:paraId="59C85938" w14:textId="77777777" w:rsidTr="00097378">
        <w:tc>
          <w:tcPr>
            <w:tcW w:w="851" w:type="dxa"/>
            <w:vAlign w:val="center"/>
          </w:tcPr>
          <w:p w14:paraId="604ECD2D" w14:textId="77777777" w:rsidR="002B29A3" w:rsidRPr="002B29A3" w:rsidRDefault="002B29A3" w:rsidP="008D28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3685" w:type="dxa"/>
            <w:vAlign w:val="center"/>
          </w:tcPr>
          <w:p w14:paraId="4A222F62" w14:textId="77777777" w:rsidR="002B29A3" w:rsidRPr="002B29A3" w:rsidRDefault="002B29A3" w:rsidP="008D288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2B29A3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2B29A3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1C809BFE" w14:textId="77777777" w:rsidR="002B29A3" w:rsidRPr="002B29A3" w:rsidRDefault="002B29A3" w:rsidP="008D288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0CED2D81" w14:textId="77777777" w:rsidR="002B29A3" w:rsidRPr="002B29A3" w:rsidRDefault="002B29A3" w:rsidP="008D288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</w:tc>
        <w:tc>
          <w:tcPr>
            <w:tcW w:w="993" w:type="dxa"/>
            <w:vAlign w:val="center"/>
          </w:tcPr>
          <w:p w14:paraId="01F75342" w14:textId="77777777" w:rsidR="002B29A3" w:rsidRPr="002B29A3" w:rsidRDefault="002B29A3" w:rsidP="008D28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0841B098" w14:textId="77777777" w:rsidR="002B29A3" w:rsidRPr="002B29A3" w:rsidRDefault="002B29A3" w:rsidP="008D28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5B2071BD" w14:textId="77777777" w:rsidR="002B29A3" w:rsidRPr="002B29A3" w:rsidRDefault="002B29A3" w:rsidP="008D28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208CEF62" w14:textId="77777777" w:rsidR="002B29A3" w:rsidRPr="002B29A3" w:rsidRDefault="002B29A3" w:rsidP="008D288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29A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6139248" w14:textId="77777777" w:rsidR="00E85D70" w:rsidRPr="002B29A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67DFC54C" w14:textId="77777777" w:rsidR="00F960D7" w:rsidRPr="002B29A3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0EA0D93E" w14:textId="7FA95CCF" w:rsidR="00B464D3" w:rsidRPr="002B29A3" w:rsidRDefault="00097378" w:rsidP="00097378">
      <w:pPr>
        <w:spacing w:after="480" w:line="360" w:lineRule="auto"/>
        <w:ind w:left="5239" w:firstLine="425"/>
        <w:jc w:val="center"/>
        <w:rPr>
          <w:rFonts w:ascii="Arial Narrow" w:hAnsi="Arial Narrow" w:cs="Arial"/>
          <w:i/>
        </w:rPr>
      </w:pPr>
      <w:r w:rsidRPr="002B29A3">
        <w:rPr>
          <w:rFonts w:ascii="Arial Narrow" w:hAnsi="Arial Narrow" w:cs="Arial"/>
          <w:i/>
        </w:rPr>
        <w:t>ZAMAWIAJĄCY</w:t>
      </w:r>
    </w:p>
    <w:p w14:paraId="5297B5A9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09FB2778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E8D71D0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7D414BD8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9D0CEDE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11E096A5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4B753152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0501BBA0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36D132C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485D82C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DC9E4B3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76A770F5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521A63E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2E1DDB2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7E5F2D3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C9C474B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81103E1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393C50E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7A2680F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489BBC51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8304E5B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1042DEFB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C179C03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667B222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39B18F2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7E92F73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ED5DA95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0DBAFC2F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6721F80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73F27BA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EAA1736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7E0F6A46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132F49D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AEA1E9A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C516A2B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0C73ADFA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1FC0B0C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07F3033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109FD52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08F7FE1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54F56F7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1C0A13E0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7CDB5B25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0FD6AA50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5CF698EF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750470EC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60C8016A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2179ABFE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37EADF0F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</w:p>
    <w:p w14:paraId="091360F1" w14:textId="53C7ED63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</w:t>
      </w:r>
    </w:p>
    <w:p w14:paraId="4D2CE2E5" w14:textId="7E5A4849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Egz. 1 -</w:t>
      </w:r>
      <w:r w:rsidRPr="00097378">
        <w:rPr>
          <w:rFonts w:ascii="Arial Narrow" w:hAnsi="Arial Narrow"/>
          <w:b/>
          <w:bCs/>
          <w:i/>
          <w:iCs/>
          <w:sz w:val="18"/>
          <w:szCs w:val="20"/>
        </w:rPr>
        <w:t xml:space="preserve">str. </w:t>
      </w:r>
      <w:proofErr w:type="spellStart"/>
      <w:r w:rsidRPr="00097378">
        <w:rPr>
          <w:rFonts w:ascii="Arial Narrow" w:hAnsi="Arial Narrow"/>
          <w:b/>
          <w:bCs/>
          <w:i/>
          <w:iCs/>
          <w:sz w:val="18"/>
          <w:szCs w:val="20"/>
        </w:rPr>
        <w:t>int</w:t>
      </w:r>
      <w:proofErr w:type="spellEnd"/>
      <w:r w:rsidRPr="00097378">
        <w:rPr>
          <w:rFonts w:ascii="Arial Narrow" w:hAnsi="Arial Narrow"/>
          <w:b/>
          <w:bCs/>
          <w:i/>
          <w:iCs/>
          <w:sz w:val="18"/>
          <w:szCs w:val="20"/>
        </w:rPr>
        <w:t>. Zamawiającego, platforma e-propublico.pl, 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4E0941E2" w14:textId="77777777" w:rsidR="00097378" w:rsidRDefault="00097378" w:rsidP="00097378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4BBAD0D3" w14:textId="0400BCF1" w:rsidR="008642B3" w:rsidRPr="002B29A3" w:rsidRDefault="00097378" w:rsidP="00097378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i/>
          <w:iCs/>
          <w:sz w:val="18"/>
          <w:szCs w:val="20"/>
        </w:rPr>
        <w:t>Data: 1</w:t>
      </w:r>
      <w:r w:rsidR="0087449B">
        <w:rPr>
          <w:rFonts w:ascii="Arial Narrow" w:hAnsi="Arial Narrow"/>
          <w:i/>
          <w:iCs/>
          <w:sz w:val="18"/>
          <w:szCs w:val="20"/>
        </w:rPr>
        <w:t>6</w:t>
      </w:r>
      <w:r>
        <w:rPr>
          <w:rFonts w:ascii="Arial Narrow" w:hAnsi="Arial Narrow"/>
          <w:i/>
          <w:iCs/>
          <w:sz w:val="18"/>
          <w:szCs w:val="20"/>
        </w:rPr>
        <w:t>.05.2024 r.</w:t>
      </w:r>
      <w:bookmarkEnd w:id="0"/>
    </w:p>
    <w:sectPr w:rsidR="008642B3" w:rsidRPr="002B29A3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3CCB50" w14:textId="77777777" w:rsidR="00E07975" w:rsidRDefault="00E07975">
      <w:r>
        <w:separator/>
      </w:r>
    </w:p>
  </w:endnote>
  <w:endnote w:type="continuationSeparator" w:id="0">
    <w:p w14:paraId="5A45C892" w14:textId="77777777" w:rsidR="00E07975" w:rsidRDefault="00E07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AA397" w14:textId="77777777" w:rsidR="00B64E4A" w:rsidRDefault="00B64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133F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B9299F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D5220" w14:textId="77777777" w:rsidR="00B64E4A" w:rsidRDefault="00B64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411F0F" w14:textId="77777777" w:rsidR="00E07975" w:rsidRDefault="00E07975">
      <w:r>
        <w:separator/>
      </w:r>
    </w:p>
  </w:footnote>
  <w:footnote w:type="continuationSeparator" w:id="0">
    <w:p w14:paraId="50341EB3" w14:textId="77777777" w:rsidR="00E07975" w:rsidRDefault="00E07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D0DAF" w14:textId="77777777" w:rsidR="00B64E4A" w:rsidRDefault="00B64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29410" w14:textId="77777777" w:rsidR="00B64E4A" w:rsidRDefault="00B64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DD527" w14:textId="77777777" w:rsidR="00B64E4A" w:rsidRDefault="00B64E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975"/>
    <w:rsid w:val="00005838"/>
    <w:rsid w:val="00022322"/>
    <w:rsid w:val="00042497"/>
    <w:rsid w:val="00081D13"/>
    <w:rsid w:val="00097378"/>
    <w:rsid w:val="000C1E6F"/>
    <w:rsid w:val="000E4E56"/>
    <w:rsid w:val="001A1468"/>
    <w:rsid w:val="001B7815"/>
    <w:rsid w:val="002B1E4F"/>
    <w:rsid w:val="002B29A3"/>
    <w:rsid w:val="002B6761"/>
    <w:rsid w:val="003445A0"/>
    <w:rsid w:val="003A0AFC"/>
    <w:rsid w:val="003D611C"/>
    <w:rsid w:val="00422B7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70E7"/>
    <w:rsid w:val="005E5BFF"/>
    <w:rsid w:val="00607F9B"/>
    <w:rsid w:val="00644DCB"/>
    <w:rsid w:val="00657C1E"/>
    <w:rsid w:val="006A577F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449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4E4A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975"/>
    <w:rsid w:val="00E30B2D"/>
    <w:rsid w:val="00E62859"/>
    <w:rsid w:val="00E85D70"/>
    <w:rsid w:val="00F33C66"/>
    <w:rsid w:val="00F960D7"/>
    <w:rsid w:val="00FB4EE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E08207"/>
  <w15:chartTrackingRefBased/>
  <w15:docId w15:val="{A4EB20CB-38AB-4BA4-8C56-588009970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973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215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2024-05-16T06:56:00Z</cp:lastPrinted>
  <dcterms:created xsi:type="dcterms:W3CDTF">2024-05-16T06:28:00Z</dcterms:created>
  <dcterms:modified xsi:type="dcterms:W3CDTF">2024-05-16T06:57:00Z</dcterms:modified>
</cp:coreProperties>
</file>