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5B448" w14:textId="77777777" w:rsidR="00CF7835" w:rsidRPr="00717A5D" w:rsidRDefault="00FA5E08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717A5D">
        <w:rPr>
          <w:rFonts w:ascii="Arial Narrow" w:hAnsi="Arial Narrow" w:cs="Arial"/>
          <w:sz w:val="24"/>
          <w:szCs w:val="24"/>
        </w:rPr>
        <w:t>Bydgoszcz</w:t>
      </w:r>
      <w:r w:rsidR="00CF7835" w:rsidRPr="00717A5D">
        <w:rPr>
          <w:rFonts w:ascii="Arial Narrow" w:hAnsi="Arial Narrow" w:cs="Arial"/>
          <w:sz w:val="24"/>
          <w:szCs w:val="24"/>
        </w:rPr>
        <w:t xml:space="preserve"> dnia: </w:t>
      </w:r>
      <w:r w:rsidRPr="00717A5D">
        <w:rPr>
          <w:rFonts w:ascii="Arial Narrow" w:hAnsi="Arial Narrow" w:cs="Arial"/>
          <w:sz w:val="24"/>
          <w:szCs w:val="24"/>
        </w:rPr>
        <w:t>2024-05-16</w:t>
      </w:r>
    </w:p>
    <w:p w14:paraId="14F1DF89" w14:textId="77777777" w:rsidR="00CF7835" w:rsidRPr="00717A5D" w:rsidRDefault="00FA5E08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17A5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1E195926" w14:textId="77777777" w:rsidR="00CF7835" w:rsidRPr="00717A5D" w:rsidRDefault="00FA5E08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17A5D">
        <w:rPr>
          <w:rFonts w:ascii="Arial Narrow" w:hAnsi="Arial Narrow" w:cs="Arial"/>
          <w:sz w:val="24"/>
          <w:szCs w:val="24"/>
        </w:rPr>
        <w:t>Powstańców Warszawy</w:t>
      </w:r>
      <w:r w:rsidR="00CF7835" w:rsidRPr="00717A5D">
        <w:rPr>
          <w:rFonts w:ascii="Arial Narrow" w:hAnsi="Arial Narrow" w:cs="Arial"/>
          <w:sz w:val="24"/>
          <w:szCs w:val="24"/>
        </w:rPr>
        <w:t xml:space="preserve"> </w:t>
      </w:r>
      <w:r w:rsidRPr="00717A5D">
        <w:rPr>
          <w:rFonts w:ascii="Arial Narrow" w:hAnsi="Arial Narrow" w:cs="Arial"/>
          <w:sz w:val="24"/>
          <w:szCs w:val="24"/>
        </w:rPr>
        <w:t>5</w:t>
      </w:r>
    </w:p>
    <w:p w14:paraId="4D7DBA21" w14:textId="77777777" w:rsidR="00CF7835" w:rsidRPr="00717A5D" w:rsidRDefault="00FA5E08" w:rsidP="00CF7835">
      <w:pPr>
        <w:rPr>
          <w:rFonts w:ascii="Arial Narrow" w:hAnsi="Arial Narrow" w:cs="Arial"/>
          <w:sz w:val="24"/>
          <w:szCs w:val="24"/>
        </w:rPr>
      </w:pPr>
      <w:r w:rsidRPr="00717A5D">
        <w:rPr>
          <w:rFonts w:ascii="Arial Narrow" w:hAnsi="Arial Narrow" w:cs="Arial"/>
          <w:sz w:val="24"/>
          <w:szCs w:val="24"/>
        </w:rPr>
        <w:t>85-681</w:t>
      </w:r>
      <w:r w:rsidR="00CF7835" w:rsidRPr="00717A5D">
        <w:rPr>
          <w:rFonts w:ascii="Arial Narrow" w:hAnsi="Arial Narrow" w:cs="Arial"/>
          <w:sz w:val="24"/>
          <w:szCs w:val="24"/>
        </w:rPr>
        <w:t xml:space="preserve"> </w:t>
      </w:r>
      <w:r w:rsidRPr="00717A5D">
        <w:rPr>
          <w:rFonts w:ascii="Arial Narrow" w:hAnsi="Arial Narrow" w:cs="Arial"/>
          <w:sz w:val="24"/>
          <w:szCs w:val="24"/>
        </w:rPr>
        <w:t>Bydgoszcz</w:t>
      </w:r>
    </w:p>
    <w:p w14:paraId="6B5A6E16" w14:textId="77777777" w:rsidR="00CF7835" w:rsidRPr="00717A5D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717A5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73E23A1" w14:textId="77777777" w:rsidR="00CF7835" w:rsidRPr="00717A5D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717A5D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717A5D" w14:paraId="19AD8C9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E97EAC" w14:textId="77777777" w:rsidR="00CF7835" w:rsidRPr="00717A5D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717A5D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1F82DE4" w14:textId="77777777" w:rsidR="00CF7835" w:rsidRPr="00717A5D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717A5D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90548EA" w14:textId="77777777" w:rsidR="00CF7835" w:rsidRPr="00717A5D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17A5D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717A5D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17A5D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717A5D" w14:paraId="2AD3DFC6" w14:textId="77777777" w:rsidTr="000C1C6D">
        <w:tc>
          <w:tcPr>
            <w:tcW w:w="2269" w:type="dxa"/>
            <w:shd w:val="clear" w:color="auto" w:fill="auto"/>
          </w:tcPr>
          <w:p w14:paraId="7ACAFE9D" w14:textId="77777777" w:rsidR="00CF7835" w:rsidRPr="00717A5D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17A5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96C36C" w14:textId="77777777" w:rsidR="00CF7835" w:rsidRPr="00717A5D" w:rsidRDefault="00FA5E0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17A5D">
              <w:rPr>
                <w:rFonts w:ascii="Arial Narrow" w:hAnsi="Arial Narrow" w:cs="Arial"/>
                <w:bCs/>
                <w:sz w:val="24"/>
                <w:szCs w:val="24"/>
              </w:rPr>
              <w:t>Usługi telefonii komórkowej, mobilnego Internetu, dostawę fabrycznie nowych aparatów telefonii komórkowej i urządzeń transmisji danych tj. modemów, tabletów wraz z kartami SIM</w:t>
            </w:r>
            <w:r w:rsidR="00CF7835" w:rsidRPr="00717A5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A5E08" w:rsidRPr="00717A5D" w14:paraId="39D73329" w14:textId="77777777" w:rsidTr="004910B6">
        <w:tc>
          <w:tcPr>
            <w:tcW w:w="2269" w:type="dxa"/>
            <w:shd w:val="clear" w:color="auto" w:fill="auto"/>
          </w:tcPr>
          <w:p w14:paraId="1D3C8B18" w14:textId="77777777" w:rsidR="00FA5E08" w:rsidRPr="00717A5D" w:rsidRDefault="00FA5E08" w:rsidP="004910B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17A5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6B0DB3B" w14:textId="77777777" w:rsidR="00FA5E08" w:rsidRPr="00717A5D" w:rsidRDefault="00FA5E08" w:rsidP="004910B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17A5D">
              <w:rPr>
                <w:rFonts w:ascii="Arial Narrow" w:hAnsi="Arial Narrow" w:cs="Arial"/>
                <w:bCs/>
                <w:sz w:val="24"/>
                <w:szCs w:val="24"/>
              </w:rPr>
              <w:t>53/2024</w:t>
            </w:r>
          </w:p>
        </w:tc>
      </w:tr>
    </w:tbl>
    <w:p w14:paraId="0FD285BD" w14:textId="77777777" w:rsidR="00D665F5" w:rsidRPr="00717A5D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717A5D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717A5D">
        <w:rPr>
          <w:rFonts w:ascii="Arial Narrow" w:hAnsi="Arial Narrow" w:cs="Arial"/>
          <w:sz w:val="24"/>
          <w:szCs w:val="24"/>
        </w:rPr>
        <w:t>2</w:t>
      </w:r>
      <w:r w:rsidRPr="00717A5D">
        <w:rPr>
          <w:rFonts w:ascii="Arial Narrow" w:hAnsi="Arial Narrow" w:cs="Arial"/>
          <w:sz w:val="24"/>
          <w:szCs w:val="24"/>
        </w:rPr>
        <w:t xml:space="preserve"> ust. 5 </w:t>
      </w:r>
      <w:r w:rsidRPr="00717A5D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717A5D">
        <w:rPr>
          <w:rFonts w:ascii="Arial Narrow" w:hAnsi="Arial Narrow" w:cs="Arial"/>
          <w:sz w:val="24"/>
          <w:szCs w:val="24"/>
        </w:rPr>
        <w:t xml:space="preserve"> </w:t>
      </w:r>
      <w:r w:rsidR="00FA5E08" w:rsidRPr="00717A5D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717A5D">
        <w:rPr>
          <w:rFonts w:ascii="Arial Narrow" w:hAnsi="Arial Narrow" w:cs="Arial"/>
          <w:sz w:val="24"/>
          <w:szCs w:val="24"/>
        </w:rPr>
        <w:t xml:space="preserve"> </w:t>
      </w:r>
      <w:r w:rsidRPr="00717A5D">
        <w:rPr>
          <w:rFonts w:ascii="Arial Narrow" w:hAnsi="Arial Narrow" w:cs="Arial"/>
          <w:sz w:val="24"/>
          <w:szCs w:val="24"/>
        </w:rPr>
        <w:t>udostępnia</w:t>
      </w:r>
      <w:r w:rsidR="00F95C33" w:rsidRPr="00717A5D">
        <w:rPr>
          <w:rFonts w:ascii="Arial Narrow" w:hAnsi="Arial Narrow" w:cs="Arial"/>
          <w:sz w:val="24"/>
          <w:szCs w:val="24"/>
        </w:rPr>
        <w:t xml:space="preserve"> </w:t>
      </w:r>
      <w:r w:rsidR="004C7E9B" w:rsidRPr="00717A5D">
        <w:rPr>
          <w:rFonts w:ascii="Arial Narrow" w:hAnsi="Arial Narrow" w:cs="Arial"/>
          <w:sz w:val="24"/>
          <w:szCs w:val="24"/>
        </w:rPr>
        <w:t>informacj</w:t>
      </w:r>
      <w:r w:rsidR="00577BC6" w:rsidRPr="00717A5D">
        <w:rPr>
          <w:rFonts w:ascii="Arial Narrow" w:hAnsi="Arial Narrow" w:cs="Arial"/>
          <w:sz w:val="24"/>
          <w:szCs w:val="24"/>
        </w:rPr>
        <w:t>ę</w:t>
      </w:r>
      <w:r w:rsidR="00035488" w:rsidRPr="00717A5D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717A5D">
        <w:rPr>
          <w:rFonts w:ascii="Arial Narrow" w:hAnsi="Arial Narrow" w:cs="Arial"/>
          <w:sz w:val="24"/>
          <w:szCs w:val="24"/>
        </w:rPr>
        <w:t>.</w:t>
      </w:r>
    </w:p>
    <w:p w14:paraId="1A614EF9" w14:textId="77777777" w:rsidR="00A80738" w:rsidRPr="00717A5D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17A5D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717A5D">
        <w:rPr>
          <w:rFonts w:ascii="Arial Narrow" w:hAnsi="Arial Narrow" w:cs="Arial"/>
          <w:sz w:val="24"/>
          <w:szCs w:val="24"/>
        </w:rPr>
        <w:t xml:space="preserve"> w dniu </w:t>
      </w:r>
      <w:r w:rsidR="00FA5E08" w:rsidRPr="00717A5D">
        <w:rPr>
          <w:rFonts w:ascii="Arial Narrow" w:hAnsi="Arial Narrow" w:cs="Arial"/>
          <w:sz w:val="24"/>
          <w:szCs w:val="24"/>
        </w:rPr>
        <w:t>16/05/2024</w:t>
      </w:r>
      <w:r w:rsidR="00FF4AB1" w:rsidRPr="00717A5D">
        <w:rPr>
          <w:rFonts w:ascii="Arial Narrow" w:hAnsi="Arial Narrow" w:cs="Arial"/>
          <w:sz w:val="24"/>
          <w:szCs w:val="24"/>
        </w:rPr>
        <w:t xml:space="preserve"> o godz. </w:t>
      </w:r>
      <w:r w:rsidR="00FA5E08" w:rsidRPr="00717A5D">
        <w:rPr>
          <w:rFonts w:ascii="Arial Narrow" w:hAnsi="Arial Narrow" w:cs="Arial"/>
          <w:sz w:val="24"/>
          <w:szCs w:val="24"/>
        </w:rPr>
        <w:t>09:00</w:t>
      </w:r>
      <w:r w:rsidRPr="00717A5D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717A5D" w14:paraId="3F3FD40D" w14:textId="77777777" w:rsidTr="000C1C6D">
        <w:tc>
          <w:tcPr>
            <w:tcW w:w="1276" w:type="dxa"/>
            <w:shd w:val="clear" w:color="auto" w:fill="F2F2F2"/>
            <w:vAlign w:val="center"/>
          </w:tcPr>
          <w:p w14:paraId="221F597C" w14:textId="77777777" w:rsidR="00D665F5" w:rsidRPr="00717A5D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A5D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717A5D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717A5D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7B8B846" w14:textId="77777777" w:rsidR="00D665F5" w:rsidRPr="00717A5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A5D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717A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7A5D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482212E" w14:textId="77777777" w:rsidR="00D665F5" w:rsidRPr="00717A5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A5D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FA5E08" w:rsidRPr="00717A5D" w14:paraId="35FDE156" w14:textId="77777777" w:rsidTr="004910B6">
        <w:tc>
          <w:tcPr>
            <w:tcW w:w="1276" w:type="dxa"/>
            <w:shd w:val="clear" w:color="auto" w:fill="auto"/>
            <w:vAlign w:val="center"/>
          </w:tcPr>
          <w:p w14:paraId="0EB6D7C2" w14:textId="77777777" w:rsidR="00FA5E08" w:rsidRPr="00717A5D" w:rsidRDefault="00FA5E08" w:rsidP="004910B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A5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77FE992" w14:textId="77777777" w:rsidR="00FA5E08" w:rsidRPr="00717A5D" w:rsidRDefault="00FA5E08" w:rsidP="004910B6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17A5D">
              <w:rPr>
                <w:rFonts w:ascii="Arial Narrow" w:hAnsi="Arial Narrow" w:cs="Arial"/>
                <w:sz w:val="24"/>
                <w:szCs w:val="24"/>
              </w:rPr>
              <w:t>Polkomtel Spółka z ograniczoną odpowiedzialnością</w:t>
            </w:r>
          </w:p>
          <w:p w14:paraId="21305371" w14:textId="77777777" w:rsidR="00FA5E08" w:rsidRPr="00717A5D" w:rsidRDefault="00FA5E08" w:rsidP="004910B6">
            <w:pPr>
              <w:rPr>
                <w:rFonts w:ascii="Arial Narrow" w:hAnsi="Arial Narrow" w:cs="Arial"/>
                <w:sz w:val="24"/>
                <w:szCs w:val="24"/>
              </w:rPr>
            </w:pPr>
            <w:r w:rsidRPr="00717A5D">
              <w:rPr>
                <w:rFonts w:ascii="Arial Narrow" w:hAnsi="Arial Narrow" w:cs="Arial"/>
                <w:sz w:val="24"/>
                <w:szCs w:val="24"/>
              </w:rPr>
              <w:t>Konstruktorska</w:t>
            </w:r>
            <w:r w:rsidRPr="00717A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7A5D">
              <w:rPr>
                <w:rFonts w:ascii="Arial Narrow" w:hAnsi="Arial Narrow" w:cs="Arial"/>
                <w:sz w:val="24"/>
                <w:szCs w:val="24"/>
              </w:rPr>
              <w:t>4</w:t>
            </w:r>
            <w:r w:rsidRPr="00717A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5FDE1E1" w14:textId="77777777" w:rsidR="00FA5E08" w:rsidRPr="00717A5D" w:rsidRDefault="00FA5E08" w:rsidP="004910B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17A5D">
              <w:rPr>
                <w:rFonts w:ascii="Arial Narrow" w:hAnsi="Arial Narrow" w:cs="Arial"/>
                <w:sz w:val="24"/>
                <w:szCs w:val="24"/>
              </w:rPr>
              <w:t>02-673</w:t>
            </w:r>
            <w:r w:rsidRPr="00717A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7A5D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CF47B0" w14:textId="77777777" w:rsidR="00FA5E08" w:rsidRPr="00717A5D" w:rsidRDefault="00FA5E08" w:rsidP="004910B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A5D">
              <w:rPr>
                <w:rFonts w:ascii="Arial Narrow" w:hAnsi="Arial Narrow" w:cs="Arial"/>
                <w:sz w:val="24"/>
                <w:szCs w:val="24"/>
              </w:rPr>
              <w:t>365 334.60 zł</w:t>
            </w:r>
          </w:p>
        </w:tc>
      </w:tr>
      <w:tr w:rsidR="00FA5E08" w:rsidRPr="00717A5D" w14:paraId="69D59082" w14:textId="77777777" w:rsidTr="004910B6">
        <w:tc>
          <w:tcPr>
            <w:tcW w:w="1276" w:type="dxa"/>
            <w:shd w:val="clear" w:color="auto" w:fill="auto"/>
            <w:vAlign w:val="center"/>
          </w:tcPr>
          <w:p w14:paraId="67BA7522" w14:textId="77777777" w:rsidR="00FA5E08" w:rsidRPr="00717A5D" w:rsidRDefault="00FA5E08" w:rsidP="004910B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A5D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772C91D5" w14:textId="77777777" w:rsidR="00FA5E08" w:rsidRPr="00717A5D" w:rsidRDefault="00FA5E08" w:rsidP="004910B6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17A5D">
              <w:rPr>
                <w:rFonts w:ascii="Arial Narrow" w:hAnsi="Arial Narrow" w:cs="Arial"/>
                <w:sz w:val="24"/>
                <w:szCs w:val="24"/>
              </w:rPr>
              <w:t>Orange Polska S.A.</w:t>
            </w:r>
          </w:p>
          <w:p w14:paraId="03E39B95" w14:textId="77777777" w:rsidR="00FA5E08" w:rsidRPr="00717A5D" w:rsidRDefault="00FA5E08" w:rsidP="004910B6">
            <w:pPr>
              <w:rPr>
                <w:rFonts w:ascii="Arial Narrow" w:hAnsi="Arial Narrow" w:cs="Arial"/>
                <w:sz w:val="24"/>
                <w:szCs w:val="24"/>
              </w:rPr>
            </w:pPr>
            <w:r w:rsidRPr="00717A5D">
              <w:rPr>
                <w:rFonts w:ascii="Arial Narrow" w:hAnsi="Arial Narrow" w:cs="Arial"/>
                <w:sz w:val="24"/>
                <w:szCs w:val="24"/>
              </w:rPr>
              <w:t>Aleje Jerozolimskie</w:t>
            </w:r>
            <w:r w:rsidRPr="00717A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7A5D">
              <w:rPr>
                <w:rFonts w:ascii="Arial Narrow" w:hAnsi="Arial Narrow" w:cs="Arial"/>
                <w:sz w:val="24"/>
                <w:szCs w:val="24"/>
              </w:rPr>
              <w:t>160</w:t>
            </w:r>
            <w:r w:rsidRPr="00717A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DD458B4" w14:textId="77777777" w:rsidR="00FA5E08" w:rsidRPr="00717A5D" w:rsidRDefault="00FA5E08" w:rsidP="004910B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17A5D">
              <w:rPr>
                <w:rFonts w:ascii="Arial Narrow" w:hAnsi="Arial Narrow" w:cs="Arial"/>
                <w:sz w:val="24"/>
                <w:szCs w:val="24"/>
              </w:rPr>
              <w:t>02-326</w:t>
            </w:r>
            <w:r w:rsidRPr="00717A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17A5D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5BC65B" w14:textId="77777777" w:rsidR="00FA5E08" w:rsidRPr="00717A5D" w:rsidRDefault="00FA5E08" w:rsidP="004910B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A5D">
              <w:rPr>
                <w:rFonts w:ascii="Arial Narrow" w:hAnsi="Arial Narrow" w:cs="Arial"/>
                <w:sz w:val="24"/>
                <w:szCs w:val="24"/>
              </w:rPr>
              <w:t>223 839.58 zł</w:t>
            </w:r>
          </w:p>
        </w:tc>
      </w:tr>
    </w:tbl>
    <w:p w14:paraId="4115CA4E" w14:textId="77777777" w:rsidR="0069085C" w:rsidRPr="00717A5D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7E1347E1" w14:textId="49353089" w:rsidR="00A80738" w:rsidRDefault="00717A5D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Z</w:t>
      </w:r>
      <w:r w:rsidR="00A80738" w:rsidRPr="00717A5D">
        <w:rPr>
          <w:rFonts w:ascii="Arial Narrow" w:hAnsi="Arial Narrow" w:cs="Arial"/>
          <w:i/>
          <w:szCs w:val="24"/>
        </w:rPr>
        <w:t>amawiający</w:t>
      </w:r>
    </w:p>
    <w:p w14:paraId="0A54CCC4" w14:textId="77777777" w:rsidR="00717A5D" w:rsidRPr="00B9724A" w:rsidRDefault="00717A5D" w:rsidP="00717A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72402336" w14:textId="77777777" w:rsidR="00717A5D" w:rsidRPr="00B9724A" w:rsidRDefault="00717A5D" w:rsidP="00717A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14:paraId="76E3A318" w14:textId="419864F9" w:rsidR="00717A5D" w:rsidRDefault="00717A5D" w:rsidP="00717A5D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e-mail: </w:t>
      </w:r>
      <w:hyperlink r:id="rId6" w:history="1">
        <w:r w:rsidRPr="00484B58">
          <w:rPr>
            <w:rStyle w:val="Hipercze"/>
            <w:rFonts w:ascii="Arial Narrow" w:hAnsi="Arial Narrow"/>
            <w:sz w:val="18"/>
          </w:rPr>
          <w:t>marta.sierek@10wsk.mil.pl</w:t>
        </w:r>
      </w:hyperlink>
    </w:p>
    <w:p w14:paraId="16C7CECA" w14:textId="206E8EFF" w:rsidR="00717A5D" w:rsidRPr="00717A5D" w:rsidRDefault="00717A5D" w:rsidP="00717A5D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 xml:space="preserve"> 16.05.2023 r.</w:t>
      </w:r>
    </w:p>
    <w:sectPr w:rsidR="00717A5D" w:rsidRPr="00717A5D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B908BD" w14:textId="77777777" w:rsidR="00A052BC" w:rsidRDefault="00A052BC">
      <w:r>
        <w:separator/>
      </w:r>
    </w:p>
  </w:endnote>
  <w:endnote w:type="continuationSeparator" w:id="0">
    <w:p w14:paraId="5277E2DD" w14:textId="77777777" w:rsidR="00A052BC" w:rsidRDefault="00A05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167A1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55F8E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2B3154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C45EE3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1104346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C8792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DC3C02" w14:textId="77777777" w:rsidR="009F189D" w:rsidRDefault="009F189D">
    <w:pPr>
      <w:pStyle w:val="Stopka"/>
      <w:tabs>
        <w:tab w:val="clear" w:pos="4536"/>
      </w:tabs>
      <w:jc w:val="center"/>
    </w:pPr>
  </w:p>
  <w:p w14:paraId="27F7021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A03E56" w14:textId="77777777" w:rsidR="00A052BC" w:rsidRDefault="00A052BC">
      <w:r>
        <w:separator/>
      </w:r>
    </w:p>
  </w:footnote>
  <w:footnote w:type="continuationSeparator" w:id="0">
    <w:p w14:paraId="4B48FC49" w14:textId="77777777" w:rsidR="00A052BC" w:rsidRDefault="00A052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0D880" w14:textId="77777777" w:rsidR="00FA5E08" w:rsidRDefault="00FA5E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73EB41" w14:textId="77777777" w:rsidR="00FA5E08" w:rsidRDefault="00FA5E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8095B0" w14:textId="77777777" w:rsidR="00FA5E08" w:rsidRDefault="00FA5E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52B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17A5D"/>
    <w:rsid w:val="00843263"/>
    <w:rsid w:val="00861E75"/>
    <w:rsid w:val="008A26A5"/>
    <w:rsid w:val="008F318B"/>
    <w:rsid w:val="00960CEB"/>
    <w:rsid w:val="009D19BD"/>
    <w:rsid w:val="009F189D"/>
    <w:rsid w:val="00A052BC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A5E0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61E67D"/>
  <w15:chartTrackingRefBased/>
  <w15:docId w15:val="{9A0E752C-70BD-4F04-9C44-0F24BCE98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17A5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17A5D"/>
    <w:rPr>
      <w:b/>
      <w:bCs/>
    </w:rPr>
  </w:style>
  <w:style w:type="character" w:styleId="Hipercze">
    <w:name w:val="Hyperlink"/>
    <w:basedOn w:val="Domylnaczcionkaakapitu"/>
    <w:rsid w:val="00717A5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7A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rta.sierek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159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2024-05-16T07:41:00Z</dcterms:created>
  <dcterms:modified xsi:type="dcterms:W3CDTF">2024-05-16T07:43:00Z</dcterms:modified>
</cp:coreProperties>
</file>