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412765" w14:textId="5717F2D7" w:rsidR="00025386" w:rsidRPr="0019753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19753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5465F">
        <w:rPr>
          <w:rFonts w:ascii="Arial Narrow" w:hAnsi="Arial Narrow" w:cs="Arial"/>
          <w:bCs/>
          <w:i w:val="0"/>
          <w:szCs w:val="24"/>
        </w:rPr>
        <w:t>4</w:t>
      </w:r>
      <w:r w:rsidR="007666D6" w:rsidRPr="0019753D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19753D" w14:paraId="33D736AD" w14:textId="77777777" w:rsidTr="00467CA2">
        <w:tc>
          <w:tcPr>
            <w:tcW w:w="2800" w:type="dxa"/>
            <w:shd w:val="clear" w:color="auto" w:fill="auto"/>
          </w:tcPr>
          <w:p w14:paraId="6C914AE5" w14:textId="77777777" w:rsidR="00D520D3" w:rsidRPr="0019753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9753D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19753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CF3210A" w14:textId="77777777" w:rsidR="00D520D3" w:rsidRPr="0019753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6473B33" w14:textId="77777777" w:rsidR="00D520D3" w:rsidRPr="0019753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9753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B6E0B4" w14:textId="77777777" w:rsidR="00D520D3" w:rsidRPr="0019753D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9753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9753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9753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19753D" w14:paraId="34AFBC53" w14:textId="77777777" w:rsidTr="00467CA2">
        <w:tc>
          <w:tcPr>
            <w:tcW w:w="2800" w:type="dxa"/>
            <w:shd w:val="clear" w:color="auto" w:fill="auto"/>
          </w:tcPr>
          <w:p w14:paraId="62596A28" w14:textId="77777777" w:rsidR="00D520D3" w:rsidRPr="0019753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9753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B4A5C2C" w14:textId="77777777" w:rsidR="00D520D3" w:rsidRPr="0019753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EBEBD15" w14:textId="77777777" w:rsidR="00D520D3" w:rsidRPr="0019753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9753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6891D7" w14:textId="77777777" w:rsidR="00D520D3" w:rsidRPr="0019753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9753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9753D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19753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4D8801D" w14:textId="77777777" w:rsidR="00B62AD0" w:rsidRPr="0019753D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9753D" w14:paraId="78E51E5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0B7A8B6" w14:textId="77777777" w:rsidR="00053927" w:rsidRPr="0019753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9753D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0D00F3A" w14:textId="77777777" w:rsidR="00053927" w:rsidRPr="0019753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19753D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19753D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19753D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CA4D52" w14:textId="77777777" w:rsidR="0071340C" w:rsidRPr="0019753D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9753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1975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9753D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1975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19753D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19753D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E4060" w:rsidRPr="0019753D">
        <w:rPr>
          <w:rFonts w:ascii="Arial Narrow" w:hAnsi="Arial Narrow" w:cs="Arial"/>
          <w:sz w:val="24"/>
          <w:szCs w:val="24"/>
        </w:rPr>
        <w:t>(t.j. Dz. U. z 2023r. poz. 1605)</w:t>
      </w:r>
      <w:r w:rsidR="00E27ABB" w:rsidRPr="001975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975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19753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1975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1975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19753D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19753D" w14:paraId="23630997" w14:textId="77777777" w:rsidTr="00467CA2">
        <w:tc>
          <w:tcPr>
            <w:tcW w:w="2269" w:type="dxa"/>
            <w:shd w:val="clear" w:color="auto" w:fill="auto"/>
          </w:tcPr>
          <w:p w14:paraId="5405088C" w14:textId="77777777" w:rsidR="00D520D3" w:rsidRPr="0019753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975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025C0D1" w14:textId="77777777" w:rsidR="00D520D3" w:rsidRPr="0019753D" w:rsidRDefault="003E406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9753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i montaż hydrantów naziemnych - 2szt.</w:t>
            </w:r>
            <w:r w:rsidR="00D520D3" w:rsidRPr="0019753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E4060" w:rsidRPr="0019753D" w14:paraId="727DA720" w14:textId="77777777" w:rsidTr="005010CD">
        <w:tc>
          <w:tcPr>
            <w:tcW w:w="2269" w:type="dxa"/>
            <w:shd w:val="clear" w:color="auto" w:fill="auto"/>
          </w:tcPr>
          <w:p w14:paraId="29739C68" w14:textId="77777777" w:rsidR="003E4060" w:rsidRPr="0019753D" w:rsidRDefault="003E4060" w:rsidP="005010C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975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43FE3F" w14:textId="77777777" w:rsidR="003E4060" w:rsidRPr="0019753D" w:rsidRDefault="003E4060" w:rsidP="005010C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9753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65/2024</w:t>
            </w:r>
          </w:p>
        </w:tc>
      </w:tr>
    </w:tbl>
    <w:p w14:paraId="59817A93" w14:textId="77777777" w:rsidR="00DC652A" w:rsidRPr="0019753D" w:rsidRDefault="003E406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975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19753D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57482E4C" w14:textId="77777777" w:rsidR="00DC652A" w:rsidRPr="0019753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9753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724EBBC" w14:textId="77777777" w:rsidR="0071340C" w:rsidRPr="0019753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19753D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19753D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19753D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2E7441C5" w14:textId="77777777" w:rsidR="0071340C" w:rsidRPr="0019753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3D0BFE6E" w14:textId="77777777" w:rsidR="0071340C" w:rsidRPr="0019753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9753D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102C8FF7" w14:textId="77777777" w:rsidR="0071340C" w:rsidRPr="0019753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9753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89BAD95" w14:textId="77777777" w:rsidR="0071340C" w:rsidRPr="0019753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19753D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19753D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19753D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275EDF1C" w14:textId="77777777" w:rsidR="0071340C" w:rsidRPr="0019753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7DA1EE90" w14:textId="77777777" w:rsidR="0071340C" w:rsidRPr="0019753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484A0FC2" w14:textId="77777777" w:rsidR="00DC652A" w:rsidRPr="0019753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9753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19753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19753D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5C4B72A5" w14:textId="77777777" w:rsidR="00DC652A" w:rsidRPr="0019753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9753D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19753D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19753D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19753D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19753D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1975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9753D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557A16BB" w14:textId="77777777" w:rsidR="0093388F" w:rsidRPr="0019753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19753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47C6E843" w14:textId="77777777" w:rsidR="0093388F" w:rsidRPr="0019753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9753D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4C9347F" w14:textId="77777777" w:rsidR="0093388F" w:rsidRPr="0019753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19753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25EFC408" w14:textId="77777777" w:rsidR="00CB29AC" w:rsidRPr="0019753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9753D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A401CDA" w14:textId="77777777" w:rsidR="00CB29AC" w:rsidRPr="0019753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9753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89FCF02" w14:textId="77777777" w:rsidR="00830970" w:rsidRPr="0019753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9753D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1975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1975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19753D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75D54448" w14:textId="77777777" w:rsidR="00E27ABB" w:rsidRPr="0019753D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9753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19753D" w14:paraId="27FCF4F4" w14:textId="77777777" w:rsidTr="00467CA2">
        <w:tc>
          <w:tcPr>
            <w:tcW w:w="2660" w:type="dxa"/>
            <w:shd w:val="clear" w:color="auto" w:fill="auto"/>
          </w:tcPr>
          <w:p w14:paraId="11A98614" w14:textId="77777777" w:rsidR="00D520D3" w:rsidRPr="0019753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F8973ED" w14:textId="77777777" w:rsidR="00D520D3" w:rsidRPr="0019753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9753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7310996" w14:textId="77777777" w:rsidR="00D520D3" w:rsidRPr="0019753D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9753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F49AC10" w14:textId="77777777" w:rsidR="00D520D3" w:rsidRPr="0019753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85AC339" w14:textId="77777777" w:rsidR="00D520D3" w:rsidRPr="0019753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9753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D001A48" w14:textId="77777777" w:rsidR="00D520D3" w:rsidRPr="0019753D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9753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E4060" w:rsidRPr="0019753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19753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19753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19753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E4E0258" w14:textId="77777777" w:rsidR="00E27ABB" w:rsidRPr="0019753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19753D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449102" w14:textId="77777777" w:rsidR="001617BD" w:rsidRDefault="001617BD" w:rsidP="00025386">
      <w:pPr>
        <w:spacing w:after="0" w:line="240" w:lineRule="auto"/>
      </w:pPr>
      <w:r>
        <w:separator/>
      </w:r>
    </w:p>
  </w:endnote>
  <w:endnote w:type="continuationSeparator" w:id="0">
    <w:p w14:paraId="22E3B0B5" w14:textId="77777777" w:rsidR="001617BD" w:rsidRDefault="001617B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FBF1C2" w14:textId="77777777" w:rsidR="003E4060" w:rsidRDefault="003E40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4A4A6E" w14:textId="77777777" w:rsidR="00025386" w:rsidRDefault="0065465F" w:rsidP="00025386">
    <w:pPr>
      <w:pStyle w:val="Stopka"/>
      <w:tabs>
        <w:tab w:val="clear" w:pos="4536"/>
      </w:tabs>
      <w:jc w:val="center"/>
    </w:pPr>
    <w:r>
      <w:rPr>
        <w:noProof/>
      </w:rPr>
      <w:pict w14:anchorId="75BC476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61631C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C818F7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8FAB2A" w14:textId="77777777" w:rsidR="003E4060" w:rsidRDefault="003E40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6CC5AC" w14:textId="77777777" w:rsidR="001617BD" w:rsidRDefault="001617BD" w:rsidP="00025386">
      <w:pPr>
        <w:spacing w:after="0" w:line="240" w:lineRule="auto"/>
      </w:pPr>
      <w:r>
        <w:separator/>
      </w:r>
    </w:p>
  </w:footnote>
  <w:footnote w:type="continuationSeparator" w:id="0">
    <w:p w14:paraId="5F3582D0" w14:textId="77777777" w:rsidR="001617BD" w:rsidRDefault="001617B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B98768" w14:textId="77777777" w:rsidR="003E4060" w:rsidRDefault="003E40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3DFA7B" w14:textId="77777777" w:rsidR="003E4060" w:rsidRDefault="003E40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526A75" w14:textId="77777777" w:rsidR="003E4060" w:rsidRDefault="003E40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160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17BD"/>
    <w:rsid w:val="00025386"/>
    <w:rsid w:val="000423B9"/>
    <w:rsid w:val="00053927"/>
    <w:rsid w:val="00066C44"/>
    <w:rsid w:val="00071D4C"/>
    <w:rsid w:val="00084786"/>
    <w:rsid w:val="0016158F"/>
    <w:rsid w:val="001617BD"/>
    <w:rsid w:val="0019753D"/>
    <w:rsid w:val="001C2314"/>
    <w:rsid w:val="00213980"/>
    <w:rsid w:val="003E4060"/>
    <w:rsid w:val="004374F2"/>
    <w:rsid w:val="00460705"/>
    <w:rsid w:val="00467CA2"/>
    <w:rsid w:val="00485239"/>
    <w:rsid w:val="004E27D7"/>
    <w:rsid w:val="004E3DDC"/>
    <w:rsid w:val="0055145C"/>
    <w:rsid w:val="005624D8"/>
    <w:rsid w:val="00585057"/>
    <w:rsid w:val="00620476"/>
    <w:rsid w:val="0065465F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04A745"/>
  <w15:chartTrackingRefBased/>
  <w15:docId w15:val="{74DE0A84-58BF-4461-9524-57600E70B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2024-05-15T07:29:00Z</dcterms:created>
  <dcterms:modified xsi:type="dcterms:W3CDTF">2024-05-15T07:39:00Z</dcterms:modified>
</cp:coreProperties>
</file>