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92CD20" w14:textId="08E8BA89" w:rsidR="00D62E6E" w:rsidRPr="00A642BF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642BF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85399">
        <w:rPr>
          <w:rFonts w:ascii="Arial Narrow" w:eastAsia="Times New Roman" w:hAnsi="Arial Narrow" w:cs="Arial"/>
          <w:bCs/>
          <w:sz w:val="24"/>
          <w:szCs w:val="20"/>
          <w:lang w:eastAsia="pl-PL"/>
        </w:rPr>
        <w:t>6</w:t>
      </w:r>
      <w:r w:rsidRPr="00A642B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A642BF" w14:paraId="3625F3C4" w14:textId="77777777" w:rsidTr="00D62E6E">
        <w:tc>
          <w:tcPr>
            <w:tcW w:w="2800" w:type="dxa"/>
            <w:shd w:val="clear" w:color="auto" w:fill="auto"/>
          </w:tcPr>
          <w:p w14:paraId="15D40511" w14:textId="77777777" w:rsidR="00D62E6E" w:rsidRPr="00A642BF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42BF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A642BF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1D318BF" w14:textId="77777777" w:rsidR="00D62E6E" w:rsidRPr="00A642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A691A60" w14:textId="77777777" w:rsidR="00D62E6E" w:rsidRPr="00A642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D259730" w14:textId="77777777" w:rsidR="00D62E6E" w:rsidRPr="00A642BF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A642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A642BF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A642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A642BF" w14:paraId="46B753F8" w14:textId="77777777" w:rsidTr="00D62E6E">
        <w:tc>
          <w:tcPr>
            <w:tcW w:w="2800" w:type="dxa"/>
            <w:shd w:val="clear" w:color="auto" w:fill="auto"/>
          </w:tcPr>
          <w:p w14:paraId="69056C2F" w14:textId="77777777" w:rsidR="00D62E6E" w:rsidRPr="00A642BF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A642BF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01439F1" w14:textId="77777777" w:rsidR="00D62E6E" w:rsidRPr="00A642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2FF977B" w14:textId="77777777" w:rsidR="00D62E6E" w:rsidRPr="00A642BF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634E15" w14:textId="77777777" w:rsidR="00D62E6E" w:rsidRPr="00A642BF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A642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A642BF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A642BF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21D30DB" w14:textId="77777777" w:rsidR="00BC121E" w:rsidRPr="00A642B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C3C3F" w:rsidRPr="00A642BF" w14:paraId="3155DA4F" w14:textId="77777777" w:rsidTr="005010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4E7FA48" w14:textId="77777777" w:rsidR="00EC3C3F" w:rsidRPr="00A642BF" w:rsidRDefault="00EC3C3F" w:rsidP="005010CD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427962E4" w14:textId="77777777" w:rsidR="00EC3C3F" w:rsidRPr="00A642BF" w:rsidRDefault="00EC3C3F" w:rsidP="005010CD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lang w:eastAsia="pl-PL"/>
              </w:rPr>
              <w:t>składane w zakresie art. 108 ust. 1 pkt. 5 ustawy z dnia 11 września 2019 r. Prawo zamówień publicznych (t.j. Dz. U. z 2023r. poz. 1605) (dalej jako: ustawa Pzp), dotyczące:</w:t>
            </w:r>
          </w:p>
          <w:p w14:paraId="45D3A14A" w14:textId="77777777" w:rsidR="00EC3C3F" w:rsidRPr="00A642BF" w:rsidRDefault="00EC3C3F" w:rsidP="005010C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2DF7344" w14:textId="77777777" w:rsidR="00EC3C3F" w:rsidRPr="00A642BF" w:rsidRDefault="00EC3C3F" w:rsidP="005010CD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5A4E409" w14:textId="77777777" w:rsidR="00BC121E" w:rsidRPr="00A642BF" w:rsidRDefault="00EC3C3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A642BF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A642BF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A642BF" w14:paraId="7515BC59" w14:textId="77777777" w:rsidTr="00D62E6E">
        <w:tc>
          <w:tcPr>
            <w:tcW w:w="2269" w:type="dxa"/>
            <w:shd w:val="clear" w:color="auto" w:fill="auto"/>
          </w:tcPr>
          <w:p w14:paraId="61CD1737" w14:textId="77777777" w:rsidR="00D62E6E" w:rsidRPr="00A642BF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00930B" w14:textId="77777777" w:rsidR="00D62E6E" w:rsidRPr="00A642BF" w:rsidRDefault="00EC3C3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i montaż hydrantów naziemnych - 2szt.</w:t>
            </w:r>
            <w:r w:rsidR="00D62E6E" w:rsidRPr="00A642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C3C3F" w:rsidRPr="00A642BF" w14:paraId="38512AAF" w14:textId="77777777" w:rsidTr="005010CD">
        <w:tc>
          <w:tcPr>
            <w:tcW w:w="2269" w:type="dxa"/>
            <w:shd w:val="clear" w:color="auto" w:fill="auto"/>
          </w:tcPr>
          <w:p w14:paraId="5DE79ABE" w14:textId="77777777" w:rsidR="00EC3C3F" w:rsidRPr="00A642BF" w:rsidRDefault="00EC3C3F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92840F8" w14:textId="77777777" w:rsidR="00EC3C3F" w:rsidRPr="00A642BF" w:rsidRDefault="00EC3C3F" w:rsidP="005010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65/2024</w:t>
            </w:r>
          </w:p>
        </w:tc>
      </w:tr>
    </w:tbl>
    <w:p w14:paraId="1CDF4515" w14:textId="77777777" w:rsidR="00BC121E" w:rsidRPr="00A642BF" w:rsidRDefault="00EC3C3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A642B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A642B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A642B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3C69F160" w14:textId="391DC4C2" w:rsidR="00BC121E" w:rsidRPr="00A642BF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A642B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11305F0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75pt;height:17.3pt" o:ole="">
            <v:imagedata r:id="rId8" o:title=""/>
          </v:shape>
          <w:control r:id="rId9" w:name="OptionButton211" w:shapeid="_x0000_i1029"/>
        </w:object>
      </w:r>
      <w:r w:rsidR="00BC121E"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A642B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642B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A642B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A642B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475DB2F0" w14:textId="37A05B27" w:rsidR="00BC121E" w:rsidRPr="00A642BF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642B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 w14:anchorId="07BAF0A2">
          <v:shape id="_x0000_i1031" type="#_x0000_t75" style="width:452.75pt;height:17.3pt" o:ole="">
            <v:imagedata r:id="rId10" o:title=""/>
          </v:shape>
          <w:control r:id="rId11" w:name="OptionButton21" w:shapeid="_x0000_i1031"/>
        </w:object>
      </w:r>
      <w:r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A642B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A642BF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A642BF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A642BF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70A66A77" w14:textId="77777777" w:rsidR="00BF69A4" w:rsidRPr="00A642BF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A642B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A642BF" w14:paraId="558B0DC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F49CC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E69B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1BDCB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A642BF" w14:paraId="5329BADD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9B8C70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79109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3D2C6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A642BF" w14:paraId="71E4909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28E53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B80E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C9E2" w14:textId="77777777" w:rsidR="00BC121E" w:rsidRPr="00A642B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688B87C8" w14:textId="77777777" w:rsidR="00BC121E" w:rsidRPr="00A642BF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A642B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BE4F3F9" w14:textId="77777777" w:rsidR="00BC121E" w:rsidRPr="00A642BF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A642B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29707C03" w14:textId="77777777" w:rsidR="00067B62" w:rsidRPr="00A642B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A642B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A642B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A642B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5B524FC9" w14:textId="77777777" w:rsidR="00067B62" w:rsidRPr="00A642B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A642BF" w14:paraId="174B59AF" w14:textId="77777777" w:rsidTr="00620E37">
        <w:tc>
          <w:tcPr>
            <w:tcW w:w="2660" w:type="dxa"/>
            <w:shd w:val="clear" w:color="auto" w:fill="auto"/>
          </w:tcPr>
          <w:p w14:paraId="7FCBC3E8" w14:textId="77777777" w:rsidR="00BC121E" w:rsidRPr="00A642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7279F14" w14:textId="77777777" w:rsidR="00BC121E" w:rsidRPr="00A642BF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560EAF96" w14:textId="77777777" w:rsidR="00BC121E" w:rsidRPr="00A642BF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C72E7DC" w14:textId="77777777" w:rsidR="00BC121E" w:rsidRPr="00A642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F3598A6" w14:textId="77777777" w:rsidR="00BC121E" w:rsidRPr="00A642B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62DD4D9" w14:textId="77777777" w:rsidR="00BC121E" w:rsidRPr="00A642BF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C3C3F"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A642BF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40BC41AD" w14:textId="77777777" w:rsidR="00106AC7" w:rsidRPr="00A642BF" w:rsidRDefault="00106AC7" w:rsidP="00BC121E">
      <w:pPr>
        <w:rPr>
          <w:rFonts w:ascii="Arial Narrow" w:hAnsi="Arial Narrow"/>
        </w:rPr>
      </w:pPr>
    </w:p>
    <w:sectPr w:rsidR="00106AC7" w:rsidRPr="00A642B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F3E12E" w14:textId="77777777" w:rsidR="00153B31" w:rsidRDefault="00153B31">
      <w:r>
        <w:separator/>
      </w:r>
    </w:p>
  </w:endnote>
  <w:endnote w:type="continuationSeparator" w:id="0">
    <w:p w14:paraId="146F2EB8" w14:textId="77777777" w:rsidR="00153B31" w:rsidRDefault="00153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B596B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641C0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5E993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F28FEA5" w14:textId="77777777" w:rsidR="009A4CD3" w:rsidRDefault="0088539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2C68CA7">
        <v:line id="_x0000_s1025" style="position:absolute;left:0;text-align:left;z-index:251657728" from="-3.85pt,8.7pt" to="455.15pt,8.7pt"/>
      </w:pict>
    </w:r>
  </w:p>
  <w:p w14:paraId="32BDB8D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80689E" w14:textId="77777777" w:rsidR="00EC3C3F" w:rsidRDefault="00EC3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05CE2F" w14:textId="77777777" w:rsidR="00153B31" w:rsidRDefault="00153B31">
      <w:r>
        <w:separator/>
      </w:r>
    </w:p>
  </w:footnote>
  <w:footnote w:type="continuationSeparator" w:id="0">
    <w:p w14:paraId="32BB2B1C" w14:textId="77777777" w:rsidR="00153B31" w:rsidRDefault="00153B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B4E9" w14:textId="77777777" w:rsidR="00EC3C3F" w:rsidRDefault="00EC3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C2A41C" w14:textId="77777777" w:rsidR="00EC3C3F" w:rsidRDefault="00EC3C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DF3304" w14:textId="77777777" w:rsidR="00EC3C3F" w:rsidRDefault="00EC3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8703775">
    <w:abstractNumId w:val="13"/>
  </w:num>
  <w:num w:numId="2" w16cid:durableId="773281735">
    <w:abstractNumId w:val="0"/>
  </w:num>
  <w:num w:numId="3" w16cid:durableId="1050153654">
    <w:abstractNumId w:val="11"/>
  </w:num>
  <w:num w:numId="4" w16cid:durableId="104464905">
    <w:abstractNumId w:val="8"/>
  </w:num>
  <w:num w:numId="5" w16cid:durableId="1203249978">
    <w:abstractNumId w:val="7"/>
  </w:num>
  <w:num w:numId="6" w16cid:durableId="317345346">
    <w:abstractNumId w:val="1"/>
  </w:num>
  <w:num w:numId="7" w16cid:durableId="1957372720">
    <w:abstractNumId w:val="6"/>
  </w:num>
  <w:num w:numId="8" w16cid:durableId="856894834">
    <w:abstractNumId w:val="3"/>
  </w:num>
  <w:num w:numId="9" w16cid:durableId="973602835">
    <w:abstractNumId w:val="2"/>
  </w:num>
  <w:num w:numId="10" w16cid:durableId="195627945">
    <w:abstractNumId w:val="5"/>
  </w:num>
  <w:num w:numId="11" w16cid:durableId="131338903">
    <w:abstractNumId w:val="10"/>
  </w:num>
  <w:num w:numId="12" w16cid:durableId="1611081147">
    <w:abstractNumId w:val="4"/>
  </w:num>
  <w:num w:numId="13" w16cid:durableId="1102916718">
    <w:abstractNumId w:val="9"/>
  </w:num>
  <w:num w:numId="14" w16cid:durableId="11575280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B31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53B31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85057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85399"/>
    <w:rsid w:val="008A0D67"/>
    <w:rsid w:val="008B3C7B"/>
    <w:rsid w:val="008B782C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2BF"/>
    <w:rsid w:val="00A73C79"/>
    <w:rsid w:val="00A807A7"/>
    <w:rsid w:val="00A813F0"/>
    <w:rsid w:val="00AB6C06"/>
    <w:rsid w:val="00AB7377"/>
    <w:rsid w:val="00AD329C"/>
    <w:rsid w:val="00B04D14"/>
    <w:rsid w:val="00B26102"/>
    <w:rsid w:val="00B45ED4"/>
    <w:rsid w:val="00B54FB4"/>
    <w:rsid w:val="00BC047A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3C3F"/>
    <w:rsid w:val="00EC667E"/>
    <w:rsid w:val="00F46593"/>
    <w:rsid w:val="00F568D6"/>
    <w:rsid w:val="00F70072"/>
    <w:rsid w:val="00FC0D91"/>
    <w:rsid w:val="00FF11D8"/>
    <w:rsid w:val="00FF20AC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48B9922B"/>
  <w15:chartTrackingRefBased/>
  <w15:docId w15:val="{7AEC44BC-3D13-49F2-8D77-BA2083B42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229</Words>
  <Characters>1772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5</cp:revision>
  <cp:lastPrinted>2010-01-07T09:39:00Z</cp:lastPrinted>
  <dcterms:created xsi:type="dcterms:W3CDTF">2024-05-15T07:34:00Z</dcterms:created>
  <dcterms:modified xsi:type="dcterms:W3CDTF">2024-05-15T07:39:00Z</dcterms:modified>
</cp:coreProperties>
</file>