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998117" w14:textId="77777777" w:rsidR="005103B9" w:rsidRPr="00E0455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0455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D5EAE" w:rsidRPr="00E04553">
        <w:rPr>
          <w:rFonts w:ascii="Arial Narrow" w:hAnsi="Arial Narrow" w:cs="Arial"/>
          <w:bCs/>
          <w:i w:val="0"/>
          <w:szCs w:val="24"/>
        </w:rPr>
        <w:t>1</w:t>
      </w:r>
      <w:r w:rsidR="00B36ABD" w:rsidRPr="00E0455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9FA1676" w14:textId="77777777" w:rsidR="00C4103F" w:rsidRPr="00E0455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0455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04553">
        <w:rPr>
          <w:rFonts w:ascii="Arial Narrow" w:hAnsi="Arial Narrow" w:cs="Arial"/>
          <w:b/>
          <w:sz w:val="24"/>
          <w:szCs w:val="24"/>
        </w:rPr>
        <w:t>:</w:t>
      </w:r>
    </w:p>
    <w:p w14:paraId="3A3C952B" w14:textId="77777777" w:rsidR="006676AE" w:rsidRPr="00E04553" w:rsidRDefault="006D5EA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04553">
        <w:rPr>
          <w:rFonts w:ascii="Arial Narrow" w:hAnsi="Arial Narrow" w:cs="Arial"/>
        </w:rPr>
        <w:t>10 Wojskowy Szpital Kliniczny z Polikliniką Samodzielny Publiczny Zakład Opieki Zdrowotnej</w:t>
      </w:r>
    </w:p>
    <w:p w14:paraId="41336677" w14:textId="77777777" w:rsidR="006676AE" w:rsidRPr="00E04553" w:rsidRDefault="006D5EA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04553">
        <w:rPr>
          <w:rFonts w:ascii="Arial Narrow" w:hAnsi="Arial Narrow" w:cs="Arial"/>
        </w:rPr>
        <w:t>ul. Powstańców Warszawy</w:t>
      </w:r>
      <w:r w:rsidR="006676AE" w:rsidRPr="00E04553">
        <w:rPr>
          <w:rFonts w:ascii="Arial Narrow" w:hAnsi="Arial Narrow" w:cs="Arial"/>
        </w:rPr>
        <w:t xml:space="preserve"> </w:t>
      </w:r>
      <w:r w:rsidRPr="00E04553">
        <w:rPr>
          <w:rFonts w:ascii="Arial Narrow" w:hAnsi="Arial Narrow" w:cs="Arial"/>
        </w:rPr>
        <w:t>5</w:t>
      </w:r>
      <w:r w:rsidR="006676AE" w:rsidRPr="00E04553">
        <w:rPr>
          <w:rFonts w:ascii="Arial Narrow" w:hAnsi="Arial Narrow" w:cs="Arial"/>
        </w:rPr>
        <w:t xml:space="preserve"> </w:t>
      </w:r>
    </w:p>
    <w:p w14:paraId="6BEEC6E2" w14:textId="77777777" w:rsidR="00F90CD1" w:rsidRPr="00E04553" w:rsidRDefault="006D5E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04553">
        <w:rPr>
          <w:rFonts w:ascii="Arial Narrow" w:hAnsi="Arial Narrow" w:cs="Arial"/>
        </w:rPr>
        <w:t>85-681</w:t>
      </w:r>
      <w:r w:rsidR="006676AE" w:rsidRPr="00E04553">
        <w:rPr>
          <w:rFonts w:ascii="Arial Narrow" w:hAnsi="Arial Narrow" w:cs="Arial"/>
        </w:rPr>
        <w:t xml:space="preserve"> </w:t>
      </w:r>
      <w:r w:rsidRPr="00E04553">
        <w:rPr>
          <w:rFonts w:ascii="Arial Narrow" w:hAnsi="Arial Narrow" w:cs="Arial"/>
        </w:rPr>
        <w:t>Bydgoszcz</w:t>
      </w:r>
    </w:p>
    <w:p w14:paraId="4250BC45" w14:textId="77777777" w:rsidR="009169D4" w:rsidRPr="00E0455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0455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E5379C3" w14:textId="77777777" w:rsidR="00C4103F" w:rsidRPr="00E0455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E04553">
        <w:rPr>
          <w:rFonts w:ascii="Arial Narrow" w:hAnsi="Arial Narrow" w:cs="Arial"/>
          <w:iCs/>
          <w:sz w:val="16"/>
          <w:szCs w:val="16"/>
        </w:rPr>
        <w:t>[</w:t>
      </w:r>
      <w:r w:rsidR="009169D4" w:rsidRPr="00E04553">
        <w:rPr>
          <w:rFonts w:ascii="Arial Narrow" w:hAnsi="Arial Narrow" w:cs="Arial"/>
          <w:iCs/>
          <w:sz w:val="16"/>
          <w:szCs w:val="16"/>
        </w:rPr>
        <w:t>pełna nazwa, adres</w:t>
      </w:r>
      <w:r w:rsidRPr="00E04553">
        <w:rPr>
          <w:rFonts w:ascii="Arial Narrow" w:hAnsi="Arial Narrow" w:cs="Arial"/>
          <w:iCs/>
          <w:sz w:val="16"/>
          <w:szCs w:val="16"/>
        </w:rPr>
        <w:t>]</w:t>
      </w:r>
    </w:p>
    <w:p w14:paraId="5372E762" w14:textId="77777777" w:rsidR="002578E4" w:rsidRPr="00E04553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04553" w14:paraId="77240831" w14:textId="77777777" w:rsidTr="0018769E">
        <w:tc>
          <w:tcPr>
            <w:tcW w:w="2800" w:type="dxa"/>
            <w:shd w:val="clear" w:color="auto" w:fill="auto"/>
          </w:tcPr>
          <w:p w14:paraId="7A23879E" w14:textId="77777777" w:rsidR="002578E4" w:rsidRPr="00E0455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0455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16C39E" w14:textId="77777777" w:rsidR="002578E4" w:rsidRPr="00E0455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5B4AC2" w14:textId="77777777" w:rsidR="002578E4" w:rsidRPr="00E0455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0455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4FBD74" w14:textId="77777777" w:rsidR="002578E4" w:rsidRPr="00E0455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0455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0455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0455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04553" w14:paraId="590542F9" w14:textId="77777777" w:rsidTr="0018769E">
        <w:tc>
          <w:tcPr>
            <w:tcW w:w="2800" w:type="dxa"/>
            <w:shd w:val="clear" w:color="auto" w:fill="auto"/>
          </w:tcPr>
          <w:p w14:paraId="3C5B4626" w14:textId="77777777" w:rsidR="002578E4" w:rsidRPr="00E0455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9EED82" w14:textId="77777777" w:rsidR="002578E4" w:rsidRPr="00E0455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0A5591" w14:textId="77777777" w:rsidR="002578E4" w:rsidRPr="00E0455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0455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815E24" w14:textId="77777777" w:rsidR="002578E4" w:rsidRPr="00E0455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0455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0455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0455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9E737A1" w14:textId="77777777" w:rsidR="002578E4" w:rsidRPr="00E04553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5EAE" w:rsidRPr="00E04553" w14:paraId="1A954BB9" w14:textId="77777777" w:rsidTr="0069385A">
        <w:tc>
          <w:tcPr>
            <w:tcW w:w="9104" w:type="dxa"/>
            <w:shd w:val="clear" w:color="auto" w:fill="D9D9D9"/>
          </w:tcPr>
          <w:p w14:paraId="764DE7EA" w14:textId="77777777" w:rsidR="006D5EAE" w:rsidRPr="00E04553" w:rsidRDefault="006D5EAE" w:rsidP="0069385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0455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5C6E057" w14:textId="77777777" w:rsidR="006D5EAE" w:rsidRPr="00E04553" w:rsidRDefault="006D5EAE" w:rsidP="0069385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0455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E0455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04553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E04553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E0455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04553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59992579" w14:textId="77777777" w:rsidR="006D5EAE" w:rsidRPr="00E04553" w:rsidRDefault="006D5EAE" w:rsidP="0069385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33F71D0" w14:textId="77777777" w:rsidR="006D5EAE" w:rsidRPr="00E04553" w:rsidRDefault="006D5EAE" w:rsidP="0069385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13FE371F" w14:textId="77777777" w:rsidR="006D5EAE" w:rsidRPr="00E04553" w:rsidRDefault="006D5EAE" w:rsidP="0069385A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C86B92B" w14:textId="77777777" w:rsidR="00E50194" w:rsidRPr="00E0455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Na potrzeby postę</w:t>
      </w:r>
      <w:r w:rsidR="008D0487" w:rsidRPr="00E0455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04553">
        <w:rPr>
          <w:rFonts w:ascii="Arial Narrow" w:hAnsi="Arial Narrow" w:cs="Arial"/>
          <w:sz w:val="24"/>
          <w:szCs w:val="24"/>
        </w:rPr>
        <w:t>zamówienia publicznego</w:t>
      </w:r>
      <w:r w:rsidR="00E50194" w:rsidRPr="00E04553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04553" w14:paraId="31DA7242" w14:textId="77777777" w:rsidTr="0018769E">
        <w:tc>
          <w:tcPr>
            <w:tcW w:w="2269" w:type="dxa"/>
            <w:shd w:val="clear" w:color="auto" w:fill="auto"/>
          </w:tcPr>
          <w:p w14:paraId="077A92F9" w14:textId="77777777" w:rsidR="002578E4" w:rsidRPr="00E0455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0455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6500C0" w14:textId="3C0A368F" w:rsidR="002578E4" w:rsidRPr="00E04553" w:rsidRDefault="006D5EA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0455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dla Oddziału Klinicznego Urologii i Onkologii </w:t>
            </w:r>
            <w:r w:rsidR="00E04553" w:rsidRPr="00E0455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Urologicznej oraz</w:t>
            </w:r>
            <w:r w:rsidRPr="00E0455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Poradni Urologicznych na okres 12 miesięcy</w:t>
            </w:r>
            <w:r w:rsidR="002578E4" w:rsidRPr="00E0455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D5EAE" w:rsidRPr="00E04553" w14:paraId="6E3BC6E0" w14:textId="77777777" w:rsidTr="0069385A">
        <w:tc>
          <w:tcPr>
            <w:tcW w:w="2269" w:type="dxa"/>
            <w:shd w:val="clear" w:color="auto" w:fill="auto"/>
          </w:tcPr>
          <w:p w14:paraId="245E23C5" w14:textId="77777777" w:rsidR="006D5EAE" w:rsidRPr="00E04553" w:rsidRDefault="006D5EAE" w:rsidP="006938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0455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8F1595" w14:textId="77777777" w:rsidR="006D5EAE" w:rsidRPr="00E04553" w:rsidRDefault="006D5EAE" w:rsidP="006938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0455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60/2024</w:t>
            </w:r>
          </w:p>
        </w:tc>
      </w:tr>
    </w:tbl>
    <w:p w14:paraId="06495FBD" w14:textId="77777777" w:rsidR="002578E4" w:rsidRPr="00E0455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7EA798D" w14:textId="77777777" w:rsidR="00F90CD1" w:rsidRPr="00E0455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 xml:space="preserve">prowadzonego przez </w:t>
      </w:r>
      <w:r w:rsidR="006D5EAE" w:rsidRPr="00E0455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04553">
        <w:rPr>
          <w:rFonts w:ascii="Arial Narrow" w:hAnsi="Arial Narrow" w:cs="Arial"/>
          <w:b/>
          <w:sz w:val="24"/>
          <w:szCs w:val="24"/>
        </w:rPr>
        <w:t>,</w:t>
      </w:r>
      <w:r w:rsidR="002B2AD9" w:rsidRPr="00E04553">
        <w:rPr>
          <w:rFonts w:ascii="Arial Narrow" w:hAnsi="Arial Narrow" w:cs="Arial"/>
          <w:sz w:val="24"/>
          <w:szCs w:val="24"/>
        </w:rPr>
        <w:t xml:space="preserve"> </w:t>
      </w:r>
      <w:r w:rsidR="00E65685" w:rsidRPr="00E04553">
        <w:rPr>
          <w:rFonts w:ascii="Arial Narrow" w:hAnsi="Arial Narrow" w:cs="Arial"/>
          <w:sz w:val="24"/>
          <w:szCs w:val="24"/>
        </w:rPr>
        <w:t>oświa</w:t>
      </w:r>
      <w:r w:rsidR="00825A09" w:rsidRPr="00E04553">
        <w:rPr>
          <w:rFonts w:ascii="Arial Narrow" w:hAnsi="Arial Narrow" w:cs="Arial"/>
          <w:sz w:val="24"/>
          <w:szCs w:val="24"/>
        </w:rPr>
        <w:t>dczam</w:t>
      </w:r>
      <w:r w:rsidR="00E65685" w:rsidRPr="00E04553">
        <w:rPr>
          <w:rFonts w:ascii="Arial Narrow" w:hAnsi="Arial Narrow" w:cs="Arial"/>
          <w:sz w:val="24"/>
          <w:szCs w:val="24"/>
        </w:rPr>
        <w:t>,</w:t>
      </w:r>
      <w:r w:rsidR="002B2AD9" w:rsidRPr="00E0455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04553" w14:paraId="5B200718" w14:textId="77777777" w:rsidTr="00650D6C">
        <w:tc>
          <w:tcPr>
            <w:tcW w:w="9104" w:type="dxa"/>
            <w:shd w:val="clear" w:color="auto" w:fill="D9D9D9"/>
          </w:tcPr>
          <w:p w14:paraId="0945F04A" w14:textId="77777777" w:rsidR="00E50194" w:rsidRPr="00E0455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6BD171B" w14:textId="77777777" w:rsidR="00C113BF" w:rsidRPr="00E0455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04553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E04553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E04553">
        <w:rPr>
          <w:rFonts w:ascii="Arial Narrow" w:hAnsi="Arial Narrow" w:cs="Arial"/>
          <w:sz w:val="24"/>
          <w:szCs w:val="24"/>
        </w:rPr>
        <w:t>108</w:t>
      </w:r>
      <w:r w:rsidR="002C4137" w:rsidRPr="00E04553">
        <w:rPr>
          <w:rFonts w:ascii="Arial Narrow" w:hAnsi="Arial Narrow" w:cs="Arial"/>
          <w:sz w:val="24"/>
          <w:szCs w:val="24"/>
        </w:rPr>
        <w:t xml:space="preserve"> ust 1 </w:t>
      </w:r>
      <w:r w:rsidRPr="00E04553">
        <w:rPr>
          <w:rFonts w:ascii="Arial Narrow" w:hAnsi="Arial Narrow" w:cs="Arial"/>
          <w:sz w:val="24"/>
          <w:szCs w:val="24"/>
        </w:rPr>
        <w:t>ustawy Pzp</w:t>
      </w:r>
      <w:r w:rsidR="00641874" w:rsidRPr="00E04553">
        <w:rPr>
          <w:rFonts w:ascii="Arial Narrow" w:hAnsi="Arial Narrow" w:cs="Arial"/>
          <w:sz w:val="24"/>
          <w:szCs w:val="24"/>
        </w:rPr>
        <w:t>.</w:t>
      </w:r>
    </w:p>
    <w:p w14:paraId="4F2C5C85" w14:textId="77777777" w:rsidR="006D5EAE" w:rsidRPr="00E04553" w:rsidRDefault="006D5EAE" w:rsidP="006D5EA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73E641F0" w14:textId="77777777" w:rsidR="002426FF" w:rsidRPr="00E04553" w:rsidRDefault="006D5EAE" w:rsidP="006D5EAE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E04553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E04553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E04553">
        <w:rPr>
          <w:rFonts w:ascii="Arial Narrow" w:hAnsi="Arial Narrow" w:cs="Arial"/>
          <w:sz w:val="24"/>
          <w:szCs w:val="24"/>
        </w:rPr>
        <w:t>Pzp</w:t>
      </w:r>
      <w:proofErr w:type="spellEnd"/>
      <w:r w:rsidRPr="00E04553">
        <w:rPr>
          <w:rFonts w:ascii="Arial Narrow" w:hAnsi="Arial Narrow" w:cs="Arial"/>
          <w:sz w:val="24"/>
          <w:szCs w:val="24"/>
        </w:rPr>
        <w:t>, w zakresie:</w:t>
      </w:r>
    </w:p>
    <w:p w14:paraId="637C9C68" w14:textId="77777777" w:rsidR="006D5EAE" w:rsidRPr="00E04553" w:rsidRDefault="006D5EAE" w:rsidP="006D5EA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E892450" w14:textId="77777777" w:rsidR="006D5EAE" w:rsidRPr="00E04553" w:rsidRDefault="006D5EAE" w:rsidP="006D5EA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04553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2E42E56F" w14:textId="77777777" w:rsidR="006D5EAE" w:rsidRPr="00E04553" w:rsidRDefault="006D5EAE" w:rsidP="006D5EAE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7689B08" w14:textId="77777777" w:rsidR="006D5EAE" w:rsidRPr="00E04553" w:rsidRDefault="006D5EAE" w:rsidP="006D5EA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310553A" w14:textId="77777777" w:rsidR="006D5EAE" w:rsidRPr="00E04553" w:rsidRDefault="006D5EAE" w:rsidP="006D5EA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04553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04A26B50" w14:textId="32FB0A40" w:rsidR="006D5EAE" w:rsidRPr="00E04553" w:rsidRDefault="006D5EAE" w:rsidP="006D5EAE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04553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E04553" w:rsidRPr="00E04553">
        <w:rPr>
          <w:rFonts w:ascii="Arial Narrow" w:hAnsi="Arial Narrow" w:cs="Arial"/>
          <w:color w:val="auto"/>
          <w:sz w:val="24"/>
          <w:szCs w:val="24"/>
        </w:rPr>
        <w:t>stosunku,</w:t>
      </w:r>
      <w:r w:rsidRPr="00E04553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5FB9C59" w14:textId="77777777" w:rsidR="00023477" w:rsidRPr="00E04553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00A9FCB2" w14:textId="77777777" w:rsidR="00023477" w:rsidRPr="00E0455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44FDD88" w14:textId="77777777" w:rsidR="00992BD8" w:rsidRPr="00E0455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0455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04553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04553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6F26BF8" w14:textId="77777777" w:rsidR="00023477" w:rsidRPr="00E04553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04553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04553">
        <w:rPr>
          <w:rFonts w:ascii="Arial Narrow" w:hAnsi="Arial Narrow" w:cs="Arial"/>
          <w:i/>
          <w:sz w:val="24"/>
          <w:szCs w:val="24"/>
        </w:rPr>
        <w:t>.</w:t>
      </w:r>
      <w:r w:rsidRPr="00E04553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04553">
        <w:rPr>
          <w:rFonts w:ascii="Arial Narrow" w:hAnsi="Arial Narrow" w:cs="Arial"/>
          <w:sz w:val="24"/>
          <w:szCs w:val="24"/>
        </w:rPr>
        <w:t>110</w:t>
      </w:r>
      <w:r w:rsidRPr="00E04553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04553">
        <w:rPr>
          <w:rFonts w:ascii="Arial Narrow" w:hAnsi="Arial Narrow" w:cs="Arial"/>
          <w:sz w:val="24"/>
          <w:szCs w:val="24"/>
        </w:rPr>
        <w:t>2</w:t>
      </w:r>
      <w:r w:rsidRPr="00E04553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E04553">
        <w:rPr>
          <w:rFonts w:ascii="Arial Narrow" w:hAnsi="Arial Narrow" w:cs="Arial"/>
          <w:sz w:val="24"/>
          <w:szCs w:val="24"/>
        </w:rPr>
        <w:t xml:space="preserve"> i zapobiegawcze</w:t>
      </w:r>
      <w:r w:rsidRPr="00E04553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E04553">
        <w:rPr>
          <w:rFonts w:ascii="Arial Narrow" w:hAnsi="Arial Narrow" w:cs="Arial"/>
          <w:sz w:val="24"/>
          <w:szCs w:val="24"/>
        </w:rPr>
        <w:t>……</w:t>
      </w:r>
      <w:r w:rsidR="007A2BCB" w:rsidRPr="00E04553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E04553">
        <w:rPr>
          <w:rFonts w:ascii="Arial Narrow" w:hAnsi="Arial Narrow" w:cs="Arial"/>
          <w:sz w:val="24"/>
          <w:szCs w:val="24"/>
        </w:rPr>
        <w:t>.</w:t>
      </w:r>
      <w:r w:rsidRPr="00E04553">
        <w:rPr>
          <w:rFonts w:ascii="Arial Narrow" w:hAnsi="Arial Narrow" w:cs="Arial"/>
          <w:sz w:val="24"/>
          <w:szCs w:val="24"/>
        </w:rPr>
        <w:t>……………</w:t>
      </w:r>
      <w:r w:rsidR="00023477" w:rsidRPr="00E04553">
        <w:rPr>
          <w:rFonts w:ascii="Arial Narrow" w:hAnsi="Arial Narrow" w:cs="Arial"/>
          <w:sz w:val="24"/>
          <w:szCs w:val="24"/>
        </w:rPr>
        <w:t>…</w:t>
      </w:r>
      <w:r w:rsidRPr="00E0455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04553">
        <w:rPr>
          <w:rFonts w:ascii="Arial Narrow" w:hAnsi="Arial Narrow" w:cs="Arial"/>
          <w:sz w:val="24"/>
          <w:szCs w:val="24"/>
        </w:rPr>
        <w:t>.</w:t>
      </w:r>
      <w:r w:rsidRPr="00E04553">
        <w:rPr>
          <w:rFonts w:ascii="Arial Narrow" w:hAnsi="Arial Narrow" w:cs="Arial"/>
          <w:sz w:val="24"/>
          <w:szCs w:val="24"/>
        </w:rPr>
        <w:t>…</w:t>
      </w:r>
      <w:r w:rsidR="007A2BCB" w:rsidRPr="00E04553">
        <w:rPr>
          <w:rFonts w:ascii="Arial Narrow" w:hAnsi="Arial Narrow" w:cs="Arial"/>
          <w:sz w:val="24"/>
          <w:szCs w:val="24"/>
        </w:rPr>
        <w:t>.</w:t>
      </w:r>
    </w:p>
    <w:p w14:paraId="2D24EBF7" w14:textId="77777777" w:rsidR="007A2BCB" w:rsidRPr="00E0455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C7D1CDF" w14:textId="77777777" w:rsidR="0011306C" w:rsidRPr="00E04553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E04553">
        <w:rPr>
          <w:rFonts w:ascii="Arial Narrow" w:hAnsi="Arial Narrow" w:cs="Arial"/>
          <w:sz w:val="24"/>
          <w:szCs w:val="24"/>
        </w:rPr>
        <w:t xml:space="preserve">t.j. </w:t>
      </w:r>
      <w:r w:rsidRPr="00E04553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E04553">
        <w:rPr>
          <w:rFonts w:ascii="Arial Narrow" w:hAnsi="Arial Narrow" w:cs="Arial"/>
          <w:sz w:val="24"/>
          <w:szCs w:val="24"/>
        </w:rPr>
        <w:t xml:space="preserve">z 2023r. </w:t>
      </w:r>
      <w:r w:rsidRPr="00E04553">
        <w:rPr>
          <w:rFonts w:ascii="Arial Narrow" w:hAnsi="Arial Narrow" w:cs="Arial"/>
          <w:sz w:val="24"/>
          <w:szCs w:val="24"/>
        </w:rPr>
        <w:t xml:space="preserve">poz. </w:t>
      </w:r>
      <w:r w:rsidR="007020E3" w:rsidRPr="00E04553">
        <w:rPr>
          <w:rFonts w:ascii="Arial Narrow" w:hAnsi="Arial Narrow" w:cs="Arial"/>
          <w:sz w:val="24"/>
          <w:szCs w:val="24"/>
        </w:rPr>
        <w:t>1497</w:t>
      </w:r>
      <w:r w:rsidRPr="00E04553">
        <w:rPr>
          <w:rFonts w:ascii="Arial Narrow" w:hAnsi="Arial Narrow" w:cs="Arial"/>
          <w:sz w:val="24"/>
          <w:szCs w:val="24"/>
        </w:rPr>
        <w:t>)</w:t>
      </w:r>
      <w:r w:rsidR="0011306C" w:rsidRPr="00E04553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E04553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04553" w14:paraId="5E75EDD4" w14:textId="77777777" w:rsidTr="00CD4DD1">
        <w:tc>
          <w:tcPr>
            <w:tcW w:w="9104" w:type="dxa"/>
            <w:shd w:val="clear" w:color="auto" w:fill="D9D9D9"/>
          </w:tcPr>
          <w:p w14:paraId="66C9956A" w14:textId="77777777" w:rsidR="0011306C" w:rsidRPr="00E04553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E04553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D31D48D" w14:textId="77777777" w:rsidR="00D2702A" w:rsidRPr="00E04553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Oświadczam,</w:t>
      </w:r>
      <w:r w:rsidR="00313417" w:rsidRPr="00E04553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04553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04553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04553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04553" w14:paraId="0C78C86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0CB3" w14:textId="77777777" w:rsidR="00D2702A" w:rsidRPr="00E0455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80306" w14:textId="77777777" w:rsidR="00D2702A" w:rsidRPr="00E0455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D5EAE" w:rsidRPr="00E04553" w14:paraId="70D679A2" w14:textId="77777777" w:rsidTr="006938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25B6" w14:textId="77777777" w:rsidR="006D5EAE" w:rsidRPr="00E04553" w:rsidRDefault="006D5EAE" w:rsidP="0069385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C681E" w14:textId="77777777" w:rsidR="006D5EAE" w:rsidRPr="00E04553" w:rsidRDefault="006D5EAE" w:rsidP="0069385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E833F28" w14:textId="15F995E5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E04553" w:rsidRPr="00E04553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E04553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3C1ACFD4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E04553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E04553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6BA3B9E0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1: min. 22 000,00 zł</w:t>
            </w:r>
          </w:p>
          <w:p w14:paraId="031EB99E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2: min. 15 000,00 zł</w:t>
            </w:r>
          </w:p>
          <w:p w14:paraId="4CC3A3F6" w14:textId="23CCEE2D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E04553" w:rsidRPr="00E04553">
              <w:rPr>
                <w:rFonts w:ascii="Arial Narrow" w:hAnsi="Arial Narrow" w:cs="Arial"/>
                <w:sz w:val="24"/>
                <w:szCs w:val="24"/>
              </w:rPr>
              <w:t>3:</w:t>
            </w:r>
            <w:r w:rsidRPr="00E04553">
              <w:rPr>
                <w:rFonts w:ascii="Arial Narrow" w:hAnsi="Arial Narrow" w:cs="Arial"/>
                <w:sz w:val="24"/>
                <w:szCs w:val="24"/>
              </w:rPr>
              <w:t xml:space="preserve"> min. 30 000,00 zł</w:t>
            </w:r>
          </w:p>
          <w:p w14:paraId="0875EBBD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4: min. 30 000,00 zł</w:t>
            </w:r>
          </w:p>
          <w:p w14:paraId="2EE17433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5: Zamawiający nie stawia warunku</w:t>
            </w:r>
          </w:p>
          <w:p w14:paraId="1A338765" w14:textId="5028FE19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E04553" w:rsidRPr="00E04553">
              <w:rPr>
                <w:rFonts w:ascii="Arial Narrow" w:hAnsi="Arial Narrow" w:cs="Arial"/>
                <w:sz w:val="24"/>
                <w:szCs w:val="24"/>
              </w:rPr>
              <w:t>6:</w:t>
            </w:r>
            <w:r w:rsidRPr="00E04553">
              <w:rPr>
                <w:rFonts w:ascii="Arial Narrow" w:hAnsi="Arial Narrow" w:cs="Arial"/>
                <w:sz w:val="24"/>
                <w:szCs w:val="24"/>
              </w:rPr>
              <w:t xml:space="preserve"> min. 128 000,00 zł</w:t>
            </w:r>
          </w:p>
          <w:p w14:paraId="45DDF061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7: min. 17 000,00 zł</w:t>
            </w:r>
          </w:p>
          <w:p w14:paraId="6E5B860A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8: min. 5 000,00 zł</w:t>
            </w:r>
          </w:p>
          <w:p w14:paraId="48320E71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9: min. Zamawiający nie stawia warunku</w:t>
            </w:r>
          </w:p>
          <w:p w14:paraId="4360D29A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10: 6 000,00 zł</w:t>
            </w:r>
          </w:p>
          <w:p w14:paraId="747C37B5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11: min. 1 400,00 zł</w:t>
            </w:r>
          </w:p>
          <w:p w14:paraId="5C720BD2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lastRenderedPageBreak/>
              <w:t>-dla zadania nr 12: min 1 130,00 zł</w:t>
            </w:r>
          </w:p>
          <w:p w14:paraId="1E3C54E0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13: Zamawiający nie stawia warunku</w:t>
            </w:r>
          </w:p>
          <w:p w14:paraId="0B90EA33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14: min. 1 600,00 zł</w:t>
            </w:r>
          </w:p>
          <w:p w14:paraId="51754B51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15: min. 4 000,00 zł</w:t>
            </w:r>
          </w:p>
          <w:p w14:paraId="1BD74363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16: min. 2 700,00 zł</w:t>
            </w:r>
          </w:p>
          <w:p w14:paraId="2C40E217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17 min. 2 600,00 zł</w:t>
            </w:r>
          </w:p>
          <w:p w14:paraId="502E5DE0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18: Zamawiający nie stawia warunku</w:t>
            </w:r>
          </w:p>
          <w:p w14:paraId="1DD44C32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-dla zadania nr 19: min. 1 700,00 zł</w:t>
            </w:r>
          </w:p>
          <w:p w14:paraId="4C0B8412" w14:textId="77777777" w:rsidR="006D5EAE" w:rsidRPr="00E04553" w:rsidRDefault="006D5EAE" w:rsidP="0069385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6F05268C" w14:textId="77777777" w:rsidR="00E21BB4" w:rsidRPr="00E0455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04553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33A4BBE0" w14:textId="77777777" w:rsidR="00E21BB4" w:rsidRPr="00E0455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0455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04553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04553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04553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04553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1C85352" w14:textId="1AD3688D" w:rsidR="00C62F57" w:rsidRPr="00E04553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E04553" w:rsidRPr="00E04553">
        <w:rPr>
          <w:rFonts w:ascii="Arial Narrow" w:hAnsi="Arial Narrow" w:cs="Arial"/>
          <w:sz w:val="24"/>
          <w:szCs w:val="24"/>
        </w:rPr>
        <w:t>w następującym</w:t>
      </w:r>
      <w:r w:rsidRPr="00E04553">
        <w:rPr>
          <w:rFonts w:ascii="Arial Narrow" w:hAnsi="Arial Narrow" w:cs="Arial"/>
          <w:sz w:val="24"/>
          <w:szCs w:val="24"/>
        </w:rPr>
        <w:t xml:space="preserve"> zakresie:</w:t>
      </w:r>
    </w:p>
    <w:p w14:paraId="0D314D8E" w14:textId="77777777" w:rsidR="00C62F57" w:rsidRPr="00E0455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3778EF1E" w14:textId="77777777" w:rsidR="00721D87" w:rsidRPr="00E0455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04553">
        <w:rPr>
          <w:rFonts w:ascii="Arial Narrow" w:hAnsi="Arial Narrow" w:cs="Arial"/>
          <w:sz w:val="24"/>
          <w:szCs w:val="24"/>
        </w:rPr>
        <w:t>ego/</w:t>
      </w:r>
      <w:r w:rsidRPr="00E04553">
        <w:rPr>
          <w:rFonts w:ascii="Arial Narrow" w:hAnsi="Arial Narrow" w:cs="Arial"/>
          <w:sz w:val="24"/>
          <w:szCs w:val="24"/>
        </w:rPr>
        <w:t xml:space="preserve">ych zasoby: </w:t>
      </w:r>
    </w:p>
    <w:p w14:paraId="357A2405" w14:textId="77777777" w:rsidR="00721D87" w:rsidRPr="00E0455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……………</w:t>
      </w:r>
      <w:r w:rsidR="00721D87" w:rsidRPr="00E0455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9C4B0A7" w14:textId="77777777" w:rsidR="00721D87" w:rsidRPr="00E0455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04553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79B9D287" w14:textId="77777777" w:rsidR="00721D87" w:rsidRPr="00E0455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68CE7968" w14:textId="77777777" w:rsidR="00E21BB4" w:rsidRPr="00E0455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……………</w:t>
      </w:r>
      <w:r w:rsidR="00721D87" w:rsidRPr="00E0455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04553">
        <w:rPr>
          <w:rFonts w:ascii="Arial Narrow" w:hAnsi="Arial Narrow" w:cs="Arial"/>
          <w:sz w:val="24"/>
          <w:szCs w:val="24"/>
        </w:rPr>
        <w:t>………………………….</w:t>
      </w:r>
    </w:p>
    <w:p w14:paraId="54146811" w14:textId="77777777" w:rsidR="00E21BB4" w:rsidRPr="00E0455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04553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2DE9337C" w14:textId="77777777" w:rsidR="00C62F57" w:rsidRPr="00E0455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04553" w14:paraId="63F2D408" w14:textId="77777777" w:rsidTr="00CD4DD1">
        <w:tc>
          <w:tcPr>
            <w:tcW w:w="9104" w:type="dxa"/>
            <w:shd w:val="clear" w:color="auto" w:fill="D9D9D9"/>
          </w:tcPr>
          <w:p w14:paraId="6668F7AF" w14:textId="77777777" w:rsidR="00BE6F04" w:rsidRPr="00E0455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5BD207A" w14:textId="77777777" w:rsidR="00FE4E2B" w:rsidRPr="00E0455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0455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04553" w14:paraId="0BE792E2" w14:textId="77777777" w:rsidTr="00847232">
        <w:tc>
          <w:tcPr>
            <w:tcW w:w="9104" w:type="dxa"/>
            <w:shd w:val="clear" w:color="auto" w:fill="D9D9D9"/>
          </w:tcPr>
          <w:p w14:paraId="7393E5E6" w14:textId="77777777" w:rsidR="00E426EB" w:rsidRPr="00E0455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04553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DFA91FC" w14:textId="77777777" w:rsidR="00E426EB" w:rsidRPr="00E0455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0BF5EFE" w14:textId="77777777" w:rsidR="00E426EB" w:rsidRPr="00E0455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8AC0612" w14:textId="77777777" w:rsidR="00E426EB" w:rsidRPr="00E045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71CB8A" w14:textId="77777777" w:rsidR="00E426EB" w:rsidRPr="00E0455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0455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A9A2F4B" w14:textId="77777777" w:rsidR="00E426EB" w:rsidRPr="00E045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0455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81538FF" w14:textId="77777777" w:rsidR="00E426EB" w:rsidRPr="00E0455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0455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3865EE" w14:textId="77777777" w:rsidR="00E426EB" w:rsidRPr="00E04553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BAB2665" w14:textId="77777777" w:rsidR="0012157F" w:rsidRPr="00E0455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FEC9661" w14:textId="77777777" w:rsidR="00524951" w:rsidRPr="00E0455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04553">
        <w:rPr>
          <w:rFonts w:ascii="Arial Narrow" w:hAnsi="Arial Narrow" w:cs="Arial"/>
          <w:sz w:val="20"/>
          <w:szCs w:val="20"/>
        </w:rPr>
        <w:tab/>
      </w:r>
      <w:r w:rsidRPr="00E04553">
        <w:rPr>
          <w:rFonts w:ascii="Arial Narrow" w:hAnsi="Arial Narrow" w:cs="Arial"/>
          <w:sz w:val="20"/>
          <w:szCs w:val="20"/>
        </w:rPr>
        <w:tab/>
      </w:r>
      <w:r w:rsidRPr="00E04553">
        <w:rPr>
          <w:rFonts w:ascii="Arial Narrow" w:hAnsi="Arial Narrow" w:cs="Arial"/>
          <w:sz w:val="20"/>
          <w:szCs w:val="20"/>
        </w:rPr>
        <w:tab/>
      </w:r>
      <w:r w:rsidRPr="00E04553">
        <w:rPr>
          <w:rFonts w:ascii="Arial Narrow" w:hAnsi="Arial Narrow" w:cs="Arial"/>
          <w:sz w:val="20"/>
          <w:szCs w:val="20"/>
        </w:rPr>
        <w:tab/>
      </w:r>
      <w:r w:rsidRPr="00E04553">
        <w:rPr>
          <w:rFonts w:ascii="Arial Narrow" w:hAnsi="Arial Narrow" w:cs="Arial"/>
          <w:sz w:val="20"/>
          <w:szCs w:val="20"/>
        </w:rPr>
        <w:tab/>
      </w:r>
      <w:r w:rsidRPr="00E04553">
        <w:rPr>
          <w:rFonts w:ascii="Arial Narrow" w:hAnsi="Arial Narrow" w:cs="Arial"/>
          <w:sz w:val="20"/>
          <w:szCs w:val="20"/>
        </w:rPr>
        <w:tab/>
      </w:r>
      <w:r w:rsidRPr="00E04553">
        <w:rPr>
          <w:rFonts w:ascii="Arial Narrow" w:hAnsi="Arial Narrow" w:cs="Arial"/>
          <w:sz w:val="20"/>
          <w:szCs w:val="20"/>
        </w:rPr>
        <w:tab/>
      </w:r>
    </w:p>
    <w:p w14:paraId="7251EF16" w14:textId="77777777" w:rsidR="00524951" w:rsidRPr="00E0455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C4E15C1" w14:textId="77777777" w:rsidR="00FE4E2B" w:rsidRPr="00E0455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04553">
        <w:rPr>
          <w:rFonts w:ascii="Arial Narrow" w:hAnsi="Arial Narrow" w:cs="Arial"/>
          <w:sz w:val="20"/>
          <w:szCs w:val="20"/>
        </w:rPr>
        <w:t xml:space="preserve">  </w:t>
      </w:r>
      <w:r w:rsidR="006D536F" w:rsidRPr="00E04553">
        <w:rPr>
          <w:rFonts w:ascii="Arial Narrow" w:hAnsi="Arial Narrow" w:cs="Arial"/>
          <w:sz w:val="20"/>
          <w:szCs w:val="20"/>
        </w:rPr>
        <w:t>………..</w:t>
      </w:r>
      <w:r w:rsidR="00FE4E2B" w:rsidRPr="00E04553">
        <w:rPr>
          <w:rFonts w:ascii="Arial Narrow" w:hAnsi="Arial Narrow" w:cs="Arial"/>
          <w:sz w:val="20"/>
          <w:szCs w:val="20"/>
        </w:rPr>
        <w:t>…</w:t>
      </w:r>
      <w:r w:rsidR="006D536F" w:rsidRPr="00E04553">
        <w:rPr>
          <w:rFonts w:ascii="Arial Narrow" w:hAnsi="Arial Narrow" w:cs="Arial"/>
          <w:sz w:val="20"/>
          <w:szCs w:val="20"/>
        </w:rPr>
        <w:t>………..</w:t>
      </w:r>
      <w:r w:rsidR="00FE4E2B" w:rsidRPr="00E04553">
        <w:rPr>
          <w:rFonts w:ascii="Arial Narrow" w:hAnsi="Arial Narrow" w:cs="Arial"/>
          <w:sz w:val="20"/>
          <w:szCs w:val="20"/>
        </w:rPr>
        <w:t>……</w:t>
      </w:r>
      <w:r w:rsidR="006D536F" w:rsidRPr="00E04553">
        <w:rPr>
          <w:rFonts w:ascii="Arial Narrow" w:hAnsi="Arial Narrow" w:cs="Arial"/>
          <w:sz w:val="20"/>
          <w:szCs w:val="20"/>
        </w:rPr>
        <w:t>………….</w:t>
      </w:r>
      <w:r w:rsidR="00FE4E2B" w:rsidRPr="00E04553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6AA56334" w14:textId="77777777" w:rsidR="00484F88" w:rsidRPr="00E0455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04553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04553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0455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34DB5" w14:textId="77777777" w:rsidR="00944F59" w:rsidRDefault="00944F59" w:rsidP="0038231F">
      <w:pPr>
        <w:spacing w:after="0" w:line="240" w:lineRule="auto"/>
      </w:pPr>
      <w:r>
        <w:separator/>
      </w:r>
    </w:p>
  </w:endnote>
  <w:endnote w:type="continuationSeparator" w:id="0">
    <w:p w14:paraId="3B883C8C" w14:textId="77777777" w:rsidR="00944F59" w:rsidRDefault="00944F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F3652" w14:textId="77777777" w:rsidR="006D5EAE" w:rsidRDefault="006D5E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D1C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2F6CA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AB0E8" w14:textId="77777777" w:rsidR="006D5EAE" w:rsidRDefault="006D5E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4A8407" w14:textId="77777777" w:rsidR="00944F59" w:rsidRDefault="00944F59" w:rsidP="0038231F">
      <w:pPr>
        <w:spacing w:after="0" w:line="240" w:lineRule="auto"/>
      </w:pPr>
      <w:r>
        <w:separator/>
      </w:r>
    </w:p>
  </w:footnote>
  <w:footnote w:type="continuationSeparator" w:id="0">
    <w:p w14:paraId="2E660CAF" w14:textId="77777777" w:rsidR="00944F59" w:rsidRDefault="00944F59" w:rsidP="0038231F">
      <w:pPr>
        <w:spacing w:after="0" w:line="240" w:lineRule="auto"/>
      </w:pPr>
      <w:r>
        <w:continuationSeparator/>
      </w:r>
    </w:p>
  </w:footnote>
  <w:footnote w:id="1">
    <w:p w14:paraId="09FB66D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A5603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69A9A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9D321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5AAC8" w14:textId="77777777" w:rsidR="006D5EAE" w:rsidRDefault="006D5E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85D70" w14:textId="77777777" w:rsidR="006D5EAE" w:rsidRDefault="006D5E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5ABC4" w14:textId="77777777" w:rsidR="006D5EAE" w:rsidRDefault="006D5E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337980">
    <w:abstractNumId w:val="11"/>
  </w:num>
  <w:num w:numId="2" w16cid:durableId="1654947239">
    <w:abstractNumId w:val="0"/>
  </w:num>
  <w:num w:numId="3" w16cid:durableId="976759775">
    <w:abstractNumId w:val="10"/>
  </w:num>
  <w:num w:numId="4" w16cid:durableId="1470512709">
    <w:abstractNumId w:val="13"/>
  </w:num>
  <w:num w:numId="5" w16cid:durableId="706099245">
    <w:abstractNumId w:val="12"/>
  </w:num>
  <w:num w:numId="6" w16cid:durableId="1391735541">
    <w:abstractNumId w:val="9"/>
  </w:num>
  <w:num w:numId="7" w16cid:durableId="694233210">
    <w:abstractNumId w:val="1"/>
  </w:num>
  <w:num w:numId="8" w16cid:durableId="208030427">
    <w:abstractNumId w:val="6"/>
  </w:num>
  <w:num w:numId="9" w16cid:durableId="1939020239">
    <w:abstractNumId w:val="4"/>
  </w:num>
  <w:num w:numId="10" w16cid:durableId="1034040992">
    <w:abstractNumId w:val="7"/>
  </w:num>
  <w:num w:numId="11" w16cid:durableId="1604848429">
    <w:abstractNumId w:val="5"/>
  </w:num>
  <w:num w:numId="12" w16cid:durableId="24525427">
    <w:abstractNumId w:val="8"/>
  </w:num>
  <w:num w:numId="13" w16cid:durableId="300692890">
    <w:abstractNumId w:val="3"/>
  </w:num>
  <w:num w:numId="14" w16cid:durableId="5199787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F5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D5EAE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4F59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04553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DCB68"/>
  <w15:docId w15:val="{75225B7C-03CD-4B99-8208-3657D387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1057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2024-05-15T08:12:00Z</dcterms:created>
  <dcterms:modified xsi:type="dcterms:W3CDTF">2024-05-15T08:13:00Z</dcterms:modified>
</cp:coreProperties>
</file>