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36E112" w14:textId="395949B4" w:rsidR="00D62E6E" w:rsidRPr="00B05C1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05C1E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B05C1E" w:rsidRPr="00B05C1E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B05C1E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05C1E" w14:paraId="71C03E22" w14:textId="77777777" w:rsidTr="00D62E6E">
        <w:tc>
          <w:tcPr>
            <w:tcW w:w="2800" w:type="dxa"/>
            <w:shd w:val="clear" w:color="auto" w:fill="auto"/>
          </w:tcPr>
          <w:p w14:paraId="28654E1A" w14:textId="77777777" w:rsidR="00D62E6E" w:rsidRPr="00B05C1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05C1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05C1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171F7C3" w14:textId="77777777" w:rsidR="00D62E6E" w:rsidRPr="00B05C1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C3AD626" w14:textId="77777777" w:rsidR="00D62E6E" w:rsidRPr="00B05C1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05C1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362F46" w14:textId="77777777" w:rsidR="00D62E6E" w:rsidRPr="00B05C1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05C1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05C1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05C1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B05C1E" w14:paraId="18B9CD16" w14:textId="77777777" w:rsidTr="00D62E6E">
        <w:tc>
          <w:tcPr>
            <w:tcW w:w="2800" w:type="dxa"/>
            <w:shd w:val="clear" w:color="auto" w:fill="auto"/>
          </w:tcPr>
          <w:p w14:paraId="771C96E8" w14:textId="77777777" w:rsidR="00D62E6E" w:rsidRPr="00B05C1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05C1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ED64C87" w14:textId="77777777" w:rsidR="00D62E6E" w:rsidRPr="00B05C1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E428F77" w14:textId="77777777" w:rsidR="00D62E6E" w:rsidRPr="00B05C1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05C1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869973" w14:textId="77777777" w:rsidR="00D62E6E" w:rsidRPr="00B05C1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05C1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05C1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05C1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AFD85A8" w14:textId="77777777" w:rsidR="00BC121E" w:rsidRPr="00B05C1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D68F1" w:rsidRPr="00B05C1E" w14:paraId="6E5A9BA1" w14:textId="77777777" w:rsidTr="0069385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FD4E81" w14:textId="77777777" w:rsidR="000D68F1" w:rsidRPr="00B05C1E" w:rsidRDefault="000D68F1" w:rsidP="0069385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B05C1E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2B987D9" w14:textId="77777777" w:rsidR="000D68F1" w:rsidRPr="00B05C1E" w:rsidRDefault="000D68F1" w:rsidP="0069385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05C1E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05C1E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B05C1E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B05C1E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B05C1E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B05C1E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B05C1E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629D79A1" w14:textId="77777777" w:rsidR="000D68F1" w:rsidRPr="00B05C1E" w:rsidRDefault="000D68F1" w:rsidP="006938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B05C1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E50019C" w14:textId="77777777" w:rsidR="000D68F1" w:rsidRPr="00B05C1E" w:rsidRDefault="000D68F1" w:rsidP="006938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25116727" w14:textId="77777777" w:rsidR="00BC121E" w:rsidRPr="00B05C1E" w:rsidRDefault="000D68F1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05C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B05C1E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B05C1E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05C1E" w14:paraId="7FF464D4" w14:textId="77777777" w:rsidTr="00D62E6E">
        <w:tc>
          <w:tcPr>
            <w:tcW w:w="2269" w:type="dxa"/>
            <w:shd w:val="clear" w:color="auto" w:fill="auto"/>
          </w:tcPr>
          <w:p w14:paraId="27AEF9CB" w14:textId="77777777" w:rsidR="00D62E6E" w:rsidRPr="00B05C1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05C1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B1A42E" w14:textId="032DD010" w:rsidR="00D62E6E" w:rsidRPr="00B05C1E" w:rsidRDefault="000D68F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05C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sprzętu jednorazowego użytku dla Oddziału Klinicznego Urologii i Onkologii </w:t>
            </w:r>
            <w:r w:rsidR="00B05C1E" w:rsidRPr="00B05C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Urologicznej oraz</w:t>
            </w:r>
            <w:r w:rsidRPr="00B05C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Poradni Urologicznych na okres 12 miesięcy</w:t>
            </w:r>
            <w:r w:rsidR="00D62E6E" w:rsidRPr="00B05C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D68F1" w:rsidRPr="00B05C1E" w14:paraId="6FADBB96" w14:textId="77777777" w:rsidTr="0069385A">
        <w:tc>
          <w:tcPr>
            <w:tcW w:w="2269" w:type="dxa"/>
            <w:shd w:val="clear" w:color="auto" w:fill="auto"/>
          </w:tcPr>
          <w:p w14:paraId="5DCD1D6A" w14:textId="77777777" w:rsidR="000D68F1" w:rsidRPr="00B05C1E" w:rsidRDefault="000D68F1" w:rsidP="0069385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05C1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EE43DA" w14:textId="77777777" w:rsidR="000D68F1" w:rsidRPr="00B05C1E" w:rsidRDefault="000D68F1" w:rsidP="0069385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05C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60/2024</w:t>
            </w:r>
          </w:p>
        </w:tc>
      </w:tr>
    </w:tbl>
    <w:p w14:paraId="77026EF0" w14:textId="77777777" w:rsidR="00BC121E" w:rsidRPr="00B05C1E" w:rsidRDefault="000D68F1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05C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B05C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B05C1E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B05C1E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B05C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B05C1E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3366DA5C" w14:textId="77777777" w:rsidR="00BC121E" w:rsidRPr="00B05C1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B05C1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6F9F1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B05C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05C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B05C1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B05C1E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B05C1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B05C1E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BD3C7ED" w14:textId="77777777" w:rsidR="00BC121E" w:rsidRPr="00B05C1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05C1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DC4C275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B05C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05C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B05C1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B05C1E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B05C1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6A99408" w14:textId="77777777" w:rsidR="00BF69A4" w:rsidRPr="00B05C1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05C1E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05C1E" w14:paraId="008512B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0D4F1" w14:textId="77777777" w:rsidR="00BC121E" w:rsidRPr="00B05C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05C1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5F9D1" w14:textId="77777777" w:rsidR="00BC121E" w:rsidRPr="00B05C1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05C1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D9FB6" w14:textId="77777777" w:rsidR="00BC121E" w:rsidRPr="00B05C1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05C1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05C1E" w14:paraId="55334DF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AB04C" w14:textId="77777777" w:rsidR="00BC121E" w:rsidRPr="00B05C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05C1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1C97" w14:textId="77777777" w:rsidR="00BC121E" w:rsidRPr="00B05C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7AF0C" w14:textId="77777777" w:rsidR="00BC121E" w:rsidRPr="00B05C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B05C1E" w14:paraId="7F128F8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26761" w14:textId="77777777" w:rsidR="00BC121E" w:rsidRPr="00B05C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05C1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4B0A2" w14:textId="77777777" w:rsidR="00BC121E" w:rsidRPr="00B05C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F9C4" w14:textId="77777777" w:rsidR="00BC121E" w:rsidRPr="00B05C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619C24F" w14:textId="77777777" w:rsidR="00BC121E" w:rsidRPr="00B05C1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B05C1E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253FF916" w14:textId="77777777" w:rsidR="00BC121E" w:rsidRPr="00B05C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B05C1E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2439729" w14:textId="77777777" w:rsidR="00067B62" w:rsidRPr="00B05C1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B05C1E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B05C1E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B05C1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60AD564" w14:textId="77777777" w:rsidR="00067B62" w:rsidRPr="00B05C1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05C1E" w14:paraId="7A77E049" w14:textId="77777777" w:rsidTr="00620E37">
        <w:tc>
          <w:tcPr>
            <w:tcW w:w="2660" w:type="dxa"/>
            <w:shd w:val="clear" w:color="auto" w:fill="auto"/>
          </w:tcPr>
          <w:p w14:paraId="38A91A78" w14:textId="77777777" w:rsidR="00BC121E" w:rsidRPr="00B05C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A694FD3" w14:textId="77777777" w:rsidR="00BC121E" w:rsidRPr="00B05C1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05C1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5283083" w14:textId="77777777" w:rsidR="00BC121E" w:rsidRPr="00B05C1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05C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B05C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B05C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1D9E9C8" w14:textId="77777777" w:rsidR="00BC121E" w:rsidRPr="00B05C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FEA6F7B" w14:textId="77777777" w:rsidR="00BC121E" w:rsidRPr="00B05C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05C1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FC382A6" w14:textId="77777777" w:rsidR="00BC121E" w:rsidRPr="00B05C1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05C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D68F1" w:rsidRPr="00B05C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B05C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B05C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3E44362" w14:textId="77777777" w:rsidR="00106AC7" w:rsidRPr="00B05C1E" w:rsidRDefault="00106AC7" w:rsidP="00BC121E">
      <w:pPr>
        <w:rPr>
          <w:rFonts w:ascii="Arial Narrow" w:hAnsi="Arial Narrow"/>
        </w:rPr>
      </w:pPr>
    </w:p>
    <w:sectPr w:rsidR="00106AC7" w:rsidRPr="00B05C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C60B6C" w14:textId="77777777" w:rsidR="00E62923" w:rsidRDefault="00E62923">
      <w:r>
        <w:separator/>
      </w:r>
    </w:p>
  </w:endnote>
  <w:endnote w:type="continuationSeparator" w:id="0">
    <w:p w14:paraId="0F0BAF8C" w14:textId="77777777" w:rsidR="00E62923" w:rsidRDefault="00E62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02CF1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CF1DF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F06F0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EE12063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F9567A8">
        <v:line id="_x0000_s1025" style="position:absolute;left:0;text-align:left;z-index:251657728" from="-3.85pt,8.7pt" to="455.15pt,8.7pt"/>
      </w:pict>
    </w:r>
  </w:p>
  <w:p w14:paraId="3DA4479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38CD49" w14:textId="77777777" w:rsidR="000D68F1" w:rsidRDefault="000D68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12E7BA" w14:textId="77777777" w:rsidR="00E62923" w:rsidRDefault="00E62923">
      <w:r>
        <w:separator/>
      </w:r>
    </w:p>
  </w:footnote>
  <w:footnote w:type="continuationSeparator" w:id="0">
    <w:p w14:paraId="1F30BF4E" w14:textId="77777777" w:rsidR="00E62923" w:rsidRDefault="00E62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40E8C" w14:textId="77777777" w:rsidR="000D68F1" w:rsidRDefault="000D68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DD7A1" w14:textId="77777777" w:rsidR="000D68F1" w:rsidRDefault="000D68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2CBA5" w14:textId="77777777" w:rsidR="000D68F1" w:rsidRDefault="000D68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3098387">
    <w:abstractNumId w:val="13"/>
  </w:num>
  <w:num w:numId="2" w16cid:durableId="1053239221">
    <w:abstractNumId w:val="0"/>
  </w:num>
  <w:num w:numId="3" w16cid:durableId="2076777019">
    <w:abstractNumId w:val="11"/>
  </w:num>
  <w:num w:numId="4" w16cid:durableId="166097067">
    <w:abstractNumId w:val="8"/>
  </w:num>
  <w:num w:numId="5" w16cid:durableId="552884335">
    <w:abstractNumId w:val="7"/>
  </w:num>
  <w:num w:numId="6" w16cid:durableId="1401514203">
    <w:abstractNumId w:val="1"/>
  </w:num>
  <w:num w:numId="7" w16cid:durableId="1643073740">
    <w:abstractNumId w:val="6"/>
  </w:num>
  <w:num w:numId="8" w16cid:durableId="1809931148">
    <w:abstractNumId w:val="3"/>
  </w:num>
  <w:num w:numId="9" w16cid:durableId="1716470798">
    <w:abstractNumId w:val="2"/>
  </w:num>
  <w:num w:numId="10" w16cid:durableId="517426483">
    <w:abstractNumId w:val="5"/>
  </w:num>
  <w:num w:numId="11" w16cid:durableId="1671640984">
    <w:abstractNumId w:val="10"/>
  </w:num>
  <w:num w:numId="12" w16cid:durableId="338971902">
    <w:abstractNumId w:val="4"/>
  </w:num>
  <w:num w:numId="13" w16cid:durableId="1913275974">
    <w:abstractNumId w:val="9"/>
  </w:num>
  <w:num w:numId="14" w16cid:durableId="101164390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2923"/>
    <w:rsid w:val="0000184A"/>
    <w:rsid w:val="00007C1C"/>
    <w:rsid w:val="00012997"/>
    <w:rsid w:val="000621A2"/>
    <w:rsid w:val="00067B62"/>
    <w:rsid w:val="000719DC"/>
    <w:rsid w:val="00075CEC"/>
    <w:rsid w:val="000D68F1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F7BAE"/>
    <w:rsid w:val="00B04D14"/>
    <w:rsid w:val="00B05C1E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62923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B4FE74"/>
  <w15:chartTrackingRefBased/>
  <w15:docId w15:val="{6FA8C286-C5C9-4265-9B68-5131BDC42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2024-05-15T08:22:00Z</dcterms:created>
  <dcterms:modified xsi:type="dcterms:W3CDTF">2024-05-15T08:22:00Z</dcterms:modified>
</cp:coreProperties>
</file>