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04CA3" w14:textId="45E914B3" w:rsidR="00CE306F" w:rsidRPr="009E4419" w:rsidRDefault="00F245E3" w:rsidP="009E4419">
      <w:pPr>
        <w:pStyle w:val="Nagwek4"/>
        <w:spacing w:line="240" w:lineRule="auto"/>
        <w:rPr>
          <w:rFonts w:ascii="Arial" w:hAnsi="Arial" w:cs="Arial"/>
          <w:b/>
          <w:bCs/>
          <w:i w:val="0"/>
        </w:rPr>
      </w:pPr>
      <w:r w:rsidRPr="009E4419">
        <w:rPr>
          <w:rFonts w:ascii="Arial" w:hAnsi="Arial" w:cs="Arial"/>
          <w:i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831A0A" wp14:editId="288A985F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1257300"/>
                <wp:effectExtent l="6350" t="11430" r="1270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3EB84F" w14:textId="77777777" w:rsidR="00CE306F" w:rsidRDefault="00CE306F"/>
                          <w:p w14:paraId="59213BD5" w14:textId="77777777"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01460C" w14:textId="77777777"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E93B3D" w14:textId="77777777"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09256D2" w14:textId="77777777"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4DAB23E" w14:textId="77777777"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4F4A095" w14:textId="77777777"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7C1467A" w14:textId="77777777"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14:paraId="5CB981B2" w14:textId="77777777"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831A0A" id="AutoShape 2" o:spid="_x0000_s1026" style="position:absolute;left:0;text-align:left;margin-left:-3.85pt;margin-top:-7.7pt;width:189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" filled="f" strokeweight=".25pt">
                <v:textbox inset="1pt,1pt,1pt,1pt">
                  <w:txbxContent>
                    <w:p w14:paraId="693EB84F" w14:textId="77777777" w:rsidR="00CE306F" w:rsidRDefault="00CE306F"/>
                    <w:p w14:paraId="59213BD5" w14:textId="77777777" w:rsidR="00CE306F" w:rsidRDefault="00CE306F">
                      <w:pPr>
                        <w:rPr>
                          <w:sz w:val="12"/>
                        </w:rPr>
                      </w:pPr>
                    </w:p>
                    <w:p w14:paraId="6B01460C" w14:textId="77777777" w:rsidR="00CE306F" w:rsidRDefault="00CE306F">
                      <w:pPr>
                        <w:rPr>
                          <w:sz w:val="12"/>
                        </w:rPr>
                      </w:pPr>
                    </w:p>
                    <w:p w14:paraId="2AE93B3D" w14:textId="77777777" w:rsidR="00CE306F" w:rsidRDefault="00CE306F">
                      <w:pPr>
                        <w:rPr>
                          <w:sz w:val="12"/>
                        </w:rPr>
                      </w:pPr>
                    </w:p>
                    <w:p w14:paraId="509256D2" w14:textId="77777777"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4DAB23E" w14:textId="77777777"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4F4A095" w14:textId="77777777"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7C1467A" w14:textId="77777777"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14:paraId="5CB981B2" w14:textId="77777777" w:rsidR="00CE306F" w:rsidRDefault="00CE306F"/>
                  </w:txbxContent>
                </v:textbox>
              </v:roundrect>
            </w:pict>
          </mc:Fallback>
        </mc:AlternateContent>
      </w:r>
      <w:r w:rsidR="00CE306F" w:rsidRPr="009E4419">
        <w:rPr>
          <w:rFonts w:ascii="Arial" w:hAnsi="Arial" w:cs="Arial"/>
          <w:b/>
          <w:bCs/>
          <w:i w:val="0"/>
        </w:rPr>
        <w:t xml:space="preserve">Załącznik nr </w:t>
      </w:r>
      <w:r w:rsidR="00DF454E" w:rsidRPr="009E4419">
        <w:rPr>
          <w:rFonts w:ascii="Arial" w:hAnsi="Arial" w:cs="Arial"/>
          <w:b/>
          <w:bCs/>
          <w:i w:val="0"/>
        </w:rPr>
        <w:t>4</w:t>
      </w:r>
      <w:r w:rsidR="00CE306F" w:rsidRPr="009E4419">
        <w:rPr>
          <w:rFonts w:ascii="Arial" w:hAnsi="Arial" w:cs="Arial"/>
          <w:b/>
          <w:bCs/>
          <w:i w:val="0"/>
        </w:rPr>
        <w:t xml:space="preserve"> do SWZ</w:t>
      </w:r>
    </w:p>
    <w:p w14:paraId="1F38F7F6" w14:textId="77777777" w:rsidR="00CE306F" w:rsidRPr="009E4419" w:rsidRDefault="00CE306F" w:rsidP="009E441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8D5DD3" w14:textId="36CA0FB0" w:rsidR="00CE306F" w:rsidRPr="009E4419" w:rsidRDefault="00CE306F" w:rsidP="009E4419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 w:rsidRPr="009E4419">
        <w:rPr>
          <w:rFonts w:ascii="Arial" w:hAnsi="Arial" w:cs="Arial"/>
          <w:b/>
          <w:bCs/>
          <w:sz w:val="24"/>
        </w:rPr>
        <w:t xml:space="preserve">Znak sprawy: </w:t>
      </w:r>
      <w:r w:rsidR="00236F76" w:rsidRPr="009E4419">
        <w:rPr>
          <w:rFonts w:ascii="Arial" w:hAnsi="Arial" w:cs="Arial"/>
          <w:b/>
          <w:bCs/>
          <w:sz w:val="24"/>
        </w:rPr>
        <w:t>KA-2/0</w:t>
      </w:r>
      <w:r w:rsidR="009E4419" w:rsidRPr="009E4419">
        <w:rPr>
          <w:rFonts w:ascii="Arial" w:hAnsi="Arial" w:cs="Arial"/>
          <w:b/>
          <w:bCs/>
          <w:sz w:val="24"/>
        </w:rPr>
        <w:t>41</w:t>
      </w:r>
      <w:r w:rsidR="00236F76" w:rsidRPr="009E4419">
        <w:rPr>
          <w:rFonts w:ascii="Arial" w:hAnsi="Arial" w:cs="Arial"/>
          <w:b/>
          <w:bCs/>
          <w:sz w:val="24"/>
        </w:rPr>
        <w:t>/202</w:t>
      </w:r>
      <w:r w:rsidR="009E4419" w:rsidRPr="009E4419">
        <w:rPr>
          <w:rFonts w:ascii="Arial" w:hAnsi="Arial" w:cs="Arial"/>
          <w:b/>
          <w:bCs/>
          <w:sz w:val="24"/>
        </w:rPr>
        <w:t>4</w:t>
      </w:r>
    </w:p>
    <w:p w14:paraId="3555501A" w14:textId="77777777"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EED73B" w14:textId="77777777" w:rsidR="00CE306F" w:rsidRDefault="00CE306F">
      <w:pPr>
        <w:ind w:left="567"/>
        <w:jc w:val="both"/>
        <w:rPr>
          <w:b/>
          <w:szCs w:val="20"/>
        </w:rPr>
      </w:pPr>
    </w:p>
    <w:p w14:paraId="79C3A77B" w14:textId="77777777" w:rsidR="00CE306F" w:rsidRDefault="00CE306F">
      <w:pPr>
        <w:ind w:left="567"/>
        <w:jc w:val="both"/>
      </w:pPr>
    </w:p>
    <w:p w14:paraId="61FD0A99" w14:textId="77777777" w:rsidR="00CE306F" w:rsidRDefault="00CE306F">
      <w:pPr>
        <w:ind w:left="567"/>
        <w:jc w:val="both"/>
      </w:pPr>
    </w:p>
    <w:p w14:paraId="438C8598" w14:textId="77777777" w:rsidR="00CE306F" w:rsidRDefault="00CE306F">
      <w:pPr>
        <w:ind w:left="567"/>
        <w:jc w:val="both"/>
      </w:pPr>
    </w:p>
    <w:p w14:paraId="00EDF549" w14:textId="6C075711" w:rsidR="00CE306F" w:rsidRDefault="00B35A1D">
      <w:pPr>
        <w:pStyle w:val="Nagwek2"/>
      </w:pPr>
      <w:r>
        <w:t xml:space="preserve">WYKAZ </w:t>
      </w:r>
      <w:r w:rsidR="00DF454E">
        <w:t>USŁUG</w:t>
      </w:r>
      <w:r>
        <w:t xml:space="preserve"> ZREALIZOWANYCH PRZEZ WYKONAWCĘ W CIĄGU OSTATNICH </w:t>
      </w:r>
      <w:r w:rsidR="00DF454E">
        <w:t xml:space="preserve">PIĘCIU </w:t>
      </w:r>
      <w:r>
        <w:t xml:space="preserve">LAT </w:t>
      </w:r>
    </w:p>
    <w:p w14:paraId="43E7958F" w14:textId="77777777" w:rsidR="00522423" w:rsidRDefault="00522423" w:rsidP="00522423">
      <w:pPr>
        <w:pStyle w:val="Default"/>
      </w:pPr>
    </w:p>
    <w:p w14:paraId="266176F4" w14:textId="1BBB3277"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EC41E2">
        <w:rPr>
          <w:sz w:val="22"/>
          <w:szCs w:val="22"/>
        </w:rPr>
        <w:t xml:space="preserve">pkt </w:t>
      </w:r>
      <w:r w:rsidR="00DF454E">
        <w:rPr>
          <w:sz w:val="22"/>
          <w:szCs w:val="22"/>
        </w:rPr>
        <w:t>7</w:t>
      </w:r>
      <w:r w:rsidR="00EC41E2">
        <w:rPr>
          <w:sz w:val="22"/>
          <w:szCs w:val="22"/>
        </w:rPr>
        <w:t>.2.</w:t>
      </w:r>
      <w:r w:rsidR="00DF454E">
        <w:rPr>
          <w:sz w:val="22"/>
          <w:szCs w:val="22"/>
        </w:rPr>
        <w:t>1</w:t>
      </w:r>
      <w:r w:rsidR="00EC41E2">
        <w:rPr>
          <w:sz w:val="22"/>
          <w:szCs w:val="22"/>
        </w:rPr>
        <w:t xml:space="preserve"> </w:t>
      </w:r>
      <w:r>
        <w:rPr>
          <w:sz w:val="22"/>
          <w:szCs w:val="22"/>
        </w:rPr>
        <w:t>SWZ.</w:t>
      </w:r>
    </w:p>
    <w:p w14:paraId="041D3214" w14:textId="77777777" w:rsidR="00CE306F" w:rsidRDefault="00CE306F">
      <w:pPr>
        <w:pStyle w:val="Zwykytekst"/>
        <w:rPr>
          <w:rFonts w:eastAsia="MS Mincho"/>
        </w:rPr>
      </w:pPr>
    </w:p>
    <w:p w14:paraId="6F16EF05" w14:textId="77777777"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4"/>
        <w:gridCol w:w="3696"/>
        <w:gridCol w:w="1780"/>
        <w:gridCol w:w="1249"/>
        <w:gridCol w:w="2093"/>
      </w:tblGrid>
      <w:tr w:rsidR="00DD3877" w14:paraId="68B49F28" w14:textId="77777777" w:rsidTr="00FC3BF9">
        <w:tc>
          <w:tcPr>
            <w:tcW w:w="790" w:type="dxa"/>
            <w:shd w:val="clear" w:color="auto" w:fill="F2F2F2" w:themeFill="background1" w:themeFillShade="F2"/>
            <w:vAlign w:val="center"/>
          </w:tcPr>
          <w:p w14:paraId="5DDC9723" w14:textId="77777777" w:rsidR="00DD3877" w:rsidRPr="00DF454E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L. p.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729F1186" w14:textId="77777777" w:rsidR="00DD3877" w:rsidRPr="00DF454E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Rodzaj, zakres, zamówienia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B702C87" w14:textId="77777777" w:rsidR="00DD3877" w:rsidRPr="00DF454E" w:rsidRDefault="00522423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W</w:t>
            </w:r>
            <w:r w:rsidR="00DD3877" w:rsidRPr="00DF454E">
              <w:rPr>
                <w:rFonts w:ascii="Arial" w:eastAsia="MS Mincho" w:hAnsi="Arial" w:cs="Arial"/>
              </w:rPr>
              <w:t>artość zamówienia brutto w zł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96911C7" w14:textId="147C0F65" w:rsidR="00DD3877" w:rsidRPr="00DF454E" w:rsidRDefault="00DF454E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>
              <w:rPr>
                <w:rFonts w:ascii="Arial" w:eastAsia="MS Mincho" w:hAnsi="Arial" w:cs="Arial"/>
              </w:rPr>
              <w:t xml:space="preserve">Okres </w:t>
            </w:r>
            <w:r w:rsidR="00DD3877" w:rsidRPr="00DF454E">
              <w:rPr>
                <w:rFonts w:ascii="Arial" w:eastAsia="MS Mincho" w:hAnsi="Arial" w:cs="Arial"/>
              </w:rPr>
              <w:t>realizacji</w:t>
            </w:r>
          </w:p>
        </w:tc>
        <w:tc>
          <w:tcPr>
            <w:tcW w:w="2112" w:type="dxa"/>
            <w:shd w:val="clear" w:color="auto" w:fill="F2F2F2" w:themeFill="background1" w:themeFillShade="F2"/>
            <w:vAlign w:val="center"/>
          </w:tcPr>
          <w:p w14:paraId="4EDBFE39" w14:textId="77777777" w:rsidR="00DD3877" w:rsidRPr="00DF454E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Nazwa zamawiającego</w:t>
            </w:r>
          </w:p>
        </w:tc>
      </w:tr>
      <w:tr w:rsidR="00DD3877" w14:paraId="38061289" w14:textId="77777777" w:rsidTr="00EC41E2">
        <w:trPr>
          <w:trHeight w:val="3345"/>
        </w:trPr>
        <w:tc>
          <w:tcPr>
            <w:tcW w:w="790" w:type="dxa"/>
          </w:tcPr>
          <w:p w14:paraId="744AA230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3780" w:type="dxa"/>
          </w:tcPr>
          <w:p w14:paraId="6E3CF16A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1800" w:type="dxa"/>
          </w:tcPr>
          <w:p w14:paraId="33065197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1260" w:type="dxa"/>
          </w:tcPr>
          <w:p w14:paraId="1474DEDB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2112" w:type="dxa"/>
          </w:tcPr>
          <w:p w14:paraId="62963898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</w:tr>
    </w:tbl>
    <w:p w14:paraId="5C01DA26" w14:textId="77777777" w:rsidR="00CE306F" w:rsidRDefault="00CE306F">
      <w:pPr>
        <w:pStyle w:val="Zwykytekst"/>
        <w:rPr>
          <w:rFonts w:eastAsia="MS Mincho"/>
        </w:rPr>
      </w:pPr>
    </w:p>
    <w:p w14:paraId="4E1ACF7A" w14:textId="77777777"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14:paraId="759655D5" w14:textId="77777777" w:rsidR="00CE306F" w:rsidRDefault="00CE306F">
      <w:pPr>
        <w:pStyle w:val="Zwykytekst"/>
        <w:rPr>
          <w:rFonts w:eastAsia="MS Mincho"/>
        </w:rPr>
      </w:pPr>
    </w:p>
    <w:p w14:paraId="2367B668" w14:textId="77777777"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14:paraId="793DC7BB" w14:textId="77777777" w:rsidR="00336B81" w:rsidRPr="00C52E4B" w:rsidRDefault="00336B81" w:rsidP="00336B81">
      <w:pPr>
        <w:ind w:left="2124" w:firstLine="708"/>
        <w:jc w:val="right"/>
        <w:rPr>
          <w:sz w:val="22"/>
          <w:szCs w:val="22"/>
        </w:rPr>
      </w:pPr>
      <w:r w:rsidRPr="00C52E4B">
        <w:rPr>
          <w:sz w:val="22"/>
          <w:szCs w:val="22"/>
        </w:rPr>
        <w:t>.................................. , dnia ............................................</w:t>
      </w:r>
    </w:p>
    <w:p w14:paraId="52244AEB" w14:textId="77777777" w:rsidR="00336B81" w:rsidRPr="00C52E4B" w:rsidRDefault="00336B81" w:rsidP="00336B81">
      <w:pPr>
        <w:spacing w:line="360" w:lineRule="auto"/>
        <w:ind w:left="720"/>
        <w:jc w:val="both"/>
        <w:rPr>
          <w:sz w:val="22"/>
          <w:szCs w:val="22"/>
        </w:rPr>
      </w:pPr>
    </w:p>
    <w:p w14:paraId="555AE81F" w14:textId="77777777" w:rsidR="00336B81" w:rsidRPr="00C52E4B" w:rsidRDefault="00336B81" w:rsidP="00336B81">
      <w:pPr>
        <w:spacing w:line="360" w:lineRule="auto"/>
        <w:jc w:val="both"/>
        <w:rPr>
          <w:b/>
        </w:rPr>
      </w:pPr>
    </w:p>
    <w:p w14:paraId="1B87C36F" w14:textId="77777777" w:rsidR="00336B81" w:rsidRDefault="00336B81" w:rsidP="00336B8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>
        <w:rPr>
          <w:rFonts w:ascii="Times New Roman" w:hAnsi="Times New Roman"/>
          <w:bCs/>
          <w:i/>
          <w:iCs/>
          <w:color w:val="FF0000"/>
        </w:rPr>
        <w:t xml:space="preserve">Ofertę należy </w:t>
      </w:r>
      <w:r>
        <w:rPr>
          <w:rFonts w:ascii="Times New Roman" w:hAnsi="Times New Roman"/>
          <w:bCs/>
          <w:i/>
          <w:iCs/>
          <w:color w:val="FF0000"/>
          <w:lang w:eastAsia="zh-CN"/>
        </w:rPr>
        <w:t>podpisać kwalifikowanym</w:t>
      </w:r>
    </w:p>
    <w:p w14:paraId="42612874" w14:textId="77777777" w:rsidR="00336B81" w:rsidRDefault="00336B81" w:rsidP="00336B8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57E15062" w14:textId="5B56C8D4" w:rsidR="00CE306F" w:rsidRDefault="00CE306F" w:rsidP="00336B81">
      <w:pPr>
        <w:pStyle w:val="Zwykytekst"/>
        <w:ind w:left="4248"/>
      </w:pPr>
      <w:bookmarkStart w:id="0" w:name="_GoBack"/>
      <w:bookmarkEnd w:id="0"/>
      <w:r>
        <w:rPr>
          <w:rFonts w:eastAsia="MS Mincho"/>
        </w:rPr>
        <w:tab/>
      </w:r>
      <w:r>
        <w:rPr>
          <w:rFonts w:eastAsia="MS Mincho"/>
        </w:rPr>
        <w:tab/>
      </w:r>
      <w:r>
        <w:rPr>
          <w:rFonts w:eastAsia="MS Mincho"/>
        </w:rPr>
        <w:tab/>
        <w:t xml:space="preserve">  </w:t>
      </w:r>
    </w:p>
    <w:p w14:paraId="79D59252" w14:textId="77777777" w:rsidR="00CE306F" w:rsidRDefault="00CE306F">
      <w:pPr>
        <w:jc w:val="both"/>
        <w:rPr>
          <w:rFonts w:eastAsia="MS Mincho"/>
          <w:sz w:val="20"/>
        </w:rPr>
      </w:pPr>
    </w:p>
    <w:p w14:paraId="115B4203" w14:textId="77777777" w:rsidR="00CE306F" w:rsidRDefault="00CE306F">
      <w:pPr>
        <w:jc w:val="both"/>
        <w:rPr>
          <w:rFonts w:eastAsia="MS Mincho"/>
          <w:sz w:val="20"/>
        </w:rPr>
      </w:pPr>
    </w:p>
    <w:p w14:paraId="7500280E" w14:textId="77777777" w:rsidR="00CE306F" w:rsidRDefault="00CE306F">
      <w:pPr>
        <w:jc w:val="both"/>
        <w:rPr>
          <w:rFonts w:eastAsia="MS Mincho"/>
          <w:sz w:val="20"/>
        </w:rPr>
      </w:pPr>
    </w:p>
    <w:p w14:paraId="220D9F6B" w14:textId="77777777" w:rsidR="00CE306F" w:rsidRPr="00FC3BF9" w:rsidRDefault="00CE306F">
      <w:pPr>
        <w:jc w:val="both"/>
        <w:rPr>
          <w:rFonts w:eastAsia="MS Mincho"/>
          <w:sz w:val="18"/>
          <w:szCs w:val="18"/>
        </w:rPr>
      </w:pPr>
    </w:p>
    <w:p w14:paraId="7FA988EF" w14:textId="77777777" w:rsidR="00CE306F" w:rsidRPr="00FC3BF9" w:rsidRDefault="00CE306F">
      <w:pPr>
        <w:jc w:val="both"/>
        <w:rPr>
          <w:rFonts w:eastAsia="MS Mincho"/>
          <w:sz w:val="18"/>
          <w:szCs w:val="18"/>
        </w:rPr>
      </w:pPr>
    </w:p>
    <w:p w14:paraId="25F73A74" w14:textId="77777777" w:rsidR="00CE306F" w:rsidRPr="00FC3BF9" w:rsidRDefault="00CE306F">
      <w:pPr>
        <w:jc w:val="both"/>
        <w:rPr>
          <w:rFonts w:eastAsia="MS Mincho"/>
          <w:sz w:val="18"/>
          <w:szCs w:val="18"/>
        </w:rPr>
      </w:pPr>
      <w:r w:rsidRPr="00FC3BF9">
        <w:rPr>
          <w:rFonts w:eastAsia="MS Mincho"/>
          <w:sz w:val="18"/>
          <w:szCs w:val="18"/>
        </w:rPr>
        <w:t>Do wykazu należy załączyć dokumenty potwierdzające należyte wykonanie zamówienia (referencje, opinie itp.)</w:t>
      </w:r>
    </w:p>
    <w:p w14:paraId="188A30E9" w14:textId="77777777" w:rsidR="00952B9D" w:rsidRPr="00FC3BF9" w:rsidRDefault="00952B9D" w:rsidP="00952B9D">
      <w:pPr>
        <w:jc w:val="both"/>
        <w:rPr>
          <w:rFonts w:eastAsia="MS Mincho"/>
          <w:sz w:val="18"/>
          <w:szCs w:val="18"/>
        </w:rPr>
      </w:pPr>
      <w:r w:rsidRPr="00FC3BF9">
        <w:rPr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  <w:r w:rsidR="00EC41E2" w:rsidRPr="00FC3BF9">
        <w:rPr>
          <w:sz w:val="18"/>
          <w:szCs w:val="18"/>
        </w:rPr>
        <w:t>.</w:t>
      </w:r>
    </w:p>
    <w:sectPr w:rsidR="00952B9D" w:rsidRPr="00FC3B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5E3DE" w14:textId="77777777" w:rsidR="00635B83" w:rsidRDefault="00635B83" w:rsidP="00236F76">
      <w:r>
        <w:separator/>
      </w:r>
    </w:p>
  </w:endnote>
  <w:endnote w:type="continuationSeparator" w:id="0">
    <w:p w14:paraId="02C1D44F" w14:textId="77777777" w:rsidR="00635B83" w:rsidRDefault="00635B83" w:rsidP="0023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78AB3" w14:textId="77777777" w:rsidR="00236F76" w:rsidRDefault="00236F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B1BE9" w14:textId="77777777" w:rsidR="00236F76" w:rsidRDefault="00236F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A52F4" w14:textId="77777777" w:rsidR="00236F76" w:rsidRDefault="00236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EEFB0" w14:textId="77777777" w:rsidR="00635B83" w:rsidRDefault="00635B83" w:rsidP="00236F76">
      <w:r>
        <w:separator/>
      </w:r>
    </w:p>
  </w:footnote>
  <w:footnote w:type="continuationSeparator" w:id="0">
    <w:p w14:paraId="55ED9933" w14:textId="77777777" w:rsidR="00635B83" w:rsidRDefault="00635B83" w:rsidP="00236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DCC7B" w14:textId="77777777" w:rsidR="00236F76" w:rsidRDefault="00236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1C95B" w14:textId="77777777" w:rsidR="00236F76" w:rsidRDefault="00236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56B52" w14:textId="77777777" w:rsidR="00236F76" w:rsidRDefault="00236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E2D"/>
    <w:rsid w:val="001F16E7"/>
    <w:rsid w:val="00236F76"/>
    <w:rsid w:val="00336B81"/>
    <w:rsid w:val="00393D43"/>
    <w:rsid w:val="00492F60"/>
    <w:rsid w:val="00522423"/>
    <w:rsid w:val="00635B83"/>
    <w:rsid w:val="00952B9D"/>
    <w:rsid w:val="009E4419"/>
    <w:rsid w:val="00B35A1D"/>
    <w:rsid w:val="00C14E2D"/>
    <w:rsid w:val="00CE306F"/>
    <w:rsid w:val="00D05881"/>
    <w:rsid w:val="00DD3877"/>
    <w:rsid w:val="00DF454E"/>
    <w:rsid w:val="00EC41E2"/>
    <w:rsid w:val="00F245E3"/>
    <w:rsid w:val="00F96723"/>
    <w:rsid w:val="00F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120F4"/>
  <w15:chartTrackingRefBased/>
  <w15:docId w15:val="{77D21DD8-76EC-444A-825E-496F4112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236F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6F7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EC0039-5440-4F06-A410-ACD5A0C6DD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77B324-FB3B-4CBF-95A6-CE588F8C0F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0DFBF1-B238-4386-8CE7-6F1F5EE866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Alicja Dudzińska</cp:lastModifiedBy>
  <cp:revision>6</cp:revision>
  <cp:lastPrinted>1899-12-31T23:00:00Z</cp:lastPrinted>
  <dcterms:created xsi:type="dcterms:W3CDTF">2022-05-31T10:16:00Z</dcterms:created>
  <dcterms:modified xsi:type="dcterms:W3CDTF">2024-05-14T06:10:00Z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