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E0E5A" w14:textId="77777777" w:rsidR="00B36EDA" w:rsidRPr="00F5592D" w:rsidRDefault="005365D9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F5592D">
        <w:rPr>
          <w:rFonts w:ascii="Arial Narrow" w:hAnsi="Arial Narrow" w:cs="Arial"/>
          <w:sz w:val="20"/>
          <w:szCs w:val="20"/>
        </w:rPr>
        <w:t>Bydgoszcz</w:t>
      </w:r>
      <w:r w:rsidR="00B36EDA" w:rsidRPr="00F5592D">
        <w:rPr>
          <w:rFonts w:ascii="Arial Narrow" w:hAnsi="Arial Narrow" w:cs="Arial"/>
          <w:sz w:val="20"/>
          <w:szCs w:val="20"/>
        </w:rPr>
        <w:t xml:space="preserve"> dnia: </w:t>
      </w:r>
      <w:r w:rsidRPr="00F5592D">
        <w:rPr>
          <w:rFonts w:ascii="Arial Narrow" w:hAnsi="Arial Narrow" w:cs="Arial"/>
          <w:sz w:val="20"/>
          <w:szCs w:val="20"/>
        </w:rPr>
        <w:t>2024-05-17</w:t>
      </w:r>
    </w:p>
    <w:p w14:paraId="7E499345" w14:textId="77777777" w:rsidR="00B36EDA" w:rsidRPr="00F5592D" w:rsidRDefault="005365D9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F5592D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67A3B294" w14:textId="77777777" w:rsidR="00B36EDA" w:rsidRPr="00F5592D" w:rsidRDefault="005365D9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F5592D">
        <w:rPr>
          <w:rFonts w:ascii="Arial Narrow" w:hAnsi="Arial Narrow" w:cs="Arial"/>
          <w:sz w:val="20"/>
          <w:szCs w:val="20"/>
        </w:rPr>
        <w:t>Powstańców Warszawy</w:t>
      </w:r>
      <w:r w:rsidR="00B36EDA" w:rsidRPr="00F5592D">
        <w:rPr>
          <w:rFonts w:ascii="Arial Narrow" w:hAnsi="Arial Narrow" w:cs="Arial"/>
          <w:sz w:val="20"/>
          <w:szCs w:val="20"/>
        </w:rPr>
        <w:t xml:space="preserve"> </w:t>
      </w:r>
      <w:r w:rsidRPr="00F5592D">
        <w:rPr>
          <w:rFonts w:ascii="Arial Narrow" w:hAnsi="Arial Narrow" w:cs="Arial"/>
          <w:sz w:val="20"/>
          <w:szCs w:val="20"/>
        </w:rPr>
        <w:t>5</w:t>
      </w:r>
    </w:p>
    <w:p w14:paraId="0E06C2FE" w14:textId="77777777" w:rsidR="00B36EDA" w:rsidRPr="00F5592D" w:rsidRDefault="005365D9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F5592D">
        <w:rPr>
          <w:rFonts w:ascii="Arial Narrow" w:hAnsi="Arial Narrow" w:cs="Arial"/>
          <w:sz w:val="20"/>
          <w:szCs w:val="20"/>
        </w:rPr>
        <w:t>85-681</w:t>
      </w:r>
      <w:r w:rsidR="00B36EDA" w:rsidRPr="00F5592D">
        <w:rPr>
          <w:rFonts w:ascii="Arial Narrow" w:hAnsi="Arial Narrow" w:cs="Arial"/>
          <w:sz w:val="20"/>
          <w:szCs w:val="20"/>
        </w:rPr>
        <w:t xml:space="preserve"> </w:t>
      </w:r>
      <w:r w:rsidRPr="00F5592D">
        <w:rPr>
          <w:rFonts w:ascii="Arial Narrow" w:hAnsi="Arial Narrow" w:cs="Arial"/>
          <w:sz w:val="20"/>
          <w:szCs w:val="20"/>
        </w:rPr>
        <w:t>Bydgoszcz</w:t>
      </w:r>
    </w:p>
    <w:p w14:paraId="34733AFA" w14:textId="77777777" w:rsidR="00B36EDA" w:rsidRPr="00F5592D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F5592D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43AA6535" w14:textId="77777777" w:rsidR="00B36EDA" w:rsidRPr="00F5592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F5592D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7AF97AAB" w14:textId="77777777" w:rsidR="00B36EDA" w:rsidRPr="00F5592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5592D" w14:paraId="4F205416" w14:textId="77777777" w:rsidTr="00B36EDA">
        <w:tc>
          <w:tcPr>
            <w:tcW w:w="9923" w:type="dxa"/>
            <w:shd w:val="clear" w:color="auto" w:fill="F2F2F2"/>
            <w:hideMark/>
          </w:tcPr>
          <w:p w14:paraId="4FE3D8D9" w14:textId="0EC9383B" w:rsidR="00B36EDA" w:rsidRPr="00F5592D" w:rsidRDefault="00F5592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7302D7DE" w14:textId="77777777" w:rsidR="00B36EDA" w:rsidRPr="00F5592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646B453" w14:textId="77777777" w:rsidR="00B36EDA" w:rsidRPr="00F5592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01808FF3" w14:textId="77777777" w:rsidR="00B36EDA" w:rsidRPr="00F5592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5592D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F5592D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F5592D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5592D" w14:paraId="0B6F7BB8" w14:textId="77777777" w:rsidTr="00B36EDA">
        <w:tc>
          <w:tcPr>
            <w:tcW w:w="2269" w:type="dxa"/>
            <w:shd w:val="clear" w:color="auto" w:fill="auto"/>
          </w:tcPr>
          <w:p w14:paraId="3C1F0ECE" w14:textId="77777777" w:rsidR="00B36EDA" w:rsidRPr="00F5592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E87D127" w14:textId="77777777" w:rsidR="00B36EDA" w:rsidRPr="00F5592D" w:rsidRDefault="005365D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biurowych, papieru ksero oraz jednorazowa dostawa kserokopiarki</w:t>
            </w:r>
          </w:p>
        </w:tc>
      </w:tr>
      <w:tr w:rsidR="005365D9" w:rsidRPr="00F5592D" w14:paraId="58D35723" w14:textId="77777777" w:rsidTr="00834B81">
        <w:tc>
          <w:tcPr>
            <w:tcW w:w="2269" w:type="dxa"/>
            <w:shd w:val="clear" w:color="auto" w:fill="auto"/>
          </w:tcPr>
          <w:p w14:paraId="4EE9FE4F" w14:textId="77777777" w:rsidR="005365D9" w:rsidRPr="00F5592D" w:rsidRDefault="005365D9" w:rsidP="00834B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1CE0CF2" w14:textId="77777777" w:rsidR="005365D9" w:rsidRPr="00F5592D" w:rsidRDefault="005365D9" w:rsidP="00834B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38/2024</w:t>
            </w:r>
          </w:p>
        </w:tc>
      </w:tr>
    </w:tbl>
    <w:p w14:paraId="3EC2AE89" w14:textId="77777777" w:rsidR="00B36EDA" w:rsidRPr="00F5592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4DAE9FED" w14:textId="77777777" w:rsidR="00B36EDA" w:rsidRPr="00F5592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F5592D">
        <w:rPr>
          <w:rFonts w:ascii="Arial Narrow" w:hAnsi="Arial Narrow" w:cs="Arial"/>
          <w:sz w:val="20"/>
          <w:szCs w:val="20"/>
        </w:rPr>
        <w:t xml:space="preserve">Zamawiający, </w:t>
      </w:r>
      <w:r w:rsidR="005365D9" w:rsidRPr="00F5592D">
        <w:rPr>
          <w:rFonts w:ascii="Arial Narrow" w:hAnsi="Arial Narrow" w:cs="Arial"/>
          <w:b/>
          <w:sz w:val="20"/>
          <w:szCs w:val="20"/>
        </w:rPr>
        <w:t>10WSzKzP SPZOZ</w:t>
      </w:r>
      <w:r w:rsidRPr="00F5592D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5365D9" w:rsidRPr="00F5592D">
        <w:rPr>
          <w:rFonts w:ascii="Arial Narrow" w:hAnsi="Arial Narrow" w:cs="Arial"/>
          <w:sz w:val="20"/>
          <w:szCs w:val="20"/>
        </w:rPr>
        <w:t>(t.j. Dz. U. z 2023r. poz. 1605)</w:t>
      </w:r>
      <w:r w:rsidRPr="00F5592D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365D9" w:rsidRPr="00F5592D" w14:paraId="48E0017F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1EFD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Artykuły i materiały biurowe</w:t>
            </w:r>
          </w:p>
          <w:p w14:paraId="33C3AC39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PARTNER PIK SP. Z O.O.</w:t>
            </w:r>
          </w:p>
          <w:p w14:paraId="74B2D827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246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0C1B3B05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0BB3E332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98 570.38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F1FA75F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C648F73" w14:textId="4A1CA478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4EF382C2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535B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  <w:p w14:paraId="0BD8AB52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PARTNER PIK SP. Z O.O.</w:t>
            </w:r>
          </w:p>
          <w:p w14:paraId="1231136D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246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7FC2FDA2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7689232A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8 058.65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616F115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92B589E" w14:textId="39744506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2E2BB64B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32C0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Druki</w:t>
            </w:r>
          </w:p>
          <w:p w14:paraId="7663EDA0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PARTNER PIK SP. Z O.O.</w:t>
            </w:r>
          </w:p>
          <w:p w14:paraId="72A01952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246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02F844EC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0978B507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2 972.79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6C59639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52100E3" w14:textId="67A7DFE9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648A0B70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D2D11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Sprzęt biurowy i urządzenia biurowe</w:t>
            </w:r>
          </w:p>
          <w:p w14:paraId="54B6CC80" w14:textId="7BB0103A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o.o.</w:t>
            </w:r>
          </w:p>
          <w:p w14:paraId="03D036DA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65D4EF55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34EE7B2D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14 397.83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BF84B62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F70C6DE" w14:textId="46FCC678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5608349B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AAE5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Płyty</w:t>
            </w:r>
          </w:p>
          <w:p w14:paraId="6BD9D98C" w14:textId="7FB58351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o.o.</w:t>
            </w:r>
          </w:p>
          <w:p w14:paraId="1F7BBF35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696304BB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16B967C8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42 973.74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1CF2212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25AF224" w14:textId="32EF3051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7301D0AD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FCDF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Kserokopiarka</w:t>
            </w:r>
          </w:p>
          <w:p w14:paraId="39AFB354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PRO-SERWIS Karol Reisner, Bartosz Preder s.c.</w:t>
            </w:r>
          </w:p>
          <w:p w14:paraId="247F7FD3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Toruńska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151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4A57811E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85-880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1A012FF8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12 884.25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A9A0F4A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3496DB0" w14:textId="34545169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7837998B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7196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7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Podkłady MDF, etui do podkładów, blachy</w:t>
            </w:r>
          </w:p>
          <w:p w14:paraId="10A56156" w14:textId="5C9B13D6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o.o.</w:t>
            </w:r>
          </w:p>
          <w:p w14:paraId="3393CB8D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47F4B99D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12818A43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11 904.37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EA1F818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6B77CB1" w14:textId="7454F603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32B76D93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6475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8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Telefony</w:t>
            </w:r>
          </w:p>
          <w:p w14:paraId="11BC92D4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PARTNER PIK SP. Z O.O.</w:t>
            </w:r>
          </w:p>
          <w:p w14:paraId="0A599CF2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246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2AE69FCB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6C8D0B35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2 952.00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9F3CFA2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97182E6" w14:textId="0475D76F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01C94348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66D6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9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Opaski medyczne</w:t>
            </w:r>
          </w:p>
          <w:p w14:paraId="31BCEFB1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Enter P.H.U. Ewa Taranto</w:t>
            </w:r>
          </w:p>
          <w:p w14:paraId="38442BDF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Biwakowa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26A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2A53EA4C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93-469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Łódź</w:t>
            </w:r>
          </w:p>
          <w:p w14:paraId="705028BE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42 435.00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E37F7A2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423F05F" w14:textId="3A92448C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11D5E41D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6E1AC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10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Papier ksero</w:t>
            </w:r>
          </w:p>
          <w:p w14:paraId="6BAC4605" w14:textId="77777777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PARTNER PIK SP. Z O.O.</w:t>
            </w:r>
          </w:p>
          <w:p w14:paraId="4B072A0C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246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6CE4EE7D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259E3356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158 050.44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12442E2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726AD5F" w14:textId="313CE978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365D9" w:rsidRPr="00F5592D" w14:paraId="7601855F" w14:textId="77777777" w:rsidTr="005365D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F4C4" w14:textId="77777777" w:rsidR="005365D9" w:rsidRPr="00F5592D" w:rsidRDefault="005365D9" w:rsidP="00834B81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11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Urządzenia wielofunkcyjne</w:t>
            </w:r>
          </w:p>
          <w:p w14:paraId="0166E0F1" w14:textId="1C74F610" w:rsidR="005365D9" w:rsidRPr="00F5592D" w:rsidRDefault="005365D9" w:rsidP="00834B8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 xml:space="preserve">Pryzmat Spółka z o.o. </w:t>
            </w:r>
            <w:r w:rsidR="00F5592D" w:rsidRPr="00F5592D">
              <w:rPr>
                <w:rFonts w:ascii="Arial Narrow" w:hAnsi="Arial Narrow" w:cs="Arial"/>
                <w:b/>
                <w:sz w:val="20"/>
                <w:szCs w:val="20"/>
              </w:rPr>
              <w:t>sp. k</w:t>
            </w:r>
          </w:p>
          <w:p w14:paraId="62D039F1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A. Ostrowskiego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15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694BBBD3" w14:textId="77777777" w:rsidR="005365D9" w:rsidRPr="00F5592D" w:rsidRDefault="005365D9" w:rsidP="00834B81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53-238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14:paraId="19717AD3" w14:textId="77777777" w:rsidR="005365D9" w:rsidRPr="00F5592D" w:rsidRDefault="005365D9" w:rsidP="00834B8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5592D">
              <w:rPr>
                <w:rFonts w:ascii="Arial Narrow" w:hAnsi="Arial Narrow" w:cs="Arial"/>
                <w:b/>
                <w:sz w:val="20"/>
                <w:szCs w:val="20"/>
              </w:rPr>
              <w:t>29 766.00 zł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181BD15" w14:textId="77777777" w:rsidR="005365D9" w:rsidRPr="00F5592D" w:rsidRDefault="005365D9" w:rsidP="00834B8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592D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93F8C98" w14:textId="69F39596" w:rsidR="005365D9" w:rsidRPr="00F5592D" w:rsidRDefault="005365D9" w:rsidP="00834B8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F5592D" w:rsidRPr="00F5592D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33668BC4" w14:textId="77777777" w:rsidR="00B36EDA" w:rsidRPr="00F5592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5592D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5592D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5592D" w14:paraId="3B0B77B6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0CBA98" w14:textId="77777777" w:rsidR="00B36EDA" w:rsidRPr="00F559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5F0B46" w14:textId="77777777" w:rsidR="00B36EDA" w:rsidRPr="00F559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403CCB" w14:textId="77777777" w:rsidR="00B36EDA" w:rsidRPr="00F559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69205D" w14:textId="77777777" w:rsidR="00B36EDA" w:rsidRPr="00F559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365D9" w:rsidRPr="00F5592D" w14:paraId="190EF6FA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588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3ED1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511C9BBC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518F63E5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37E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185B8D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20FF53B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A0F6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20BCF163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A72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E800" w14:textId="20F72C22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2CF317A6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04DF185F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988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- 57.99</w:t>
            </w:r>
          </w:p>
          <w:p w14:paraId="6107413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6E5E060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A1C6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97,99</w:t>
            </w:r>
          </w:p>
        </w:tc>
      </w:tr>
      <w:tr w:rsidR="005365D9" w:rsidRPr="00F5592D" w14:paraId="74135892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2F3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233EB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Usługowo- Handlowa "ANNA" Anna Białobrzycka</w:t>
            </w:r>
          </w:p>
          <w:p w14:paraId="2B3E8268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181DA6ED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98F1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- 44.67</w:t>
            </w:r>
          </w:p>
          <w:p w14:paraId="521339A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6977C6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7939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84,67</w:t>
            </w:r>
          </w:p>
        </w:tc>
      </w:tr>
      <w:tr w:rsidR="005365D9" w:rsidRPr="00F5592D" w14:paraId="06475027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9C33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2D74B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6C0A2891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5CC33816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961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6CA7C2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71099EA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9A76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7E350C14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8CE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9416" w14:textId="65D175E2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Biuro Bazar S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o.o.</w:t>
            </w:r>
          </w:p>
          <w:p w14:paraId="1B4D160B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775355D2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517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- 57.46</w:t>
            </w:r>
          </w:p>
          <w:p w14:paraId="3412764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350948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E55E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97,46</w:t>
            </w:r>
          </w:p>
        </w:tc>
      </w:tr>
      <w:tr w:rsidR="005365D9" w:rsidRPr="00F5592D" w14:paraId="7C0EE662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5FA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D51A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Usługowo- Handlowa "ANNA" Anna Białobrzycka</w:t>
            </w:r>
          </w:p>
          <w:p w14:paraId="435AFFD7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1515BA31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B08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- 18.78</w:t>
            </w:r>
          </w:p>
          <w:p w14:paraId="4C453D3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174AC29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29F8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58,78</w:t>
            </w:r>
          </w:p>
        </w:tc>
      </w:tr>
      <w:tr w:rsidR="005365D9" w:rsidRPr="00F5592D" w14:paraId="4507D136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2EE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Druki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D33F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294CD960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043C0847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3B7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5F3725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677612A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659C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20BC03AE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DFA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Druki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DFE1B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Usługowo- Handlowa "ANNA" Anna Białobrzycka</w:t>
            </w:r>
          </w:p>
          <w:p w14:paraId="1AAA35FE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0EE5FF35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C54FE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- 32.63</w:t>
            </w:r>
          </w:p>
          <w:p w14:paraId="44D56BB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A92245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2E24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72,63</w:t>
            </w:r>
          </w:p>
        </w:tc>
      </w:tr>
      <w:tr w:rsidR="005365D9" w:rsidRPr="00F5592D" w14:paraId="2D340FFC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5F39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Druki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D4D8" w14:textId="7FF46ADE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3C9B5423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2DF78B52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A30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- 19.16</w:t>
            </w:r>
          </w:p>
          <w:p w14:paraId="3C822B8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68CC2BB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C1C1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59,16</w:t>
            </w:r>
          </w:p>
        </w:tc>
      </w:tr>
      <w:tr w:rsidR="005365D9" w:rsidRPr="00F5592D" w14:paraId="6640E351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0E9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7ABE" w14:textId="76173A5B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7EC3943A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301A60AB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53A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C58EE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58080E5B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9C1D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149EA0EE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920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7530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25F940DC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663A016D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93B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>1 - Cena - 54.53</w:t>
            </w:r>
          </w:p>
          <w:p w14:paraId="201049D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- 25.00</w:t>
            </w:r>
          </w:p>
          <w:p w14:paraId="2BECA03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ADD75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94,53</w:t>
            </w:r>
          </w:p>
        </w:tc>
      </w:tr>
      <w:tr w:rsidR="005365D9" w:rsidRPr="00F5592D" w14:paraId="5053EC37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929E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58E2A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Usługowo- Handlowa "ANNA" Anna Białobrzycka</w:t>
            </w:r>
          </w:p>
          <w:p w14:paraId="423BC822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0A79A941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E17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- 35.02</w:t>
            </w:r>
          </w:p>
          <w:p w14:paraId="6AFCEE5E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04517F7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C0B0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75,02</w:t>
            </w:r>
          </w:p>
        </w:tc>
      </w:tr>
      <w:tr w:rsidR="005365D9" w:rsidRPr="00F5592D" w14:paraId="4C455917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D06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Sprzęt biurowy i urządzenia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B6E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FAXPOL Andrzej Iwanowicz Sp. z o.o.</w:t>
            </w:r>
          </w:p>
          <w:p w14:paraId="6104DFC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Bartycka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130A0561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00-716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082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1AF40B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0B52D0A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602D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365D9" w:rsidRPr="00F5592D" w14:paraId="00D174A9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B0C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5C8F0" w14:textId="0642AC6E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13BA88B1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761A982F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318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718B4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77F8825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7796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0DDF6AEF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2F9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968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1B2EF3B1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734792C2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604EE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- 57.34</w:t>
            </w:r>
          </w:p>
          <w:p w14:paraId="7C87DA0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02C427E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3EA7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97,34</w:t>
            </w:r>
          </w:p>
        </w:tc>
      </w:tr>
      <w:tr w:rsidR="005365D9" w:rsidRPr="00F5592D" w14:paraId="4F364622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0A4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Płyty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4E2CB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Usługowo- Handlowa "ANNA" Anna Białobrzycka</w:t>
            </w:r>
          </w:p>
          <w:p w14:paraId="39CD448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12CB1DDB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5051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- 37.84</w:t>
            </w:r>
          </w:p>
          <w:p w14:paraId="13E2305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6764FDF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41A6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77,84</w:t>
            </w:r>
          </w:p>
        </w:tc>
      </w:tr>
      <w:tr w:rsidR="005365D9" w:rsidRPr="00F5592D" w14:paraId="2E40B8DF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757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Kserokopiarka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64BF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PRO-SERWIS Karol Reisner, Bartosz Preder s.c.</w:t>
            </w:r>
          </w:p>
          <w:p w14:paraId="7925B971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Toruńska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151</w:t>
            </w:r>
          </w:p>
          <w:p w14:paraId="37481DE3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85-880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4E6D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46097F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78B1EB6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2CCE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0FB1FC35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1B4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Kserokopiarka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4B95" w14:textId="2AAB9A32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Pryzmat Spółka z o.o.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sp. k</w:t>
            </w:r>
          </w:p>
          <w:p w14:paraId="09E07656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A. Ostrowskiego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14:paraId="0328879B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53-238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E7ED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- 53.04</w:t>
            </w:r>
          </w:p>
          <w:p w14:paraId="695C45C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- 12.50</w:t>
            </w:r>
          </w:p>
          <w:p w14:paraId="13EE4D4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81A34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80,54</w:t>
            </w:r>
          </w:p>
        </w:tc>
      </w:tr>
      <w:tr w:rsidR="005365D9" w:rsidRPr="00F5592D" w14:paraId="17311F95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436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Kserokopiarka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70767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3703DD7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2A5449BE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CF3E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072479D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D62A10B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8F377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365D9" w:rsidRPr="00F5592D" w14:paraId="676C90A3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5AA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Podkłady MDF, etui do podkładów, blachy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124E" w14:textId="0B7E6C5A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44A2142D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18ECD406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9D3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31C87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32E4E27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AEAB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3CEA44E0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5B81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Podkłady MDF, etui do podkładów, blachy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6CB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71EBE6A5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01FC484C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E44EE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- 59.15</w:t>
            </w:r>
          </w:p>
          <w:p w14:paraId="0F57369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1FD5ADA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8F24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99,15</w:t>
            </w:r>
          </w:p>
        </w:tc>
      </w:tr>
      <w:tr w:rsidR="005365D9" w:rsidRPr="00F5592D" w14:paraId="25508CFB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155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Telefony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E3B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68DC107D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5D718BE9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573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C4ABBB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5A0FDE7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D25A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14E7966F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3B3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Telefony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4C7FB" w14:textId="5EAD46A0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6E48A15A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7362EA3C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F96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- 53.63</w:t>
            </w:r>
          </w:p>
          <w:p w14:paraId="6A2CDD2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562C065D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13A5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93,63</w:t>
            </w:r>
          </w:p>
        </w:tc>
      </w:tr>
      <w:tr w:rsidR="005365D9" w:rsidRPr="00F5592D" w14:paraId="6875C3C2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2CC9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Telefony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03D90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FAXPOL Andrzej Iwanowicz Sp. z o.o.</w:t>
            </w:r>
          </w:p>
          <w:p w14:paraId="6A767C53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Bartycka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5E8C7323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00-716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9F0A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D017EC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D69387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F79A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365D9" w:rsidRPr="00F5592D" w14:paraId="17E47957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CA2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6055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DATAMobi Sp. z o. o.</w:t>
            </w:r>
          </w:p>
          <w:p w14:paraId="79525885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Al. Waszyngtona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146/407</w:t>
            </w:r>
          </w:p>
          <w:p w14:paraId="671AD6A2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04-076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E97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A11EB59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- 12.50</w:t>
            </w:r>
          </w:p>
          <w:p w14:paraId="4C7EA31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FA42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365D9" w:rsidRPr="00F5592D" w14:paraId="1C44071B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BD6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ADC5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Enter P.H.U. Ewa Taranto</w:t>
            </w:r>
          </w:p>
          <w:p w14:paraId="55D455DA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>Biwakowa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14:paraId="4DEE6CA1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93-469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2D8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>1 - Cena - 56.88</w:t>
            </w:r>
          </w:p>
          <w:p w14:paraId="3D42B55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- 25.00</w:t>
            </w:r>
          </w:p>
          <w:p w14:paraId="4332D39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4385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96,88</w:t>
            </w:r>
          </w:p>
        </w:tc>
      </w:tr>
      <w:tr w:rsidR="005365D9" w:rsidRPr="00F5592D" w14:paraId="13FDFD9B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5CB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C461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0720864C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05CCC8E9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481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- 46.17</w:t>
            </w:r>
          </w:p>
          <w:p w14:paraId="028DA19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0E7C3F6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F77B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86,17</w:t>
            </w:r>
          </w:p>
        </w:tc>
      </w:tr>
      <w:tr w:rsidR="005365D9" w:rsidRPr="00F5592D" w14:paraId="3038577B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E79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91B9" w14:textId="27684B55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57C93D33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5E3DA2F2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FA7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- 45.03</w:t>
            </w:r>
          </w:p>
          <w:p w14:paraId="23B4F42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7006749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169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85,03</w:t>
            </w:r>
          </w:p>
        </w:tc>
      </w:tr>
      <w:tr w:rsidR="005365D9" w:rsidRPr="00F5592D" w14:paraId="3FB7694F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D77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6922C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43B286C3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32E8CC85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D07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C1BA637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2BC46F0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8B0E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39F301C6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D1A4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A6787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Usługowo- Handlowa "ANNA" Anna Białobrzycka</w:t>
            </w:r>
          </w:p>
          <w:p w14:paraId="6CD2960F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65D3AC7E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D3F1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- 54.13</w:t>
            </w:r>
          </w:p>
          <w:p w14:paraId="39BAC6C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4D687D3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4DF2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94,13</w:t>
            </w:r>
          </w:p>
        </w:tc>
      </w:tr>
      <w:tr w:rsidR="005365D9" w:rsidRPr="00F5592D" w14:paraId="1AF663CD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7DFFF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91605" w14:textId="6D72D1AE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134EBC9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4EA5F9F2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293E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69FE5D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4F4177C5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946A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365D9" w:rsidRPr="00F5592D" w14:paraId="57F22086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794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Urządzenia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C6F69" w14:textId="647DFF35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Pryzmat Spółka z o.o.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sp. k</w:t>
            </w:r>
          </w:p>
          <w:p w14:paraId="7E0AE815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A. Ostrowskiego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14:paraId="03765EC6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53-238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E903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28EA5D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357CA3F0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F394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365D9" w:rsidRPr="00F5592D" w14:paraId="10F388D0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9183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Urządzenia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50D2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7CBE3013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14:paraId="2747340D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A6F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- 55.85</w:t>
            </w:r>
          </w:p>
          <w:p w14:paraId="54A6668A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0EB88C1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D433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95,85</w:t>
            </w:r>
          </w:p>
        </w:tc>
      </w:tr>
      <w:tr w:rsidR="005365D9" w:rsidRPr="00F5592D" w14:paraId="64CD7D75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56B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Urządzenia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EE147" w14:textId="5365F850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Biuro Bazar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</w:t>
            </w:r>
            <w:r w:rsidR="00F5592D"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14:paraId="5FE528DF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Miechowska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755DE92C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87-875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27F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- 42.09</w:t>
            </w:r>
          </w:p>
          <w:p w14:paraId="2955B0B6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5768F88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24427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82,09</w:t>
            </w:r>
          </w:p>
        </w:tc>
      </w:tr>
      <w:tr w:rsidR="005365D9" w:rsidRPr="00F5592D" w14:paraId="08503455" w14:textId="77777777" w:rsidTr="005365D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E3EC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Urządzenia wielofunkcyjne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9639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b/>
                <w:bCs/>
                <w:sz w:val="20"/>
                <w:szCs w:val="20"/>
              </w:rPr>
              <w:t>FAXPOL Andrzej Iwanowicz Sp. z o.o.</w:t>
            </w:r>
          </w:p>
          <w:p w14:paraId="79D5D91A" w14:textId="77777777" w:rsidR="005365D9" w:rsidRPr="00F5592D" w:rsidRDefault="005365D9" w:rsidP="00834B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Bartycka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14:paraId="1BF6B6D4" w14:textId="77777777" w:rsidR="005365D9" w:rsidRPr="00F5592D" w:rsidRDefault="005365D9" w:rsidP="00834B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00-716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5592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AA92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A2C8EC8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A6E9681" w14:textId="77777777" w:rsidR="005365D9" w:rsidRPr="00F5592D" w:rsidRDefault="005365D9" w:rsidP="00834B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927B" w14:textId="77777777" w:rsidR="005365D9" w:rsidRPr="00F5592D" w:rsidRDefault="005365D9" w:rsidP="00834B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5592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07F44479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F5592D">
        <w:rPr>
          <w:rFonts w:ascii="Arial Narrow" w:hAnsi="Arial Narrow" w:cs="Arial"/>
          <w:i/>
          <w:sz w:val="20"/>
          <w:szCs w:val="20"/>
        </w:rPr>
        <w:t>Zamawiający</w:t>
      </w:r>
    </w:p>
    <w:p w14:paraId="22D4FA41" w14:textId="77777777" w:rsidR="00F5592D" w:rsidRDefault="00F5592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2AD74DC8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5D20AB6E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23F74FE2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2CF8FB0E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0876CAE7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0D7A153B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0891FC06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796BF038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</w:p>
    <w:p w14:paraId="78F0A3DD" w14:textId="3155F725" w:rsidR="00F5592D" w:rsidRPr="00B9724A" w:rsidRDefault="00F5592D" w:rsidP="00F5592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42CB4BD2" w14:textId="77777777" w:rsidR="00F5592D" w:rsidRDefault="00F5592D" w:rsidP="00F5592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0C289EEB" w14:textId="77777777" w:rsidR="00F5592D" w:rsidRPr="00B9724A" w:rsidRDefault="00F5592D" w:rsidP="00F5592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0D6558DE" w14:textId="5C967698" w:rsidR="00F5592D" w:rsidRDefault="00F5592D" w:rsidP="00F5592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17.05.2024 r.</w:t>
      </w:r>
    </w:p>
    <w:p w14:paraId="40F39426" w14:textId="09F3EA42" w:rsidR="008642B3" w:rsidRPr="00F5592D" w:rsidRDefault="005365D9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F5592D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F5592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AEB61" w14:textId="77777777" w:rsidR="000F2F71" w:rsidRDefault="000F2F71">
      <w:r>
        <w:separator/>
      </w:r>
    </w:p>
  </w:endnote>
  <w:endnote w:type="continuationSeparator" w:id="0">
    <w:p w14:paraId="6AC0342C" w14:textId="77777777" w:rsidR="000F2F71" w:rsidRDefault="000F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F27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58C3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6FF1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A36D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95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273EE" w14:textId="77777777" w:rsidR="000F2F71" w:rsidRDefault="000F2F71">
      <w:r>
        <w:separator/>
      </w:r>
    </w:p>
  </w:footnote>
  <w:footnote w:type="continuationSeparator" w:id="0">
    <w:p w14:paraId="0340DA0F" w14:textId="77777777" w:rsidR="000F2F71" w:rsidRDefault="000F2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7C9A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051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204F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F71"/>
    <w:rsid w:val="00022322"/>
    <w:rsid w:val="00042497"/>
    <w:rsid w:val="000C1E6F"/>
    <w:rsid w:val="000E4E56"/>
    <w:rsid w:val="000F2F7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5D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92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732F50"/>
  <w15:chartTrackingRefBased/>
  <w15:docId w15:val="{7192DEA2-E6FF-416E-BCFF-8E72212DB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1817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2024-05-17T05:45:00Z</dcterms:created>
  <dcterms:modified xsi:type="dcterms:W3CDTF">2024-05-17T05:50:00Z</dcterms:modified>
</cp:coreProperties>
</file>