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5087A" w14:textId="77777777" w:rsidR="00035DEC" w:rsidRPr="00AD45A9" w:rsidRDefault="002D5A3B" w:rsidP="005E0750">
      <w:pPr>
        <w:jc w:val="right"/>
        <w:rPr>
          <w:rFonts w:ascii="Arial" w:hAnsi="Arial" w:cs="Arial"/>
          <w:sz w:val="24"/>
          <w:szCs w:val="24"/>
        </w:rPr>
      </w:pPr>
      <w:r w:rsidRPr="002D5A3B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2D5A3B">
        <w:rPr>
          <w:rFonts w:ascii="Arial" w:hAnsi="Arial" w:cs="Arial"/>
          <w:sz w:val="24"/>
          <w:szCs w:val="24"/>
        </w:rPr>
        <w:t>2024-05-14</w:t>
      </w:r>
    </w:p>
    <w:p w14:paraId="53D31AA5" w14:textId="77777777" w:rsidR="002D5A3B" w:rsidRPr="002D5A3B" w:rsidRDefault="002D5A3B" w:rsidP="005E0750">
      <w:pPr>
        <w:rPr>
          <w:rFonts w:ascii="Arial" w:hAnsi="Arial" w:cs="Arial"/>
          <w:b/>
          <w:bCs/>
          <w:sz w:val="24"/>
          <w:szCs w:val="24"/>
        </w:rPr>
      </w:pPr>
      <w:r w:rsidRPr="002D5A3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4B1FC30" w14:textId="77777777" w:rsidR="00035DEC" w:rsidRPr="00AD45A9" w:rsidRDefault="002D5A3B" w:rsidP="005E0750">
      <w:pPr>
        <w:rPr>
          <w:rFonts w:ascii="Arial" w:hAnsi="Arial" w:cs="Arial"/>
          <w:b/>
          <w:bCs/>
          <w:sz w:val="24"/>
          <w:szCs w:val="24"/>
        </w:rPr>
      </w:pPr>
      <w:r w:rsidRPr="002D5A3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B24ABE2" w14:textId="77777777" w:rsidR="00035DEC" w:rsidRPr="00AD45A9" w:rsidRDefault="002D5A3B" w:rsidP="005E0750">
      <w:pPr>
        <w:rPr>
          <w:rFonts w:ascii="Arial" w:hAnsi="Arial" w:cs="Arial"/>
          <w:sz w:val="24"/>
          <w:szCs w:val="24"/>
        </w:rPr>
      </w:pPr>
      <w:r w:rsidRPr="002D5A3B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D5A3B">
        <w:rPr>
          <w:rFonts w:ascii="Arial" w:hAnsi="Arial" w:cs="Arial"/>
          <w:sz w:val="24"/>
          <w:szCs w:val="24"/>
        </w:rPr>
        <w:t>7/19</w:t>
      </w:r>
    </w:p>
    <w:p w14:paraId="68E2CCE6" w14:textId="77777777" w:rsidR="00035DEC" w:rsidRPr="00AD45A9" w:rsidRDefault="002D5A3B" w:rsidP="005E0750">
      <w:pPr>
        <w:rPr>
          <w:rFonts w:ascii="Arial" w:hAnsi="Arial" w:cs="Arial"/>
          <w:sz w:val="24"/>
          <w:szCs w:val="24"/>
        </w:rPr>
      </w:pPr>
      <w:r w:rsidRPr="002D5A3B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2D5A3B">
        <w:rPr>
          <w:rFonts w:ascii="Arial" w:hAnsi="Arial" w:cs="Arial"/>
          <w:sz w:val="24"/>
          <w:szCs w:val="24"/>
        </w:rPr>
        <w:t>Poznań</w:t>
      </w:r>
    </w:p>
    <w:p w14:paraId="2B66F07F" w14:textId="77777777" w:rsidR="005E0750" w:rsidRDefault="005E0750" w:rsidP="005E075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1CCB55DC" w14:textId="77777777" w:rsidR="005E0750" w:rsidRDefault="005E0750" w:rsidP="005E075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5538BB23" w14:textId="3359F2FB" w:rsidR="00035DEC" w:rsidRPr="00AD45A9" w:rsidRDefault="00035DEC" w:rsidP="005E075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C700501" w14:textId="77777777" w:rsidR="00035DEC" w:rsidRDefault="00035DEC" w:rsidP="005E075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6AA386E0" w14:textId="77777777" w:rsidR="005E0750" w:rsidRDefault="005E0750" w:rsidP="005E075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4E8A949E" w14:textId="77777777" w:rsidR="005E0750" w:rsidRDefault="005E0750" w:rsidP="005E075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07CFFA8" w14:textId="77777777" w:rsidR="00035DEC" w:rsidRPr="004E4B64" w:rsidRDefault="00035DEC" w:rsidP="005E075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55057917" w14:textId="77777777" w:rsidTr="00B32FF9">
        <w:tc>
          <w:tcPr>
            <w:tcW w:w="2269" w:type="dxa"/>
            <w:shd w:val="clear" w:color="auto" w:fill="auto"/>
          </w:tcPr>
          <w:p w14:paraId="0668B976" w14:textId="77777777" w:rsidR="00035DEC" w:rsidRPr="004E4B64" w:rsidRDefault="00035DEC" w:rsidP="005E075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9F86DB" w14:textId="77777777" w:rsidR="00035DEC" w:rsidRPr="004E4B64" w:rsidRDefault="002D5A3B" w:rsidP="005E075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5A3B">
              <w:rPr>
                <w:rFonts w:ascii="Arial" w:hAnsi="Arial" w:cs="Arial"/>
                <w:bCs/>
                <w:sz w:val="24"/>
                <w:szCs w:val="24"/>
              </w:rPr>
              <w:t>Systematyczna dostawa mięsa drobiowego i wieprzowego na potrzeby Szpitala Wojewódzkiego w Poznaniu i SZOZ nad Matką i Dzieckiem w Poznaniu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D5A3B" w:rsidRPr="004E4B64" w14:paraId="73D70424" w14:textId="77777777" w:rsidTr="00D147DE">
        <w:tc>
          <w:tcPr>
            <w:tcW w:w="2269" w:type="dxa"/>
            <w:shd w:val="clear" w:color="auto" w:fill="auto"/>
          </w:tcPr>
          <w:p w14:paraId="4E03592C" w14:textId="77777777" w:rsidR="002D5A3B" w:rsidRPr="004E4B64" w:rsidRDefault="002D5A3B" w:rsidP="005E075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70575B" w14:textId="77777777" w:rsidR="002D5A3B" w:rsidRDefault="002D5A3B" w:rsidP="005E075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5A3B">
              <w:rPr>
                <w:rFonts w:ascii="Arial" w:hAnsi="Arial" w:cs="Arial"/>
                <w:bCs/>
                <w:sz w:val="24"/>
                <w:szCs w:val="24"/>
              </w:rPr>
              <w:t>SZW/DZP/17/2024</w:t>
            </w:r>
            <w:r w:rsidR="005E0750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14:paraId="7180C373" w14:textId="35743E80" w:rsidR="005E0750" w:rsidRPr="004E4B64" w:rsidRDefault="005E0750" w:rsidP="005E075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1AC6D28A" w14:textId="77777777" w:rsidR="00035DEC" w:rsidRPr="00AD45A9" w:rsidRDefault="00035DEC" w:rsidP="005E075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6A58F41D" w14:textId="77777777" w:rsidTr="00B32FF9">
        <w:tc>
          <w:tcPr>
            <w:tcW w:w="9330" w:type="dxa"/>
            <w:shd w:val="clear" w:color="auto" w:fill="F2F2F2"/>
            <w:hideMark/>
          </w:tcPr>
          <w:p w14:paraId="65DC41C4" w14:textId="77777777" w:rsidR="005E0750" w:rsidRDefault="005E0750" w:rsidP="005E075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583C36D0" w14:textId="77777777" w:rsidR="00035DEC" w:rsidRDefault="00035DEC" w:rsidP="005E075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018C37B2" w14:textId="77777777" w:rsidR="005E0750" w:rsidRDefault="005E0750" w:rsidP="005E075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5887BC8B" w14:textId="6AD41952" w:rsidR="005E0750" w:rsidRPr="00AD45A9" w:rsidRDefault="005E0750" w:rsidP="005E075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0C7A445D" w14:textId="77777777" w:rsidR="005E0750" w:rsidRDefault="005E0750" w:rsidP="005E0750">
      <w:pPr>
        <w:jc w:val="both"/>
        <w:rPr>
          <w:rFonts w:ascii="Arial" w:hAnsi="Arial" w:cs="Arial"/>
          <w:sz w:val="24"/>
          <w:szCs w:val="24"/>
        </w:rPr>
      </w:pPr>
    </w:p>
    <w:p w14:paraId="39D84379" w14:textId="0487AA64" w:rsidR="0012774F" w:rsidRPr="009003D1" w:rsidRDefault="00520165" w:rsidP="005E0750">
      <w:pPr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2D5A3B" w:rsidRPr="002D5A3B">
        <w:rPr>
          <w:rFonts w:ascii="Arial" w:hAnsi="Arial" w:cs="Arial"/>
          <w:b/>
          <w:sz w:val="24"/>
          <w:szCs w:val="24"/>
        </w:rPr>
        <w:t>Szpital Wojewódzki w Poznaniu</w:t>
      </w:r>
      <w:r w:rsidR="005E0750">
        <w:rPr>
          <w:rFonts w:ascii="Arial" w:hAnsi="Arial" w:cs="Arial"/>
          <w:b/>
          <w:sz w:val="24"/>
          <w:szCs w:val="24"/>
        </w:rPr>
        <w:t xml:space="preserve">, </w:t>
      </w:r>
      <w:r w:rsidR="002D5A3B" w:rsidRPr="002D5A3B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2D5A3B" w:rsidRPr="002D5A3B">
        <w:rPr>
          <w:rFonts w:ascii="Arial" w:hAnsi="Arial" w:cs="Arial"/>
          <w:sz w:val="24"/>
          <w:szCs w:val="24"/>
        </w:rPr>
        <w:t>(</w:t>
      </w:r>
      <w:proofErr w:type="spellStart"/>
      <w:r w:rsidR="002D5A3B" w:rsidRPr="002D5A3B">
        <w:rPr>
          <w:rFonts w:ascii="Arial" w:hAnsi="Arial" w:cs="Arial"/>
          <w:sz w:val="24"/>
          <w:szCs w:val="24"/>
        </w:rPr>
        <w:t>t.j</w:t>
      </w:r>
      <w:proofErr w:type="spellEnd"/>
      <w:r w:rsidR="002D5A3B" w:rsidRPr="002D5A3B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5A3B" w:rsidRPr="009003D1" w14:paraId="7FCCC91A" w14:textId="77777777" w:rsidTr="00D147DE">
        <w:tc>
          <w:tcPr>
            <w:tcW w:w="9356" w:type="dxa"/>
            <w:shd w:val="clear" w:color="auto" w:fill="auto"/>
          </w:tcPr>
          <w:p w14:paraId="1C0CEB17" w14:textId="77777777" w:rsidR="005E0750" w:rsidRDefault="005E0750" w:rsidP="005E0750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F75AE3C" w14:textId="0A45E4BE" w:rsidR="002D5A3B" w:rsidRPr="002D5A3B" w:rsidRDefault="002D5A3B" w:rsidP="005E075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5A3B">
              <w:rPr>
                <w:rFonts w:ascii="Arial" w:hAnsi="Arial" w:cs="Arial"/>
                <w:sz w:val="24"/>
                <w:szCs w:val="24"/>
              </w:rPr>
              <w:t>Proszę o wyjaśnienie do asortymentu: nr 15, 16 Golonka peklowana i surowa - czy to ma być z kością, bez kości, w siatce? Odpowiedź: Golonka peklowana i surowa z kością.</w:t>
            </w:r>
          </w:p>
          <w:p w14:paraId="7FD688DE" w14:textId="77777777" w:rsidR="002D5A3B" w:rsidRDefault="002D5A3B" w:rsidP="005E0750">
            <w:pPr>
              <w:numPr>
                <w:ilvl w:val="0"/>
                <w:numId w:val="8"/>
              </w:num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D5A3B">
              <w:rPr>
                <w:rFonts w:ascii="Arial" w:hAnsi="Arial" w:cs="Arial"/>
                <w:sz w:val="24"/>
                <w:szCs w:val="24"/>
              </w:rPr>
              <w:t>Nr 2 medaliony z indyka - to mięso surowe z indyka, jaka dokładnie część? Odpowiedź: Medaliony to mięso bez kości i skóry, wycięte z tuszki indyczej pomiędzy skrzydłem, a kręgosłupem.</w:t>
            </w:r>
          </w:p>
          <w:p w14:paraId="10383830" w14:textId="77777777" w:rsidR="005E0750" w:rsidRDefault="005E0750" w:rsidP="005E0750">
            <w:p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A9DE95" w14:textId="4FF4EAA2" w:rsidR="005E0750" w:rsidRPr="00035DEC" w:rsidRDefault="005E0750" w:rsidP="005E0750">
            <w:pPr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Ponadto, Zamawiający zmodyfikował załącznik nr 2 – formularz cenowy.</w:t>
            </w:r>
          </w:p>
        </w:tc>
      </w:tr>
    </w:tbl>
    <w:p w14:paraId="6E4BD584" w14:textId="77777777" w:rsidR="00BE7BFD" w:rsidRPr="009003D1" w:rsidRDefault="00BE7BFD" w:rsidP="005E0750">
      <w:pPr>
        <w:jc w:val="both"/>
        <w:rPr>
          <w:rFonts w:ascii="Arial" w:hAnsi="Arial" w:cs="Arial"/>
          <w:sz w:val="22"/>
          <w:szCs w:val="22"/>
        </w:rPr>
      </w:pPr>
    </w:p>
    <w:p w14:paraId="1640DB05" w14:textId="77777777" w:rsidR="005E0750" w:rsidRDefault="005E0750" w:rsidP="005E075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6E4B1885" w14:textId="7B41615B" w:rsidR="006D4AB3" w:rsidRDefault="006D4AB3" w:rsidP="005E075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6A01534B" w14:textId="77777777" w:rsidR="00515399" w:rsidRDefault="00515399" w:rsidP="005E075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CE31078" w14:textId="77777777" w:rsidR="00515399" w:rsidRDefault="00515399" w:rsidP="00515399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DFBD324" w14:textId="77777777" w:rsidR="00515399" w:rsidRDefault="00515399" w:rsidP="00515399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0DFD62F" w14:textId="77777777" w:rsidR="00515399" w:rsidRPr="00355C9D" w:rsidRDefault="00515399" w:rsidP="00515399">
      <w:pPr>
        <w:pStyle w:val="Tekstpodstawowy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6289534" w14:textId="77777777" w:rsidR="00515399" w:rsidRPr="00BB547B" w:rsidRDefault="00515399" w:rsidP="00515399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</w:p>
    <w:p w14:paraId="0877F448" w14:textId="77777777" w:rsidR="00515399" w:rsidRPr="009003D1" w:rsidRDefault="00515399" w:rsidP="005E075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515399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8D553F" w14:textId="77777777" w:rsidR="00B57911" w:rsidRDefault="00B57911">
      <w:r>
        <w:separator/>
      </w:r>
    </w:p>
  </w:endnote>
  <w:endnote w:type="continuationSeparator" w:id="0">
    <w:p w14:paraId="58BACC82" w14:textId="77777777" w:rsidR="00B57911" w:rsidRDefault="00B57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5639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29C67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71378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462A4C2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6F5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35D555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9F6E6D" w14:textId="77777777" w:rsidR="006D4AB3" w:rsidRDefault="006D4AB3">
    <w:pPr>
      <w:pStyle w:val="Stopka"/>
      <w:tabs>
        <w:tab w:val="clear" w:pos="4536"/>
        <w:tab w:val="left" w:pos="6237"/>
      </w:tabs>
    </w:pPr>
  </w:p>
  <w:p w14:paraId="555C2F8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23ABD" w14:textId="77777777" w:rsidR="00B57911" w:rsidRDefault="00B57911">
      <w:r>
        <w:separator/>
      </w:r>
    </w:p>
  </w:footnote>
  <w:footnote w:type="continuationSeparator" w:id="0">
    <w:p w14:paraId="16C36E44" w14:textId="77777777" w:rsidR="00B57911" w:rsidRDefault="00B57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767BF" w14:textId="77777777" w:rsidR="002D5A3B" w:rsidRDefault="002D5A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33DCC" w14:textId="77777777" w:rsidR="002D5A3B" w:rsidRDefault="002D5A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EBD93" w14:textId="77777777" w:rsidR="002D5A3B" w:rsidRDefault="002D5A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FB76A42"/>
    <w:multiLevelType w:val="hybridMultilevel"/>
    <w:tmpl w:val="214E3300"/>
    <w:lvl w:ilvl="0" w:tplc="176C021A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753433695">
    <w:abstractNumId w:val="3"/>
  </w:num>
  <w:num w:numId="2" w16cid:durableId="2136169441">
    <w:abstractNumId w:val="6"/>
  </w:num>
  <w:num w:numId="3" w16cid:durableId="387725210">
    <w:abstractNumId w:val="2"/>
  </w:num>
  <w:num w:numId="4" w16cid:durableId="1241794690">
    <w:abstractNumId w:val="5"/>
  </w:num>
  <w:num w:numId="5" w16cid:durableId="1610812176">
    <w:abstractNumId w:val="0"/>
  </w:num>
  <w:num w:numId="6" w16cid:durableId="555047282">
    <w:abstractNumId w:val="1"/>
  </w:num>
  <w:num w:numId="7" w16cid:durableId="1056590028">
    <w:abstractNumId w:val="4"/>
  </w:num>
  <w:num w:numId="8" w16cid:durableId="13403493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911"/>
    <w:rsid w:val="00031374"/>
    <w:rsid w:val="00035DEC"/>
    <w:rsid w:val="000A1097"/>
    <w:rsid w:val="000E2A8F"/>
    <w:rsid w:val="0012774F"/>
    <w:rsid w:val="00144B7A"/>
    <w:rsid w:val="00180C6E"/>
    <w:rsid w:val="0029606A"/>
    <w:rsid w:val="002D5A3B"/>
    <w:rsid w:val="004848F3"/>
    <w:rsid w:val="004A75F2"/>
    <w:rsid w:val="005144A9"/>
    <w:rsid w:val="00515399"/>
    <w:rsid w:val="00520165"/>
    <w:rsid w:val="005B1B08"/>
    <w:rsid w:val="005E075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57911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362610"/>
  <w15:chartTrackingRefBased/>
  <w15:docId w15:val="{37FF707D-4A0E-4577-8974-98F4F742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2024-05-14T11:07:00Z</cp:lastPrinted>
  <dcterms:created xsi:type="dcterms:W3CDTF">2024-05-14T11:08:00Z</dcterms:created>
  <dcterms:modified xsi:type="dcterms:W3CDTF">2024-05-14T11:08:00Z</dcterms:modified>
</cp:coreProperties>
</file>