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AC76F5" w:rsidRPr="00AC76F5">
        <w:rPr>
          <w:b/>
          <w:bCs/>
          <w:sz w:val="24"/>
          <w:szCs w:val="24"/>
        </w:rPr>
        <w:t>KA-2/0</w:t>
      </w:r>
      <w:r w:rsidR="000C5075">
        <w:rPr>
          <w:b/>
          <w:bCs/>
          <w:sz w:val="24"/>
          <w:szCs w:val="24"/>
        </w:rPr>
        <w:t>43</w:t>
      </w:r>
      <w:bookmarkStart w:id="0" w:name="_GoBack"/>
      <w:bookmarkEnd w:id="0"/>
      <w:r w:rsidR="00AC76F5" w:rsidRPr="00AC76F5">
        <w:rPr>
          <w:b/>
          <w:bCs/>
          <w:sz w:val="24"/>
          <w:szCs w:val="24"/>
        </w:rPr>
        <w:t>/2024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D12FFD">
        <w:rPr>
          <w:b/>
          <w:bCs/>
          <w:i w:val="0"/>
          <w:szCs w:val="24"/>
        </w:rPr>
        <w:t xml:space="preserve">2 </w:t>
      </w:r>
      <w:r w:rsidRPr="007728BA">
        <w:rPr>
          <w:b/>
          <w:bCs/>
          <w:i w:val="0"/>
          <w:szCs w:val="24"/>
        </w:rPr>
        <w:t>do SWZ</w:t>
      </w: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 xml:space="preserve">na który zamawiający </w:t>
      </w:r>
      <w:r w:rsidR="002B4016">
        <w:rPr>
          <w:rFonts w:ascii="Times New Roman" w:hAnsi="Times New Roman" w:cs="Times New Roman"/>
        </w:rPr>
        <w:t>może</w:t>
      </w:r>
      <w:r w:rsidR="00902B46" w:rsidRPr="007728BA">
        <w:rPr>
          <w:rFonts w:ascii="Times New Roman" w:hAnsi="Times New Roman" w:cs="Times New Roman"/>
        </w:rPr>
        <w:t xml:space="preserve">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AC76F5" w:rsidRPr="00AC76F5">
        <w:rPr>
          <w:sz w:val="24"/>
          <w:szCs w:val="24"/>
        </w:rPr>
        <w:t>podstawowy</w:t>
      </w:r>
      <w:r w:rsidR="00D12FFD">
        <w:rPr>
          <w:sz w:val="24"/>
          <w:szCs w:val="24"/>
        </w:rPr>
        <w:t xml:space="preserve">m           </w:t>
      </w:r>
      <w:r w:rsidR="00B655EE">
        <w:rPr>
          <w:sz w:val="24"/>
          <w:szCs w:val="24"/>
        </w:rPr>
        <w:t xml:space="preserve">                    </w:t>
      </w:r>
      <w:r w:rsidR="00AC76F5" w:rsidRPr="00AC76F5">
        <w:rPr>
          <w:sz w:val="24"/>
          <w:szCs w:val="24"/>
        </w:rPr>
        <w:t xml:space="preserve"> z możliwością negocjacji - art. 275 pkt. 2 ustawy </w:t>
      </w:r>
      <w:proofErr w:type="spellStart"/>
      <w:r w:rsidR="00AC76F5" w:rsidRPr="00AC76F5">
        <w:rPr>
          <w:sz w:val="24"/>
          <w:szCs w:val="24"/>
        </w:rPr>
        <w:t>Pzp</w:t>
      </w:r>
      <w:proofErr w:type="spellEnd"/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„</w:t>
      </w:r>
      <w:r w:rsidR="00930F5C" w:rsidRPr="007728BA">
        <w:rPr>
          <w:b/>
          <w:sz w:val="24"/>
          <w:szCs w:val="24"/>
        </w:rPr>
        <w:t xml:space="preserve"> </w:t>
      </w:r>
      <w:r w:rsidR="00B655EE" w:rsidRPr="00B655EE">
        <w:rPr>
          <w:b/>
          <w:sz w:val="24"/>
          <w:szCs w:val="24"/>
        </w:rPr>
        <w:t>Roboty remontowe i inwestycyjne w budynku DS-2 Politechniki Krakowskiej przy ul. Skarżyńskiego 5 w Krakowie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D12FFD" w:rsidRPr="007728BA" w:rsidRDefault="00D12FFD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8"/>
        <w:gridCol w:w="2092"/>
        <w:gridCol w:w="1115"/>
        <w:gridCol w:w="2928"/>
      </w:tblGrid>
      <w:tr w:rsidR="00D12FFD" w:rsidRPr="007728BA" w:rsidTr="00D12FFD">
        <w:trPr>
          <w:trHeight w:val="1064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Temat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netto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728B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 brutto wraz z podatkiem VAT</w:t>
            </w:r>
          </w:p>
          <w:p w:rsidR="00D12FFD" w:rsidRPr="007728BA" w:rsidRDefault="00D12FFD" w:rsidP="009D5C1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12FFD" w:rsidRPr="007728BA" w:rsidTr="00D12FFD">
        <w:trPr>
          <w:trHeight w:val="1836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63470015"/>
            <w:r w:rsidRPr="00D12FFD">
              <w:rPr>
                <w:rFonts w:ascii="Times New Roman" w:hAnsi="Times New Roman" w:cs="Times New Roman"/>
                <w:b/>
              </w:rPr>
              <w:t>Temat nr 1</w:t>
            </w:r>
            <w:r w:rsidRPr="00D12FFD">
              <w:rPr>
                <w:rFonts w:ascii="Times New Roman" w:hAnsi="Times New Roman" w:cs="Times New Roman"/>
              </w:rPr>
              <w:t xml:space="preserve"> - </w:t>
            </w:r>
            <w:r w:rsidR="00B655EE" w:rsidRPr="00B655E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Remont 4 węzłów sanitarnych w budynku DS.-2 (21-2) oraz </w:t>
            </w:r>
            <w:r w:rsidR="00B655EE">
              <w:rPr>
                <w:rFonts w:ascii="Times New Roman" w:hAnsi="Times New Roman" w:cs="Times New Roman"/>
                <w:bCs/>
                <w:sz w:val="20"/>
                <w:szCs w:val="20"/>
              </w:rPr>
              <w:t>r</w:t>
            </w:r>
            <w:r w:rsidR="00B655EE" w:rsidRPr="00B655EE">
              <w:rPr>
                <w:rFonts w:ascii="Times New Roman" w:hAnsi="Times New Roman" w:cs="Times New Roman"/>
                <w:bCs/>
                <w:sz w:val="20"/>
                <w:szCs w:val="20"/>
              </w:rPr>
              <w:t>emont 1 węzła sanitarnego na 3p. w budynku DS.-2 (21-2) przy ul. Skarżyńskiego 5, Kraków – etap 2024 rok</w:t>
            </w:r>
            <w:r w:rsidR="00B655EE" w:rsidRPr="00B655E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 zł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FFD" w:rsidRDefault="00D12FFD" w:rsidP="00D12FFD">
            <w:pPr>
              <w:rPr>
                <w:rFonts w:ascii="Times New Roman" w:hAnsi="Times New Roman" w:cs="Times New Roman"/>
              </w:rPr>
            </w:pP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D12FFD" w:rsidRPr="00D12FFD" w:rsidRDefault="00D12FFD" w:rsidP="00D12FFD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</w:t>
            </w:r>
            <w:r w:rsidR="00B655E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zł</w:t>
            </w:r>
          </w:p>
          <w:p w:rsidR="00D12FFD" w:rsidRPr="007728BA" w:rsidRDefault="00D12FFD" w:rsidP="00D12FFD">
            <w:pPr>
              <w:rPr>
                <w:rFonts w:ascii="Times New Roman" w:hAnsi="Times New Roman" w:cs="Times New Roman"/>
              </w:rPr>
            </w:pPr>
          </w:p>
        </w:tc>
      </w:tr>
      <w:bookmarkEnd w:id="1"/>
      <w:tr w:rsidR="00E27EA1" w:rsidRPr="007728BA" w:rsidTr="00D12FFD">
        <w:trPr>
          <w:trHeight w:val="1836"/>
        </w:trPr>
        <w:tc>
          <w:tcPr>
            <w:tcW w:w="1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b/>
              </w:rPr>
            </w:pPr>
            <w:r w:rsidRPr="00D12FFD">
              <w:rPr>
                <w:rFonts w:ascii="Times New Roman" w:hAnsi="Times New Roman" w:cs="Times New Roman"/>
                <w:b/>
              </w:rPr>
              <w:t xml:space="preserve">Temat nr 2 - </w:t>
            </w:r>
            <w:r w:rsidR="00B655EE" w:rsidRPr="00B655EE">
              <w:rPr>
                <w:rFonts w:ascii="Times New Roman" w:hAnsi="Times New Roman" w:cs="Times New Roman"/>
                <w:bCs/>
                <w:sz w:val="20"/>
                <w:szCs w:val="20"/>
              </w:rPr>
              <w:t>Remont pomieszczeń w budynku DS-2 (21-2) Politechniki Krakowskiej przy ul. Skarzyńskiego 5 w Krakowie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 zł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8 %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E27EA1" w:rsidRPr="007728BA" w:rsidRDefault="00E27EA1" w:rsidP="00E27EA1">
            <w:pPr>
              <w:rPr>
                <w:rFonts w:ascii="Times New Roman" w:hAnsi="Times New Roman" w:cs="Times New Roman"/>
              </w:rPr>
            </w:pPr>
          </w:p>
        </w:tc>
      </w:tr>
      <w:tr w:rsidR="00E27EA1" w:rsidRPr="007728BA" w:rsidTr="00E27EA1">
        <w:trPr>
          <w:trHeight w:val="985"/>
        </w:trPr>
        <w:tc>
          <w:tcPr>
            <w:tcW w:w="3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E27EA1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RAZEM </w:t>
            </w:r>
          </w:p>
          <w:p w:rsidR="00E27EA1" w:rsidRPr="007728BA" w:rsidRDefault="00E27EA1" w:rsidP="00E27EA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(cena oferty)</w:t>
            </w:r>
          </w:p>
        </w:tc>
        <w:tc>
          <w:tcPr>
            <w:tcW w:w="1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  <w:p w:rsidR="00E27EA1" w:rsidRPr="00D12FFD" w:rsidRDefault="00E27EA1" w:rsidP="00E27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D12FFD">
              <w:rPr>
                <w:rFonts w:ascii="Times New Roman" w:hAnsi="Times New Roman" w:cs="Times New Roman"/>
                <w:sz w:val="20"/>
                <w:szCs w:val="20"/>
              </w:rPr>
              <w:t xml:space="preserve"> ………………………… 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12FF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……………………………………….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……………………………………zł</w:t>
            </w:r>
          </w:p>
          <w:p w:rsidR="00E27EA1" w:rsidRDefault="00E27EA1" w:rsidP="00E27EA1">
            <w:pPr>
              <w:rPr>
                <w:rFonts w:ascii="Times New Roman" w:hAnsi="Times New Roman" w:cs="Times New Roman"/>
              </w:rPr>
            </w:pPr>
          </w:p>
        </w:tc>
      </w:tr>
    </w:tbl>
    <w:p w:rsidR="00E27EA1" w:rsidRDefault="00E27EA1" w:rsidP="00D31A71">
      <w:pPr>
        <w:pStyle w:val="Nagwek1"/>
        <w:keepNext w:val="0"/>
        <w:widowControl w:val="0"/>
        <w:tabs>
          <w:tab w:val="left" w:pos="0"/>
        </w:tabs>
        <w:spacing w:before="120"/>
        <w:jc w:val="both"/>
        <w:rPr>
          <w:rFonts w:ascii="Times New Roman" w:hAnsi="Times New Roman"/>
          <w:sz w:val="18"/>
          <w:szCs w:val="18"/>
        </w:rPr>
      </w:pP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  <w:r w:rsidRPr="00913039">
        <w:rPr>
          <w:rFonts w:ascii="Times New Roman" w:hAnsi="Times New Roman" w:cs="Times New Roman"/>
          <w:b/>
        </w:rPr>
        <w:t>Dane do obliczenia punktacji w kryterium :</w:t>
      </w:r>
    </w:p>
    <w:p w:rsidR="00E27EA1" w:rsidRPr="00E27EA1" w:rsidRDefault="00E27EA1" w:rsidP="00E27EA1">
      <w:pPr>
        <w:jc w:val="center"/>
        <w:rPr>
          <w:rFonts w:ascii="Times New Roman" w:hAnsi="Times New Roman" w:cs="Times New Roman"/>
          <w:b/>
        </w:rPr>
      </w:pPr>
    </w:p>
    <w:p w:rsidR="00792229" w:rsidRDefault="00E27EA1" w:rsidP="00E27EA1">
      <w:pPr>
        <w:jc w:val="center"/>
        <w:rPr>
          <w:rFonts w:ascii="Times New Roman" w:hAnsi="Times New Roman" w:cs="Times New Roman"/>
          <w:b/>
        </w:rPr>
      </w:pPr>
      <w:r w:rsidRPr="00E27EA1">
        <w:rPr>
          <w:rFonts w:ascii="Times New Roman" w:hAnsi="Times New Roman" w:cs="Times New Roman"/>
          <w:b/>
        </w:rPr>
        <w:t>Okres udzielonej rękojmi na roboty budowlane  wynosi</w:t>
      </w:r>
      <w:r w:rsidRPr="00E27EA1">
        <w:rPr>
          <w:rFonts w:ascii="Times New Roman" w:hAnsi="Times New Roman" w:cs="Times New Roman"/>
        </w:rPr>
        <w:t xml:space="preserve"> </w:t>
      </w:r>
      <w:r w:rsidRPr="00E27EA1">
        <w:rPr>
          <w:rFonts w:ascii="Times New Roman" w:hAnsi="Times New Roman" w:cs="Times New Roman"/>
          <w:b/>
        </w:rPr>
        <w:t>…………... lat</w:t>
      </w:r>
    </w:p>
    <w:p w:rsidR="00E27EA1" w:rsidRPr="007728BA" w:rsidRDefault="00E27EA1" w:rsidP="00E27EA1">
      <w:pPr>
        <w:rPr>
          <w:rFonts w:ascii="Times New Roman" w:hAnsi="Times New Roman" w:cs="Times New Roman"/>
        </w:rPr>
      </w:pPr>
    </w:p>
    <w:p w:rsidR="00F53FFB" w:rsidRPr="00417599" w:rsidRDefault="00F53FFB" w:rsidP="00F53FFB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F53FFB" w:rsidRPr="007E6965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E27EA1" w:rsidRPr="00E27EA1" w:rsidRDefault="00E27EA1" w:rsidP="00E27EA1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 w:rsidRPr="00E27EA1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Udzielamy Zamawiającemu gwarancji na warunkach i na okres: </w:t>
      </w:r>
      <w:r w:rsidRPr="00E27EA1">
        <w:rPr>
          <w:rFonts w:ascii="Times New Roman" w:hAnsi="Times New Roman" w:cs="Times New Roman"/>
          <w:b/>
          <w:color w:val="000000"/>
          <w:sz w:val="23"/>
          <w:szCs w:val="23"/>
          <w:lang w:eastAsia="ar-SA"/>
        </w:rPr>
        <w:t>zgodnie z SWZ.</w:t>
      </w:r>
    </w:p>
    <w:p w:rsidR="000A0908" w:rsidRPr="000A0908" w:rsidRDefault="000A0908" w:rsidP="000A0908">
      <w:pPr>
        <w:numPr>
          <w:ilvl w:val="0"/>
          <w:numId w:val="7"/>
        </w:numPr>
        <w:rPr>
          <w:rFonts w:ascii="Times New Roman" w:hAnsi="Times New Roman" w:cs="Times New Roman"/>
          <w:color w:val="000000"/>
          <w:sz w:val="23"/>
          <w:szCs w:val="23"/>
          <w:lang w:eastAsia="ar-SA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Oświadczam, że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posiada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polisę lub inny dokument ubezpieczenia potwierdzający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ubezpiecz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enie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od odpowiedzialności cywilnej w zakresie prowadzonej działalności gospodarczej i oka</w:t>
      </w:r>
      <w:r>
        <w:rPr>
          <w:rFonts w:ascii="Times New Roman" w:hAnsi="Times New Roman" w:cs="Times New Roman"/>
          <w:color w:val="000000"/>
          <w:sz w:val="23"/>
          <w:szCs w:val="23"/>
          <w:lang w:eastAsia="ar-SA"/>
        </w:rPr>
        <w:t xml:space="preserve">żę go na 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żądanie Zamawiającego.</w:t>
      </w:r>
    </w:p>
    <w:p w:rsidR="00F53FFB" w:rsidRPr="00417599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F53FFB" w:rsidRPr="00417599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A0908" w:rsidRDefault="000A0908" w:rsidP="000A0908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*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 w:rsidRPr="000A0908"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 w:rsidRPr="000A0908">
        <w:rPr>
          <w:rFonts w:ascii="Times New Roman" w:hAnsi="Times New Roman" w:cs="Times New Roman"/>
          <w:sz w:val="23"/>
          <w:szCs w:val="23"/>
          <w:lang w:eastAsia="zh-CN"/>
        </w:rPr>
        <w:t>.* *</w:t>
      </w:r>
    </w:p>
    <w:p w:rsidR="000A0908" w:rsidRPr="000A0908" w:rsidRDefault="000A0908" w:rsidP="000A0908">
      <w:pPr>
        <w:ind w:left="720"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</w:p>
    <w:p w:rsidR="000A0908" w:rsidRPr="000A0908" w:rsidRDefault="000A0908" w:rsidP="000A0908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 w:rsidRPr="000A0908"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 w:rsidRPr="000A0908"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A0908" w:rsidRPr="000A0908" w:rsidRDefault="000A0908" w:rsidP="000A0908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</w:p>
    <w:p w:rsidR="00E27EA1" w:rsidRDefault="00E27EA1" w:rsidP="00E27EA1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E27EA1">
        <w:rPr>
          <w:rFonts w:ascii="Times New Roman" w:hAnsi="Times New Roman" w:cs="Times New Roman"/>
          <w:lang w:eastAsia="zh-CN"/>
        </w:rPr>
        <w:t xml:space="preserve">Oświadczamy, że jesteśmy mikro / małym / średnim / dużym przedsiębiorstwem </w:t>
      </w:r>
    </w:p>
    <w:p w:rsidR="000A0908" w:rsidRPr="000A0908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i/>
          <w:lang w:eastAsia="zh-CN"/>
        </w:rPr>
      </w:pPr>
      <w:r w:rsidRPr="000A0908">
        <w:rPr>
          <w:rFonts w:ascii="Times New Roman" w:hAnsi="Times New Roman" w:cs="Times New Roman"/>
          <w:i/>
          <w:lang w:eastAsia="zh-CN"/>
        </w:rPr>
        <w:t xml:space="preserve">                                          (podkreślić właściwe)</w:t>
      </w:r>
    </w:p>
    <w:p w:rsidR="000A0908" w:rsidRPr="00074CE0" w:rsidRDefault="000A0908" w:rsidP="000A0908">
      <w:pPr>
        <w:pStyle w:val="Akapitzlist"/>
        <w:tabs>
          <w:tab w:val="left" w:pos="426"/>
        </w:tabs>
        <w:ind w:left="0"/>
        <w:jc w:val="both"/>
        <w:rPr>
          <w:rFonts w:ascii="Arial" w:eastAsia="Calibri" w:hAnsi="Arial" w:cs="Arial"/>
          <w:color w:val="FF0000"/>
          <w:sz w:val="22"/>
          <w:szCs w:val="22"/>
          <w:lang w:eastAsia="en-US"/>
        </w:rPr>
      </w:pPr>
      <w:r w:rsidRPr="00074CE0">
        <w:rPr>
          <w:rFonts w:ascii="Arial" w:hAnsi="Arial" w:cs="Arial"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074CE0">
        <w:rPr>
          <w:rFonts w:ascii="Arial" w:hAnsi="Arial" w:cs="Arial"/>
          <w:b/>
          <w:sz w:val="18"/>
          <w:szCs w:val="18"/>
        </w:rPr>
        <w:t xml:space="preserve">1. Średnie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074CE0">
        <w:rPr>
          <w:rFonts w:ascii="Arial" w:hAnsi="Arial" w:cs="Arial"/>
          <w:b/>
          <w:sz w:val="18"/>
          <w:szCs w:val="18"/>
        </w:rPr>
        <w:t xml:space="preserve">2. Małe przedsiębiorstwo: </w:t>
      </w:r>
      <w:r w:rsidRPr="00074CE0">
        <w:rPr>
          <w:rFonts w:ascii="Arial" w:hAnsi="Arial" w:cs="Arial"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074CE0">
        <w:rPr>
          <w:rFonts w:ascii="Arial" w:hAnsi="Arial" w:cs="Arial"/>
          <w:b/>
          <w:sz w:val="18"/>
          <w:szCs w:val="18"/>
        </w:rPr>
        <w:t xml:space="preserve">3. Mikroprzedsiębiorstwo: </w:t>
      </w:r>
      <w:r w:rsidRPr="00074CE0">
        <w:rPr>
          <w:rFonts w:ascii="Arial" w:hAnsi="Arial" w:cs="Arial"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0A0908" w:rsidRPr="00E27EA1" w:rsidRDefault="000A0908" w:rsidP="000A0908">
      <w:pPr>
        <w:tabs>
          <w:tab w:val="left" w:pos="2520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F53FFB" w:rsidRPr="00417599" w:rsidRDefault="00F53FFB" w:rsidP="00F53FFB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0A0908" w:rsidRPr="007E140C" w:rsidRDefault="000A0908" w:rsidP="007E140C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0A0908">
        <w:rPr>
          <w:rFonts w:ascii="Times New Roman" w:hAnsi="Times New Roman" w:cs="Times New Roman"/>
          <w:sz w:val="22"/>
          <w:szCs w:val="22"/>
        </w:rPr>
        <w:t>Oświadczam/y, że warunki udziału w postępowaniu określone w pkt. 8 SWZ spełniamy              osobiście / powołujemy się na zasoby podmiotu trzeciego ..…………………………………………………………… (podać nazwę i siedzibę) w następującym zakresie: ………………………………………………………………</w:t>
      </w:r>
    </w:p>
    <w:p w:rsidR="009268D8" w:rsidRPr="007728BA" w:rsidRDefault="009268D8" w:rsidP="009268D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</w:t>
      </w:r>
      <w:r w:rsidR="007E140C">
        <w:rPr>
          <w:rFonts w:ascii="Times New Roman" w:hAnsi="Times New Roman" w:cs="Times New Roman"/>
          <w:sz w:val="22"/>
          <w:szCs w:val="22"/>
        </w:rPr>
        <w:t xml:space="preserve"> </w:t>
      </w:r>
      <w:r w:rsidRPr="007728BA">
        <w:rPr>
          <w:rFonts w:ascii="Times New Roman" w:hAnsi="Times New Roman" w:cs="Times New Roman"/>
          <w:sz w:val="22"/>
          <w:szCs w:val="22"/>
        </w:rPr>
        <w:t>:</w:t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87135" w:rsidRPr="007728BA" w:rsidRDefault="00687135" w:rsidP="00142716">
      <w:pPr>
        <w:spacing w:before="120" w:after="120"/>
        <w:ind w:left="705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lastRenderedPageBreak/>
        <w:t>Wykaz osób uprawnionych do podpisywania dokumentów  i podejmowania zobowiązań w imieniu Wykonawcy: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Imię i nazwisko ..................................................................................................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 w:rsidRPr="007E140C">
        <w:rPr>
          <w:rFonts w:ascii="Times New Roman" w:hAnsi="Times New Roman" w:cs="Times New Roman"/>
        </w:rPr>
        <w:t>ych</w:t>
      </w:r>
      <w:proofErr w:type="spellEnd"/>
      <w:r w:rsidRPr="007E140C"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7E140C" w:rsidRPr="007E140C" w:rsidRDefault="007E140C" w:rsidP="007E140C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Załącznikami do niniejszej oferty są: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7E140C" w:rsidRP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  <w:r w:rsidRPr="007E140C"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7E140C" w:rsidRDefault="007E140C" w:rsidP="007E140C">
      <w:pPr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7E140C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</w:p>
    <w:p w:rsidR="00B04206" w:rsidRPr="007728BA" w:rsidRDefault="00B04206" w:rsidP="007E140C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7E140C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7E140C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  <w:lang w:eastAsia="zh-CN"/>
        </w:rPr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7E140C" w:rsidRPr="00074CE0" w:rsidRDefault="007E140C" w:rsidP="007E140C">
      <w:pPr>
        <w:tabs>
          <w:tab w:val="left" w:pos="0"/>
        </w:tabs>
        <w:suppressAutoHyphens/>
        <w:ind w:left="720" w:right="1"/>
        <w:contextualSpacing/>
        <w:jc w:val="center"/>
      </w:pPr>
      <w:r w:rsidRPr="00074CE0">
        <w:rPr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p w:rsidR="00B04206" w:rsidRPr="007728BA" w:rsidRDefault="00B04206">
      <w:pPr>
        <w:rPr>
          <w:rFonts w:ascii="Times New Roman" w:hAnsi="Times New Roman" w:cs="Times New Roman"/>
        </w:rPr>
      </w:pPr>
    </w:p>
    <w:sectPr w:rsidR="00B04206" w:rsidRPr="007728BA" w:rsidSect="00E27E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022" w:rsidRDefault="00110022">
      <w:r>
        <w:separator/>
      </w:r>
    </w:p>
  </w:endnote>
  <w:endnote w:type="continuationSeparator" w:id="0">
    <w:p w:rsidR="00110022" w:rsidRDefault="001100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022" w:rsidRDefault="00110022">
      <w:r>
        <w:separator/>
      </w:r>
    </w:p>
  </w:footnote>
  <w:footnote w:type="continuationSeparator" w:id="0">
    <w:p w:rsidR="00110022" w:rsidRDefault="00110022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6F5" w:rsidRDefault="00AC76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9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42"/>
    <w:rsid w:val="0002404E"/>
    <w:rsid w:val="0003050D"/>
    <w:rsid w:val="00040674"/>
    <w:rsid w:val="000A0908"/>
    <w:rsid w:val="000C5075"/>
    <w:rsid w:val="000D401E"/>
    <w:rsid w:val="000F42F4"/>
    <w:rsid w:val="000F7132"/>
    <w:rsid w:val="00110022"/>
    <w:rsid w:val="00124B57"/>
    <w:rsid w:val="00142716"/>
    <w:rsid w:val="0019679F"/>
    <w:rsid w:val="001A30F2"/>
    <w:rsid w:val="001A7714"/>
    <w:rsid w:val="001C18B2"/>
    <w:rsid w:val="001C6B7C"/>
    <w:rsid w:val="0020004E"/>
    <w:rsid w:val="00257D3C"/>
    <w:rsid w:val="0027162D"/>
    <w:rsid w:val="002855DD"/>
    <w:rsid w:val="002B4016"/>
    <w:rsid w:val="002C5543"/>
    <w:rsid w:val="002D4A6C"/>
    <w:rsid w:val="002D6B17"/>
    <w:rsid w:val="0033695E"/>
    <w:rsid w:val="0035159A"/>
    <w:rsid w:val="00363F21"/>
    <w:rsid w:val="00382993"/>
    <w:rsid w:val="00394D2A"/>
    <w:rsid w:val="003A2773"/>
    <w:rsid w:val="003B310D"/>
    <w:rsid w:val="003D05D2"/>
    <w:rsid w:val="003D6F0A"/>
    <w:rsid w:val="00417B4B"/>
    <w:rsid w:val="00504246"/>
    <w:rsid w:val="0051633B"/>
    <w:rsid w:val="005175CD"/>
    <w:rsid w:val="00523D48"/>
    <w:rsid w:val="00530684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E140C"/>
    <w:rsid w:val="007F1354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3039"/>
    <w:rsid w:val="0092106E"/>
    <w:rsid w:val="009268D8"/>
    <w:rsid w:val="00930F5C"/>
    <w:rsid w:val="009A3137"/>
    <w:rsid w:val="009B5029"/>
    <w:rsid w:val="009C2BDB"/>
    <w:rsid w:val="009D5C1C"/>
    <w:rsid w:val="00A23458"/>
    <w:rsid w:val="00A51F42"/>
    <w:rsid w:val="00AC76F5"/>
    <w:rsid w:val="00AD5E04"/>
    <w:rsid w:val="00AE61AA"/>
    <w:rsid w:val="00B04206"/>
    <w:rsid w:val="00B11E95"/>
    <w:rsid w:val="00B12D3B"/>
    <w:rsid w:val="00B639E0"/>
    <w:rsid w:val="00B655EE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12FFD"/>
    <w:rsid w:val="00D24480"/>
    <w:rsid w:val="00D31A71"/>
    <w:rsid w:val="00D32490"/>
    <w:rsid w:val="00DC034D"/>
    <w:rsid w:val="00DF26B7"/>
    <w:rsid w:val="00E26FD6"/>
    <w:rsid w:val="00E27EA1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41E47"/>
  <w15:chartTrackingRefBased/>
  <w15:docId w15:val="{19879C08-73FB-477B-996B-B772A60F8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3BC54-5672-49DA-A9A7-C9692EA93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717</Words>
  <Characters>5734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5</cp:revision>
  <cp:lastPrinted>2024-05-15T07:14:00Z</cp:lastPrinted>
  <dcterms:created xsi:type="dcterms:W3CDTF">2024-04-10T07:10:00Z</dcterms:created>
  <dcterms:modified xsi:type="dcterms:W3CDTF">2024-05-15T07:14:00Z</dcterms:modified>
</cp:coreProperties>
</file>