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280962" w14:textId="2D6BA538" w:rsidR="00D62E6E" w:rsidRPr="00D62E6E" w:rsidRDefault="00D62E6E" w:rsidP="00113CD9">
      <w:pPr>
        <w:keepNext/>
        <w:spacing w:after="0" w:line="24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113CD9">
        <w:rPr>
          <w:rFonts w:ascii="Arial" w:eastAsia="Times New Roman" w:hAnsi="Arial" w:cs="Arial"/>
          <w:bCs/>
          <w:sz w:val="24"/>
          <w:szCs w:val="20"/>
          <w:lang w:eastAsia="pl-PL"/>
        </w:rPr>
        <w:t>7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D62E6E" w14:paraId="6F921232" w14:textId="77777777" w:rsidTr="00D62E6E">
        <w:tc>
          <w:tcPr>
            <w:tcW w:w="2800" w:type="dxa"/>
            <w:shd w:val="clear" w:color="auto" w:fill="auto"/>
          </w:tcPr>
          <w:p w14:paraId="33DC2281" w14:textId="77777777" w:rsidR="00113CD9" w:rsidRDefault="00113CD9" w:rsidP="00113CD9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hAnsi="Arial" w:cs="Arial"/>
                <w:b/>
                <w:sz w:val="24"/>
                <w:szCs w:val="24"/>
              </w:rPr>
            </w:pPr>
          </w:p>
          <w:p w14:paraId="6DFCE358" w14:textId="2B6DF1A5" w:rsidR="00D62E6E" w:rsidRPr="00D62E6E" w:rsidRDefault="00D62E6E" w:rsidP="00113CD9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19AA92CB" w14:textId="77777777" w:rsidR="00D62E6E" w:rsidRPr="00D62E6E" w:rsidRDefault="00D62E6E" w:rsidP="00113CD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9339509" w14:textId="77777777" w:rsidR="00113CD9" w:rsidRDefault="00113CD9" w:rsidP="00113CD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</w:p>
          <w:p w14:paraId="3FCE37E8" w14:textId="542CE3FF" w:rsidR="00D62E6E" w:rsidRPr="00D62E6E" w:rsidRDefault="00D62E6E" w:rsidP="00113CD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543A807" w14:textId="77777777" w:rsidR="00D62E6E" w:rsidRPr="00D62E6E" w:rsidRDefault="00D62E6E" w:rsidP="00113CD9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14:paraId="6A128B02" w14:textId="77777777" w:rsidTr="00D62E6E">
        <w:tc>
          <w:tcPr>
            <w:tcW w:w="2800" w:type="dxa"/>
            <w:shd w:val="clear" w:color="auto" w:fill="auto"/>
          </w:tcPr>
          <w:p w14:paraId="51D0F974" w14:textId="77777777" w:rsidR="00D62E6E" w:rsidRPr="00D62E6E" w:rsidRDefault="00D62E6E" w:rsidP="00113CD9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8FEC98E" w14:textId="77777777" w:rsidR="00D62E6E" w:rsidRPr="00D62E6E" w:rsidRDefault="00D62E6E" w:rsidP="00113CD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1873470" w14:textId="77777777" w:rsidR="00D62E6E" w:rsidRPr="00D62E6E" w:rsidRDefault="00D62E6E" w:rsidP="00113CD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AF37D15" w14:textId="77777777" w:rsidR="00D62E6E" w:rsidRPr="00D62E6E" w:rsidRDefault="00D62E6E" w:rsidP="00113CD9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46BB9A5" w14:textId="77777777" w:rsidR="00BC121E" w:rsidRPr="00D62E6E" w:rsidRDefault="00BC121E" w:rsidP="00113CD9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0C09AF" w:rsidRPr="00C14101" w14:paraId="0736C32C" w14:textId="77777777" w:rsidTr="0098717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3BDDAB1" w14:textId="77777777" w:rsidR="000C09AF" w:rsidRPr="00C14101" w:rsidRDefault="000C09AF" w:rsidP="00113CD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14:paraId="757B736B" w14:textId="77777777" w:rsidR="000C09AF" w:rsidRPr="00C14101" w:rsidRDefault="000C09AF" w:rsidP="00113CD9">
            <w:pPr>
              <w:spacing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0C09AF">
              <w:rPr>
                <w:rFonts w:ascii="Arial" w:eastAsia="Times New Roman" w:hAnsi="Arial" w:cs="Arial"/>
                <w:lang w:eastAsia="pl-PL"/>
              </w:rPr>
              <w:t>(t.j. Dz. U. z 2023r. poz. 1605)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14:paraId="1C07B5C7" w14:textId="77777777" w:rsidR="000C09AF" w:rsidRPr="00C14101" w:rsidRDefault="000C09AF" w:rsidP="00113C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14:paraId="6ED547F7" w14:textId="77777777" w:rsidR="000C09AF" w:rsidRPr="00C14101" w:rsidRDefault="000C09AF" w:rsidP="00113CD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14:paraId="581DDBDF" w14:textId="77777777" w:rsidR="00113CD9" w:rsidRDefault="000C09AF" w:rsidP="00113CD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</w:p>
    <w:p w14:paraId="5AEA2CF3" w14:textId="2AE96D96" w:rsidR="00BC121E" w:rsidRPr="00C14101" w:rsidRDefault="00C93F0A" w:rsidP="00113CD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2E6E" w14:paraId="44A9F44B" w14:textId="77777777" w:rsidTr="00D62E6E">
        <w:tc>
          <w:tcPr>
            <w:tcW w:w="2269" w:type="dxa"/>
            <w:shd w:val="clear" w:color="auto" w:fill="auto"/>
          </w:tcPr>
          <w:p w14:paraId="64CB486E" w14:textId="77777777" w:rsidR="00D62E6E" w:rsidRPr="00D62E6E" w:rsidRDefault="00D62E6E" w:rsidP="00113CD9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5A6A237" w14:textId="77777777" w:rsidR="00D62E6E" w:rsidRPr="00D62E6E" w:rsidRDefault="000C09AF" w:rsidP="00113CD9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C09A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Systematyczna dostawa mięsa drobiowego i wieprzowego na potrzeby Szpitala Wojewódzkiego w Poznaniu i SZOZ nad Matką i Dzieckiem w Poznaniu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0C09AF" w:rsidRPr="00D62E6E" w14:paraId="07575B66" w14:textId="77777777" w:rsidTr="00987173">
        <w:tc>
          <w:tcPr>
            <w:tcW w:w="2269" w:type="dxa"/>
            <w:shd w:val="clear" w:color="auto" w:fill="auto"/>
          </w:tcPr>
          <w:p w14:paraId="470DB2B1" w14:textId="77777777" w:rsidR="000C09AF" w:rsidRPr="00D62E6E" w:rsidRDefault="000C09AF" w:rsidP="00113CD9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0C04F3A" w14:textId="77777777" w:rsidR="000C09AF" w:rsidRDefault="000C09AF" w:rsidP="00113CD9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0C09AF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SZW/DZP/17/2024</w:t>
            </w:r>
          </w:p>
          <w:p w14:paraId="738D1B25" w14:textId="77777777" w:rsidR="00113CD9" w:rsidRPr="00D62E6E" w:rsidRDefault="00113CD9" w:rsidP="00113CD9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</w:tc>
      </w:tr>
    </w:tbl>
    <w:p w14:paraId="3D59FC65" w14:textId="77777777" w:rsidR="00BC121E" w:rsidRDefault="000C09AF" w:rsidP="00113CD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0C09AF">
        <w:rPr>
          <w:rFonts w:ascii="Arial" w:eastAsia="Times New Roman" w:hAnsi="Arial" w:cs="Arial"/>
          <w:b/>
          <w:sz w:val="24"/>
          <w:szCs w:val="24"/>
          <w:lang w:eastAsia="pl-PL"/>
        </w:rPr>
        <w:t>SZPITAL WOJEWÓDZKI W POZNANIU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674E5FA0" w14:textId="77777777" w:rsidR="00113CD9" w:rsidRDefault="00113CD9" w:rsidP="00113CD9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p w14:paraId="40348C34" w14:textId="77777777" w:rsidR="00BC121E" w:rsidRPr="00C14101" w:rsidRDefault="008E296F" w:rsidP="00113CD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3E21535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3AF374BE" w14:textId="77777777" w:rsidR="00BC121E" w:rsidRDefault="00BC121E" w:rsidP="00113CD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1F875E37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65850C5D" w14:textId="77777777" w:rsidR="00113CD9" w:rsidRDefault="00113CD9" w:rsidP="00113CD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28D26C4D" w14:textId="77777777" w:rsidR="00BF69A4" w:rsidRPr="00C14101" w:rsidRDefault="00BF69A4" w:rsidP="00113CD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5"/>
        <w:gridCol w:w="2737"/>
        <w:gridCol w:w="5510"/>
      </w:tblGrid>
      <w:tr w:rsidR="00BC121E" w:rsidRPr="00C14101" w14:paraId="7D83A517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918032" w14:textId="77777777" w:rsidR="00BC121E" w:rsidRPr="00C14101" w:rsidRDefault="00BC121E" w:rsidP="00113CD9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FB6D0" w14:textId="77777777" w:rsidR="00BC121E" w:rsidRPr="00C14101" w:rsidRDefault="00BC121E" w:rsidP="00113CD9">
            <w:pPr>
              <w:widowControl w:val="0"/>
              <w:adjustRightInd w:val="0"/>
              <w:spacing w:after="0" w:line="240" w:lineRule="auto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50954" w14:textId="77777777" w:rsidR="00BC121E" w:rsidRPr="00C14101" w:rsidRDefault="00BC121E" w:rsidP="00113CD9">
            <w:pPr>
              <w:widowControl w:val="0"/>
              <w:adjustRightInd w:val="0"/>
              <w:spacing w:after="0" w:line="240" w:lineRule="auto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14:paraId="47A2D5CF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171CB" w14:textId="77777777" w:rsidR="00BC121E" w:rsidRPr="00C14101" w:rsidRDefault="00BC121E" w:rsidP="00113CD9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75E20" w14:textId="77777777" w:rsidR="00BC121E" w:rsidRPr="00C14101" w:rsidRDefault="00BC121E" w:rsidP="00113CD9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2C240" w14:textId="77777777" w:rsidR="00BC121E" w:rsidRPr="00C14101" w:rsidRDefault="00BC121E" w:rsidP="00113CD9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14:paraId="64DD90AE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147C1" w14:textId="77777777" w:rsidR="00BC121E" w:rsidRPr="00C14101" w:rsidRDefault="00BC121E" w:rsidP="00113CD9">
            <w:pPr>
              <w:widowControl w:val="0"/>
              <w:adjustRightInd w:val="0"/>
              <w:spacing w:after="0" w:line="240" w:lineRule="auto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AA3FC" w14:textId="77777777" w:rsidR="00BC121E" w:rsidRPr="00C14101" w:rsidRDefault="00BC121E" w:rsidP="00113CD9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1D177" w14:textId="77777777" w:rsidR="00BC121E" w:rsidRPr="00C14101" w:rsidRDefault="00BC121E" w:rsidP="00113CD9">
            <w:pPr>
              <w:widowControl w:val="0"/>
              <w:adjustRightInd w:val="0"/>
              <w:spacing w:after="0" w:line="240" w:lineRule="auto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230443DF" w14:textId="77777777" w:rsidR="00BC121E" w:rsidRPr="00C14101" w:rsidRDefault="00BC121E" w:rsidP="00113CD9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14:paraId="75AC819F" w14:textId="77777777" w:rsidR="00BC121E" w:rsidRDefault="00BC121E" w:rsidP="00113CD9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4A114213" w14:textId="77777777" w:rsidR="00113CD9" w:rsidRDefault="00113CD9" w:rsidP="00113CD9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14:paraId="6539E198" w14:textId="77777777" w:rsidR="00113CD9" w:rsidRDefault="00113CD9" w:rsidP="00113CD9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14:paraId="575DE122" w14:textId="77777777" w:rsidR="00113CD9" w:rsidRDefault="00113CD9" w:rsidP="00113CD9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p w14:paraId="75F5B921" w14:textId="77777777" w:rsidR="00067B62" w:rsidRPr="00067B62" w:rsidRDefault="00067B62" w:rsidP="00113CD9">
      <w:pPr>
        <w:widowControl w:val="0"/>
        <w:adjustRightInd w:val="0"/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14:paraId="6ECC174E" w14:textId="77777777" w:rsidR="00067B62" w:rsidRPr="00C14101" w:rsidRDefault="00067B62" w:rsidP="00113CD9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14:paraId="035FF333" w14:textId="77777777" w:rsidTr="00620E37">
        <w:tc>
          <w:tcPr>
            <w:tcW w:w="2660" w:type="dxa"/>
            <w:shd w:val="clear" w:color="auto" w:fill="auto"/>
          </w:tcPr>
          <w:p w14:paraId="26A6EFF7" w14:textId="77777777" w:rsidR="00BC121E" w:rsidRPr="00D62E6E" w:rsidRDefault="00BC121E" w:rsidP="00113CD9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D50AE78" w14:textId="77777777" w:rsidR="00BC121E" w:rsidRPr="002D1740" w:rsidRDefault="00D62E6E" w:rsidP="00113CD9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14:paraId="4B422655" w14:textId="77777777" w:rsidR="00BC121E" w:rsidRPr="00844A96" w:rsidRDefault="00844A96" w:rsidP="00113CD9">
            <w:pPr>
              <w:widowControl w:val="0"/>
              <w:adjustRightInd w:val="0"/>
              <w:spacing w:after="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43C564B8" w14:textId="77777777" w:rsidR="00BC121E" w:rsidRPr="00D62E6E" w:rsidRDefault="00BC121E" w:rsidP="00113CD9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06B5B885" w14:textId="77777777" w:rsidR="00BC121E" w:rsidRPr="00C14101" w:rsidRDefault="00BC121E" w:rsidP="00113CD9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14:paraId="04747959" w14:textId="77777777" w:rsidR="00BC121E" w:rsidRPr="00844A96" w:rsidRDefault="00844A96" w:rsidP="00113CD9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0C09AF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14:paraId="130190EB" w14:textId="77777777" w:rsidR="00106AC7" w:rsidRPr="00BC121E" w:rsidRDefault="00106AC7" w:rsidP="00113CD9">
      <w:pPr>
        <w:spacing w:after="0" w:line="240" w:lineRule="auto"/>
      </w:pPr>
    </w:p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F9C382" w14:textId="77777777" w:rsidR="00E124CB" w:rsidRDefault="00E124CB">
      <w:r>
        <w:separator/>
      </w:r>
    </w:p>
  </w:endnote>
  <w:endnote w:type="continuationSeparator" w:id="0">
    <w:p w14:paraId="358E168B" w14:textId="77777777" w:rsidR="00E124CB" w:rsidRDefault="00E124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AA71CF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ADCE1EC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E16B7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BE55C6B" w14:textId="421A2D7D" w:rsidR="009A4CD3" w:rsidRDefault="00113CD9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CFD8DB1" wp14:editId="11B75A9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04617739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F8EA0AE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9177620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8D9F93" w14:textId="77777777" w:rsidR="000C09AF" w:rsidRDefault="000C09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A423E6" w14:textId="77777777" w:rsidR="00E124CB" w:rsidRDefault="00E124CB">
      <w:r>
        <w:separator/>
      </w:r>
    </w:p>
  </w:footnote>
  <w:footnote w:type="continuationSeparator" w:id="0">
    <w:p w14:paraId="7AAEBB4F" w14:textId="77777777" w:rsidR="00E124CB" w:rsidRDefault="00E124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05E749" w14:textId="77777777" w:rsidR="000C09AF" w:rsidRDefault="000C09A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329633" w14:textId="77777777" w:rsidR="000C09AF" w:rsidRDefault="000C09A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AB82A22" w14:textId="77777777" w:rsidR="000C09AF" w:rsidRDefault="000C09A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99181398">
    <w:abstractNumId w:val="13"/>
  </w:num>
  <w:num w:numId="2" w16cid:durableId="1284654626">
    <w:abstractNumId w:val="0"/>
  </w:num>
  <w:num w:numId="3" w16cid:durableId="1375733352">
    <w:abstractNumId w:val="11"/>
  </w:num>
  <w:num w:numId="4" w16cid:durableId="1835143443">
    <w:abstractNumId w:val="8"/>
  </w:num>
  <w:num w:numId="5" w16cid:durableId="785589268">
    <w:abstractNumId w:val="7"/>
  </w:num>
  <w:num w:numId="6" w16cid:durableId="1418672138">
    <w:abstractNumId w:val="1"/>
  </w:num>
  <w:num w:numId="7" w16cid:durableId="215702905">
    <w:abstractNumId w:val="6"/>
  </w:num>
  <w:num w:numId="8" w16cid:durableId="587036575">
    <w:abstractNumId w:val="3"/>
  </w:num>
  <w:num w:numId="9" w16cid:durableId="1566381422">
    <w:abstractNumId w:val="2"/>
  </w:num>
  <w:num w:numId="10" w16cid:durableId="1230460551">
    <w:abstractNumId w:val="5"/>
  </w:num>
  <w:num w:numId="11" w16cid:durableId="950933466">
    <w:abstractNumId w:val="10"/>
  </w:num>
  <w:num w:numId="12" w16cid:durableId="1056048723">
    <w:abstractNumId w:val="4"/>
  </w:num>
  <w:num w:numId="13" w16cid:durableId="1438864549">
    <w:abstractNumId w:val="9"/>
  </w:num>
  <w:num w:numId="14" w16cid:durableId="34783089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4CB"/>
    <w:rsid w:val="0000184A"/>
    <w:rsid w:val="00007C1C"/>
    <w:rsid w:val="00012997"/>
    <w:rsid w:val="000621A2"/>
    <w:rsid w:val="00067B62"/>
    <w:rsid w:val="000719DC"/>
    <w:rsid w:val="00075CEC"/>
    <w:rsid w:val="000C09AF"/>
    <w:rsid w:val="000E0467"/>
    <w:rsid w:val="00106AC7"/>
    <w:rsid w:val="00111985"/>
    <w:rsid w:val="00113CD9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124CB"/>
    <w:rsid w:val="00E37A20"/>
    <w:rsid w:val="00EB5766"/>
    <w:rsid w:val="00EC667E"/>
    <w:rsid w:val="00F46593"/>
    <w:rsid w:val="00F568D6"/>
    <w:rsid w:val="00F70072"/>
    <w:rsid w:val="00FC0D91"/>
    <w:rsid w:val="00FE34A4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C6403E"/>
  <w15:chartTrackingRefBased/>
  <w15:docId w15:val="{4B127456-C132-4FB0-AD84-01F050F91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285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Office Lutycka</cp:lastModifiedBy>
  <cp:revision>2</cp:revision>
  <cp:lastPrinted>2010-01-07T09:39:00Z</cp:lastPrinted>
  <dcterms:created xsi:type="dcterms:W3CDTF">2024-05-15T10:54:00Z</dcterms:created>
  <dcterms:modified xsi:type="dcterms:W3CDTF">2024-05-15T10:54:00Z</dcterms:modified>
</cp:coreProperties>
</file>