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6C7E13" w14:textId="77777777" w:rsidR="00CF7835" w:rsidRPr="003F68E1" w:rsidRDefault="00F76050" w:rsidP="003F68E1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3F68E1">
        <w:rPr>
          <w:rFonts w:ascii="Arial Narrow" w:hAnsi="Arial Narrow" w:cs="Arial"/>
          <w:sz w:val="22"/>
          <w:szCs w:val="22"/>
        </w:rPr>
        <w:t>Bydgoszcz</w:t>
      </w:r>
      <w:r w:rsidR="00CF7835" w:rsidRPr="003F68E1">
        <w:rPr>
          <w:rFonts w:ascii="Arial Narrow" w:hAnsi="Arial Narrow" w:cs="Arial"/>
          <w:sz w:val="22"/>
          <w:szCs w:val="22"/>
        </w:rPr>
        <w:t xml:space="preserve"> dnia: </w:t>
      </w:r>
      <w:r w:rsidRPr="003F68E1">
        <w:rPr>
          <w:rFonts w:ascii="Arial Narrow" w:hAnsi="Arial Narrow" w:cs="Arial"/>
          <w:sz w:val="22"/>
          <w:szCs w:val="22"/>
        </w:rPr>
        <w:t>2024-05-17</w:t>
      </w:r>
    </w:p>
    <w:p w14:paraId="472D8E9F" w14:textId="77777777" w:rsidR="00CF7835" w:rsidRPr="003F68E1" w:rsidRDefault="00F76050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F68E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9C53D02" w14:textId="77777777" w:rsidR="00CF7835" w:rsidRPr="003F68E1" w:rsidRDefault="00F76050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F68E1">
        <w:rPr>
          <w:rFonts w:ascii="Arial Narrow" w:hAnsi="Arial Narrow" w:cs="Arial"/>
          <w:sz w:val="22"/>
          <w:szCs w:val="22"/>
        </w:rPr>
        <w:t>Powstańców Warszawy</w:t>
      </w:r>
      <w:r w:rsidR="00CF7835" w:rsidRPr="003F68E1">
        <w:rPr>
          <w:rFonts w:ascii="Arial Narrow" w:hAnsi="Arial Narrow" w:cs="Arial"/>
          <w:sz w:val="22"/>
          <w:szCs w:val="22"/>
        </w:rPr>
        <w:t xml:space="preserve"> </w:t>
      </w:r>
      <w:r w:rsidRPr="003F68E1">
        <w:rPr>
          <w:rFonts w:ascii="Arial Narrow" w:hAnsi="Arial Narrow" w:cs="Arial"/>
          <w:sz w:val="22"/>
          <w:szCs w:val="22"/>
        </w:rPr>
        <w:t>5</w:t>
      </w:r>
    </w:p>
    <w:p w14:paraId="5EC247FF" w14:textId="77777777" w:rsidR="00CF7835" w:rsidRPr="003F68E1" w:rsidRDefault="00F76050" w:rsidP="00CF7835">
      <w:pPr>
        <w:rPr>
          <w:rFonts w:ascii="Arial Narrow" w:hAnsi="Arial Narrow" w:cs="Arial"/>
          <w:sz w:val="22"/>
          <w:szCs w:val="22"/>
        </w:rPr>
      </w:pPr>
      <w:r w:rsidRPr="003F68E1">
        <w:rPr>
          <w:rFonts w:ascii="Arial Narrow" w:hAnsi="Arial Narrow" w:cs="Arial"/>
          <w:sz w:val="22"/>
          <w:szCs w:val="22"/>
        </w:rPr>
        <w:t>85-681</w:t>
      </w:r>
      <w:r w:rsidR="00CF7835" w:rsidRPr="003F68E1">
        <w:rPr>
          <w:rFonts w:ascii="Arial Narrow" w:hAnsi="Arial Narrow" w:cs="Arial"/>
          <w:sz w:val="22"/>
          <w:szCs w:val="22"/>
        </w:rPr>
        <w:t xml:space="preserve"> </w:t>
      </w:r>
      <w:r w:rsidRPr="003F68E1">
        <w:rPr>
          <w:rFonts w:ascii="Arial Narrow" w:hAnsi="Arial Narrow" w:cs="Arial"/>
          <w:sz w:val="22"/>
          <w:szCs w:val="22"/>
        </w:rPr>
        <w:t>Bydgoszcz</w:t>
      </w:r>
    </w:p>
    <w:p w14:paraId="5E50EC68" w14:textId="77777777" w:rsidR="00CF7835" w:rsidRPr="003F68E1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3F68E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18A4BC3" w14:textId="77777777" w:rsidR="00CF7835" w:rsidRPr="003F68E1" w:rsidRDefault="00CF7835" w:rsidP="003F68E1">
      <w:pPr>
        <w:spacing w:after="240"/>
        <w:jc w:val="both"/>
        <w:rPr>
          <w:rFonts w:ascii="Arial Narrow" w:hAnsi="Arial Narrow"/>
          <w:bCs/>
          <w:sz w:val="18"/>
          <w:szCs w:val="18"/>
        </w:rPr>
      </w:pPr>
      <w:r w:rsidRPr="003F68E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F68E1" w14:paraId="6025A2C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896CF5" w14:textId="77777777" w:rsidR="00CF7835" w:rsidRPr="003F68E1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F68E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EE3B4B2" w14:textId="532779CE" w:rsidR="00CF7835" w:rsidRPr="003F68E1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12"/>
          <w:szCs w:val="12"/>
        </w:rPr>
      </w:pPr>
    </w:p>
    <w:p w14:paraId="2097CDCF" w14:textId="77777777" w:rsidR="00CF7835" w:rsidRPr="003F68E1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F68E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F68E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F68E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F68E1" w14:paraId="0D809A9D" w14:textId="77777777" w:rsidTr="000C1C6D">
        <w:tc>
          <w:tcPr>
            <w:tcW w:w="2269" w:type="dxa"/>
            <w:shd w:val="clear" w:color="auto" w:fill="auto"/>
          </w:tcPr>
          <w:p w14:paraId="7ABF3A10" w14:textId="77777777" w:rsidR="00CF7835" w:rsidRPr="003F68E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237D0A" w14:textId="77777777" w:rsidR="00CF7835" w:rsidRPr="003F68E1" w:rsidRDefault="00F7605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bCs/>
                <w:sz w:val="22"/>
                <w:szCs w:val="22"/>
              </w:rPr>
              <w:t>Dostawy sukcesywne rękawic diagnostycznych na okres 12 miesięcy</w:t>
            </w:r>
            <w:r w:rsidR="00CF7835" w:rsidRPr="003F68E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76050" w:rsidRPr="003F68E1" w14:paraId="4CC3E417" w14:textId="77777777" w:rsidTr="003F332D">
        <w:tc>
          <w:tcPr>
            <w:tcW w:w="2269" w:type="dxa"/>
            <w:shd w:val="clear" w:color="auto" w:fill="auto"/>
          </w:tcPr>
          <w:p w14:paraId="19B8326F" w14:textId="77777777" w:rsidR="00F76050" w:rsidRPr="003F68E1" w:rsidRDefault="00F76050" w:rsidP="00BD79B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73850B" w14:textId="77777777" w:rsidR="00F76050" w:rsidRPr="003F68E1" w:rsidRDefault="00F76050" w:rsidP="00BD79BB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bCs/>
                <w:sz w:val="22"/>
                <w:szCs w:val="22"/>
              </w:rPr>
              <w:t>61/2024</w:t>
            </w:r>
          </w:p>
        </w:tc>
      </w:tr>
    </w:tbl>
    <w:p w14:paraId="1212322E" w14:textId="77777777" w:rsidR="00D665F5" w:rsidRPr="003F68E1" w:rsidRDefault="00D665F5" w:rsidP="00BD79BB">
      <w:pPr>
        <w:spacing w:before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F68E1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3F68E1">
        <w:rPr>
          <w:rFonts w:ascii="Arial Narrow" w:hAnsi="Arial Narrow" w:cs="Arial"/>
          <w:sz w:val="22"/>
          <w:szCs w:val="22"/>
        </w:rPr>
        <w:t>2</w:t>
      </w:r>
      <w:r w:rsidRPr="003F68E1">
        <w:rPr>
          <w:rFonts w:ascii="Arial Narrow" w:hAnsi="Arial Narrow" w:cs="Arial"/>
          <w:sz w:val="22"/>
          <w:szCs w:val="22"/>
        </w:rPr>
        <w:t xml:space="preserve"> ust. 5 </w:t>
      </w:r>
      <w:r w:rsidRPr="003F68E1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3F68E1">
        <w:rPr>
          <w:rFonts w:ascii="Arial Narrow" w:hAnsi="Arial Narrow" w:cs="Arial"/>
          <w:sz w:val="22"/>
          <w:szCs w:val="22"/>
        </w:rPr>
        <w:t xml:space="preserve"> </w:t>
      </w:r>
      <w:r w:rsidR="00F76050" w:rsidRPr="003F68E1">
        <w:rPr>
          <w:rFonts w:ascii="Arial Narrow" w:hAnsi="Arial Narrow" w:cs="Arial"/>
          <w:sz w:val="22"/>
          <w:szCs w:val="22"/>
        </w:rPr>
        <w:t>(</w:t>
      </w:r>
      <w:proofErr w:type="spellStart"/>
      <w:r w:rsidR="00F76050" w:rsidRPr="003F68E1">
        <w:rPr>
          <w:rFonts w:ascii="Arial Narrow" w:hAnsi="Arial Narrow" w:cs="Arial"/>
          <w:sz w:val="22"/>
          <w:szCs w:val="22"/>
        </w:rPr>
        <w:t>t.j</w:t>
      </w:r>
      <w:proofErr w:type="spellEnd"/>
      <w:r w:rsidR="00F76050" w:rsidRPr="003F68E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3F68E1">
        <w:rPr>
          <w:rFonts w:ascii="Arial Narrow" w:hAnsi="Arial Narrow" w:cs="Arial"/>
          <w:sz w:val="22"/>
          <w:szCs w:val="22"/>
        </w:rPr>
        <w:t xml:space="preserve"> </w:t>
      </w:r>
      <w:r w:rsidRPr="003F68E1">
        <w:rPr>
          <w:rFonts w:ascii="Arial Narrow" w:hAnsi="Arial Narrow" w:cs="Arial"/>
          <w:sz w:val="22"/>
          <w:szCs w:val="22"/>
        </w:rPr>
        <w:t>udostępnia</w:t>
      </w:r>
      <w:r w:rsidR="00F95C33" w:rsidRPr="003F68E1">
        <w:rPr>
          <w:rFonts w:ascii="Arial Narrow" w:hAnsi="Arial Narrow" w:cs="Arial"/>
          <w:sz w:val="22"/>
          <w:szCs w:val="22"/>
        </w:rPr>
        <w:t xml:space="preserve"> </w:t>
      </w:r>
      <w:r w:rsidR="004C7E9B" w:rsidRPr="003F68E1">
        <w:rPr>
          <w:rFonts w:ascii="Arial Narrow" w:hAnsi="Arial Narrow" w:cs="Arial"/>
          <w:sz w:val="22"/>
          <w:szCs w:val="22"/>
        </w:rPr>
        <w:t>informacj</w:t>
      </w:r>
      <w:r w:rsidR="00577BC6" w:rsidRPr="003F68E1">
        <w:rPr>
          <w:rFonts w:ascii="Arial Narrow" w:hAnsi="Arial Narrow" w:cs="Arial"/>
          <w:sz w:val="22"/>
          <w:szCs w:val="22"/>
        </w:rPr>
        <w:t>ę</w:t>
      </w:r>
      <w:r w:rsidR="00035488" w:rsidRPr="003F68E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F68E1">
        <w:rPr>
          <w:rFonts w:ascii="Arial Narrow" w:hAnsi="Arial Narrow" w:cs="Arial"/>
          <w:sz w:val="22"/>
          <w:szCs w:val="22"/>
        </w:rPr>
        <w:t>.</w:t>
      </w:r>
    </w:p>
    <w:p w14:paraId="5F1BD0CC" w14:textId="77777777" w:rsidR="00A80738" w:rsidRPr="003F68E1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F68E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F68E1">
        <w:rPr>
          <w:rFonts w:ascii="Arial Narrow" w:hAnsi="Arial Narrow" w:cs="Arial"/>
          <w:sz w:val="22"/>
          <w:szCs w:val="22"/>
        </w:rPr>
        <w:t xml:space="preserve"> w dniu </w:t>
      </w:r>
      <w:r w:rsidR="00F76050" w:rsidRPr="003F68E1">
        <w:rPr>
          <w:rFonts w:ascii="Arial Narrow" w:hAnsi="Arial Narrow" w:cs="Arial"/>
          <w:sz w:val="22"/>
          <w:szCs w:val="22"/>
        </w:rPr>
        <w:t>17/05/2024</w:t>
      </w:r>
      <w:r w:rsidR="00FF4AB1" w:rsidRPr="003F68E1">
        <w:rPr>
          <w:rFonts w:ascii="Arial Narrow" w:hAnsi="Arial Narrow" w:cs="Arial"/>
          <w:sz w:val="22"/>
          <w:szCs w:val="22"/>
        </w:rPr>
        <w:t xml:space="preserve"> o godz. </w:t>
      </w:r>
      <w:r w:rsidR="00F76050" w:rsidRPr="003F68E1">
        <w:rPr>
          <w:rFonts w:ascii="Arial Narrow" w:hAnsi="Arial Narrow" w:cs="Arial"/>
          <w:sz w:val="22"/>
          <w:szCs w:val="22"/>
        </w:rPr>
        <w:t>08:15</w:t>
      </w:r>
      <w:r w:rsidRPr="003F68E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F68E1" w14:paraId="5BA334D7" w14:textId="77777777" w:rsidTr="000C1C6D">
        <w:tc>
          <w:tcPr>
            <w:tcW w:w="1276" w:type="dxa"/>
            <w:shd w:val="clear" w:color="auto" w:fill="F2F2F2"/>
            <w:vAlign w:val="center"/>
          </w:tcPr>
          <w:p w14:paraId="492603E4" w14:textId="77777777" w:rsidR="00D665F5" w:rsidRPr="003F68E1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3F68E1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3F68E1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2701D3D" w14:textId="77777777" w:rsidR="00D665F5" w:rsidRPr="003F68E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3F68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F68E1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21E9E14" w14:textId="77777777" w:rsidR="00D665F5" w:rsidRPr="003F68E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F76050" w:rsidRPr="003F68E1" w14:paraId="30F64CB9" w14:textId="77777777" w:rsidTr="003F332D">
        <w:tc>
          <w:tcPr>
            <w:tcW w:w="1276" w:type="dxa"/>
            <w:shd w:val="clear" w:color="auto" w:fill="auto"/>
            <w:vAlign w:val="center"/>
          </w:tcPr>
          <w:p w14:paraId="1F2EF233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70E5D0D" w14:textId="77777777" w:rsidR="00F76050" w:rsidRPr="003F68E1" w:rsidRDefault="00F76050" w:rsidP="003F33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SKAMEX  Spółka Akcyjna</w:t>
            </w:r>
          </w:p>
          <w:p w14:paraId="2D14A35A" w14:textId="77777777" w:rsidR="00F76050" w:rsidRPr="003F68E1" w:rsidRDefault="00F76050" w:rsidP="003F332D">
            <w:pPr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 xml:space="preserve">ul. Częstochowska 38/52 </w:t>
            </w:r>
          </w:p>
          <w:p w14:paraId="0BCB6F31" w14:textId="77777777" w:rsidR="00F76050" w:rsidRPr="003F68E1" w:rsidRDefault="00F76050" w:rsidP="003F33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7566D2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416 102.40 zł</w:t>
            </w:r>
          </w:p>
        </w:tc>
      </w:tr>
      <w:tr w:rsidR="00F76050" w:rsidRPr="003F68E1" w14:paraId="4E02DDC2" w14:textId="77777777" w:rsidTr="003F332D">
        <w:tc>
          <w:tcPr>
            <w:tcW w:w="1276" w:type="dxa"/>
            <w:shd w:val="clear" w:color="auto" w:fill="auto"/>
            <w:vAlign w:val="center"/>
          </w:tcPr>
          <w:p w14:paraId="73EA2527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8A04219" w14:textId="6DB0C564" w:rsidR="00F76050" w:rsidRPr="003F68E1" w:rsidRDefault="00F76050" w:rsidP="003F33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 xml:space="preserve">Zarys International </w:t>
            </w:r>
            <w:proofErr w:type="spellStart"/>
            <w:r w:rsidRPr="003F68E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  <w:r w:rsidRPr="003F68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3F68E1">
              <w:rPr>
                <w:rFonts w:ascii="Arial Narrow" w:hAnsi="Arial Narrow" w:cs="Arial"/>
                <w:sz w:val="22"/>
                <w:szCs w:val="22"/>
              </w:rPr>
              <w:t>Sp.  z o.o. Sp. k</w:t>
            </w:r>
          </w:p>
          <w:p w14:paraId="3714BFE1" w14:textId="77777777" w:rsidR="00F76050" w:rsidRPr="003F68E1" w:rsidRDefault="00F76050" w:rsidP="003F332D">
            <w:pPr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3211EBE3" w14:textId="77777777" w:rsidR="00F76050" w:rsidRPr="003F68E1" w:rsidRDefault="00F76050" w:rsidP="003F33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33270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431 827.20 zł</w:t>
            </w:r>
          </w:p>
        </w:tc>
      </w:tr>
      <w:tr w:rsidR="00F76050" w:rsidRPr="003F68E1" w14:paraId="31BB01C1" w14:textId="77777777" w:rsidTr="003F332D">
        <w:tc>
          <w:tcPr>
            <w:tcW w:w="1276" w:type="dxa"/>
            <w:shd w:val="clear" w:color="auto" w:fill="auto"/>
            <w:vAlign w:val="center"/>
          </w:tcPr>
          <w:p w14:paraId="5F024B0B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605D097" w14:textId="77777777" w:rsidR="00F76050" w:rsidRPr="003F68E1" w:rsidRDefault="00F76050" w:rsidP="003F33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Mercator Medical S.A.</w:t>
            </w:r>
          </w:p>
          <w:p w14:paraId="58202AC3" w14:textId="77777777" w:rsidR="00F76050" w:rsidRPr="003F68E1" w:rsidRDefault="00F76050" w:rsidP="003F332D">
            <w:pPr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 xml:space="preserve">Modrzejewskiej 30 </w:t>
            </w:r>
          </w:p>
          <w:p w14:paraId="6515690F" w14:textId="77777777" w:rsidR="00F76050" w:rsidRPr="003F68E1" w:rsidRDefault="00F76050" w:rsidP="003F33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C45B6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431 827.20 zł</w:t>
            </w:r>
          </w:p>
        </w:tc>
      </w:tr>
      <w:tr w:rsidR="00F76050" w:rsidRPr="003F68E1" w14:paraId="237D9A63" w14:textId="77777777" w:rsidTr="003F332D">
        <w:tc>
          <w:tcPr>
            <w:tcW w:w="1276" w:type="dxa"/>
            <w:shd w:val="clear" w:color="auto" w:fill="auto"/>
            <w:vAlign w:val="center"/>
          </w:tcPr>
          <w:p w14:paraId="6E3F0A26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37552A0" w14:textId="242F484F" w:rsidR="00F76050" w:rsidRPr="003F68E1" w:rsidRDefault="00F76050" w:rsidP="003F33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ICS POLSKA Z.</w:t>
            </w:r>
            <w:r w:rsidR="003F68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F68E1">
              <w:rPr>
                <w:rFonts w:ascii="Arial Narrow" w:hAnsi="Arial Narrow" w:cs="Arial"/>
                <w:sz w:val="22"/>
                <w:szCs w:val="22"/>
              </w:rPr>
              <w:t>Kotłowski,</w:t>
            </w:r>
            <w:r w:rsidR="003F68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F68E1">
              <w:rPr>
                <w:rFonts w:ascii="Arial Narrow" w:hAnsi="Arial Narrow" w:cs="Arial"/>
                <w:sz w:val="22"/>
                <w:szCs w:val="22"/>
              </w:rPr>
              <w:t>H.</w:t>
            </w:r>
            <w:r w:rsidR="003F68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F68E1">
              <w:rPr>
                <w:rFonts w:ascii="Arial Narrow" w:hAnsi="Arial Narrow" w:cs="Arial"/>
                <w:sz w:val="22"/>
                <w:szCs w:val="22"/>
              </w:rPr>
              <w:t>Kotłowska sp.</w:t>
            </w:r>
            <w:r w:rsidR="003F68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F68E1">
              <w:rPr>
                <w:rFonts w:ascii="Arial Narrow" w:hAnsi="Arial Narrow" w:cs="Arial"/>
                <w:sz w:val="22"/>
                <w:szCs w:val="22"/>
              </w:rPr>
              <w:t>j.</w:t>
            </w:r>
          </w:p>
          <w:p w14:paraId="46EF74E7" w14:textId="77777777" w:rsidR="00F76050" w:rsidRPr="003F68E1" w:rsidRDefault="00F76050" w:rsidP="003F332D">
            <w:pPr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 xml:space="preserve">Magnoliowa 12 </w:t>
            </w:r>
          </w:p>
          <w:p w14:paraId="6B64A545" w14:textId="77777777" w:rsidR="00F76050" w:rsidRPr="003F68E1" w:rsidRDefault="00F76050" w:rsidP="003F33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81-198 Mosty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2542BA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412 473.60 zł</w:t>
            </w:r>
          </w:p>
        </w:tc>
      </w:tr>
      <w:tr w:rsidR="00F76050" w:rsidRPr="003F68E1" w14:paraId="115929EA" w14:textId="77777777" w:rsidTr="003F332D">
        <w:tc>
          <w:tcPr>
            <w:tcW w:w="1276" w:type="dxa"/>
            <w:shd w:val="clear" w:color="auto" w:fill="auto"/>
            <w:vAlign w:val="center"/>
          </w:tcPr>
          <w:p w14:paraId="24988003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0973C7D6" w14:textId="77777777" w:rsidR="00F76050" w:rsidRPr="003F68E1" w:rsidRDefault="00F76050" w:rsidP="003F33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F68E1">
              <w:rPr>
                <w:rFonts w:ascii="Arial Narrow" w:hAnsi="Arial Narrow" w:cs="Arial"/>
                <w:sz w:val="22"/>
                <w:szCs w:val="22"/>
              </w:rPr>
              <w:t>Abena</w:t>
            </w:r>
            <w:proofErr w:type="spellEnd"/>
            <w:r w:rsidRPr="003F68E1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39C620ED" w14:textId="77777777" w:rsidR="00F76050" w:rsidRPr="003F68E1" w:rsidRDefault="00F76050" w:rsidP="003F332D">
            <w:pPr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 xml:space="preserve">Nowa, Łozienica 15 </w:t>
            </w:r>
          </w:p>
          <w:p w14:paraId="00EA092E" w14:textId="77777777" w:rsidR="00F76050" w:rsidRPr="003F68E1" w:rsidRDefault="00F76050" w:rsidP="003F33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EDE76" w14:textId="77777777" w:rsidR="00F76050" w:rsidRPr="003F68E1" w:rsidRDefault="00F76050" w:rsidP="003F33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F68E1">
              <w:rPr>
                <w:rFonts w:ascii="Arial Narrow" w:hAnsi="Arial Narrow" w:cs="Arial"/>
                <w:sz w:val="22"/>
                <w:szCs w:val="22"/>
              </w:rPr>
              <w:t>426 384.00 zł</w:t>
            </w:r>
          </w:p>
        </w:tc>
      </w:tr>
    </w:tbl>
    <w:p w14:paraId="1E7F9D23" w14:textId="77777777" w:rsidR="00577BC6" w:rsidRPr="003F68E1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0BBFE61" w14:textId="77777777" w:rsidR="00A80738" w:rsidRDefault="00A80738" w:rsidP="00BD79BB">
      <w:pPr>
        <w:pStyle w:val="Tekstpodstawowy"/>
        <w:spacing w:after="24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F68E1">
        <w:rPr>
          <w:rFonts w:ascii="Arial Narrow" w:hAnsi="Arial Narrow" w:cs="Arial"/>
          <w:i/>
          <w:sz w:val="22"/>
          <w:szCs w:val="22"/>
        </w:rPr>
        <w:t>Zamawiający</w:t>
      </w:r>
    </w:p>
    <w:p w14:paraId="27956505" w14:textId="77777777" w:rsidR="00BD79BB" w:rsidRPr="0094432E" w:rsidRDefault="00BD79BB" w:rsidP="00BD79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94432E">
        <w:rPr>
          <w:rFonts w:ascii="Arial Narrow" w:hAnsi="Arial Narrow"/>
          <w:sz w:val="18"/>
          <w:szCs w:val="20"/>
        </w:rPr>
        <w:t xml:space="preserve"> ark.</w:t>
      </w:r>
    </w:p>
    <w:p w14:paraId="29513694" w14:textId="77777777" w:rsidR="00BD79BB" w:rsidRPr="0094432E" w:rsidRDefault="00BD79BB" w:rsidP="00BD79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2BA7835D" w14:textId="77777777" w:rsidR="00BD79BB" w:rsidRPr="0094432E" w:rsidRDefault="00BD79BB" w:rsidP="00BD79BB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</w:t>
      </w:r>
      <w:r>
        <w:rPr>
          <w:rFonts w:ascii="Arial Narrow" w:hAnsi="Arial Narrow"/>
          <w:sz w:val="18"/>
        </w:rPr>
        <w:t>arbara</w:t>
      </w:r>
      <w:r w:rsidRPr="0094432E">
        <w:rPr>
          <w:rFonts w:ascii="Arial Narrow" w:hAnsi="Arial Narrow"/>
          <w:sz w:val="18"/>
        </w:rPr>
        <w:t xml:space="preserve"> Baranowska – tel. 261 417</w:t>
      </w:r>
      <w:r>
        <w:rPr>
          <w:rFonts w:ascii="Arial Narrow" w:hAnsi="Arial Narrow"/>
          <w:sz w:val="18"/>
        </w:rPr>
        <w:t> </w:t>
      </w:r>
      <w:r w:rsidRPr="0094432E">
        <w:rPr>
          <w:rFonts w:ascii="Arial Narrow" w:hAnsi="Arial Narrow"/>
          <w:sz w:val="18"/>
        </w:rPr>
        <w:t>364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FA4785">
          <w:rPr>
            <w:rStyle w:val="Hipercze"/>
            <w:rFonts w:ascii="Arial Narrow" w:hAnsi="Arial Narrow"/>
            <w:sz w:val="18"/>
          </w:rPr>
          <w:t>bbaranowska@10wsk.mil.pl</w:t>
        </w:r>
      </w:hyperlink>
      <w:r>
        <w:rPr>
          <w:rFonts w:ascii="Arial Narrow" w:hAnsi="Arial Narrow"/>
          <w:sz w:val="18"/>
        </w:rPr>
        <w:t xml:space="preserve"> </w:t>
      </w:r>
    </w:p>
    <w:p w14:paraId="45354498" w14:textId="3A444B2B" w:rsidR="00BD79BB" w:rsidRPr="003F68E1" w:rsidRDefault="00BD79BB" w:rsidP="00BD79BB">
      <w:pPr>
        <w:rPr>
          <w:rFonts w:ascii="Arial Narrow" w:hAnsi="Arial Narrow" w:cs="Arial"/>
          <w:i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2024-05-17</w:t>
      </w:r>
      <w:r w:rsidRPr="009F2119">
        <w:rPr>
          <w:rFonts w:ascii="Arial Narrow" w:hAnsi="Arial Narrow" w:cs="Arial"/>
          <w:sz w:val="24"/>
          <w:szCs w:val="24"/>
        </w:rPr>
        <w:t xml:space="preserve">  </w:t>
      </w:r>
    </w:p>
    <w:sectPr w:rsidR="00BD79BB" w:rsidRPr="003F68E1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06D8C" w14:textId="77777777" w:rsidR="00744208" w:rsidRDefault="00744208">
      <w:r>
        <w:separator/>
      </w:r>
    </w:p>
  </w:endnote>
  <w:endnote w:type="continuationSeparator" w:id="0">
    <w:p w14:paraId="38AFBF32" w14:textId="77777777" w:rsidR="00744208" w:rsidRDefault="0074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A77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5A0C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C612" w14:textId="77777777" w:rsidR="00960CEB" w:rsidRPr="00986737" w:rsidRDefault="00BD79B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1D18AC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E7470C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A63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75A930" w14:textId="77777777" w:rsidR="009F189D" w:rsidRDefault="009F189D">
    <w:pPr>
      <w:pStyle w:val="Stopka"/>
      <w:tabs>
        <w:tab w:val="clear" w:pos="4536"/>
      </w:tabs>
      <w:jc w:val="center"/>
    </w:pPr>
  </w:p>
  <w:p w14:paraId="7BE866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F2609" w14:textId="77777777" w:rsidR="00744208" w:rsidRDefault="00744208">
      <w:r>
        <w:separator/>
      </w:r>
    </w:p>
  </w:footnote>
  <w:footnote w:type="continuationSeparator" w:id="0">
    <w:p w14:paraId="34C24943" w14:textId="77777777" w:rsidR="00744208" w:rsidRDefault="00744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A1395" w14:textId="77777777" w:rsidR="00F76050" w:rsidRDefault="00F76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046F3" w14:textId="77777777" w:rsidR="00F76050" w:rsidRDefault="00F76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C4E2E" w14:textId="77777777" w:rsidR="00F76050" w:rsidRDefault="00F760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20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3F68E1"/>
    <w:rsid w:val="00423179"/>
    <w:rsid w:val="00490DC0"/>
    <w:rsid w:val="00493F8C"/>
    <w:rsid w:val="004C7E9B"/>
    <w:rsid w:val="00577BC6"/>
    <w:rsid w:val="00601802"/>
    <w:rsid w:val="0069085C"/>
    <w:rsid w:val="00744208"/>
    <w:rsid w:val="007D6A16"/>
    <w:rsid w:val="00843263"/>
    <w:rsid w:val="00861E75"/>
    <w:rsid w:val="008A26A5"/>
    <w:rsid w:val="008F318B"/>
    <w:rsid w:val="00960CEB"/>
    <w:rsid w:val="009D19BD"/>
    <w:rsid w:val="009F189D"/>
    <w:rsid w:val="00A80738"/>
    <w:rsid w:val="00BD79BB"/>
    <w:rsid w:val="00C236D3"/>
    <w:rsid w:val="00C659E2"/>
    <w:rsid w:val="00CB0802"/>
    <w:rsid w:val="00CF7835"/>
    <w:rsid w:val="00D665F5"/>
    <w:rsid w:val="00D7128F"/>
    <w:rsid w:val="00DD265C"/>
    <w:rsid w:val="00EA3476"/>
    <w:rsid w:val="00F44906"/>
    <w:rsid w:val="00F7605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44A26"/>
  <w15:chartTrackingRefBased/>
  <w15:docId w15:val="{E044C099-8F55-4E92-8FFE-32DA8415C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D79B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D79BB"/>
    <w:rPr>
      <w:b/>
      <w:bCs/>
    </w:rPr>
  </w:style>
  <w:style w:type="character" w:styleId="Hipercze">
    <w:name w:val="Hyperlink"/>
    <w:rsid w:val="00BD79B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2024-05-17T08:46:00Z</cp:lastPrinted>
  <dcterms:created xsi:type="dcterms:W3CDTF">2024-05-17T08:43:00Z</dcterms:created>
  <dcterms:modified xsi:type="dcterms:W3CDTF">2024-05-17T08:46:00Z</dcterms:modified>
</cp:coreProperties>
</file>