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B7C49" w14:textId="77777777" w:rsidR="00986737" w:rsidRPr="00443C73" w:rsidRDefault="0074033E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443C73">
        <w:rPr>
          <w:rFonts w:ascii="Arial Narrow" w:hAnsi="Arial Narrow" w:cs="Arial"/>
          <w:sz w:val="22"/>
          <w:szCs w:val="22"/>
        </w:rPr>
        <w:t>Bydgoszcz</w:t>
      </w:r>
      <w:r w:rsidR="00986737" w:rsidRPr="00443C73">
        <w:rPr>
          <w:rFonts w:ascii="Arial Narrow" w:hAnsi="Arial Narrow" w:cs="Arial"/>
          <w:sz w:val="22"/>
          <w:szCs w:val="22"/>
        </w:rPr>
        <w:t xml:space="preserve"> dnia: </w:t>
      </w:r>
      <w:r w:rsidRPr="00443C73">
        <w:rPr>
          <w:rFonts w:ascii="Arial Narrow" w:hAnsi="Arial Narrow" w:cs="Arial"/>
          <w:sz w:val="22"/>
          <w:szCs w:val="22"/>
        </w:rPr>
        <w:t>2024-05-17</w:t>
      </w:r>
    </w:p>
    <w:p w14:paraId="050BBB3D" w14:textId="77777777" w:rsidR="00986737" w:rsidRPr="00443C73" w:rsidRDefault="0074033E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43C7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E1AC7E9" w14:textId="77777777" w:rsidR="00986737" w:rsidRPr="00443C73" w:rsidRDefault="0074033E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43C73">
        <w:rPr>
          <w:rFonts w:ascii="Arial Narrow" w:hAnsi="Arial Narrow" w:cs="Arial"/>
          <w:sz w:val="22"/>
          <w:szCs w:val="22"/>
        </w:rPr>
        <w:t>Powstańców Warszawy</w:t>
      </w:r>
      <w:r w:rsidR="00986737" w:rsidRPr="00443C73">
        <w:rPr>
          <w:rFonts w:ascii="Arial Narrow" w:hAnsi="Arial Narrow" w:cs="Arial"/>
          <w:sz w:val="22"/>
          <w:szCs w:val="22"/>
        </w:rPr>
        <w:t xml:space="preserve"> </w:t>
      </w:r>
      <w:r w:rsidRPr="00443C73">
        <w:rPr>
          <w:rFonts w:ascii="Arial Narrow" w:hAnsi="Arial Narrow" w:cs="Arial"/>
          <w:sz w:val="22"/>
          <w:szCs w:val="22"/>
        </w:rPr>
        <w:t>5</w:t>
      </w:r>
    </w:p>
    <w:p w14:paraId="54740AB0" w14:textId="77777777" w:rsidR="00986737" w:rsidRPr="00443C73" w:rsidRDefault="0074033E" w:rsidP="00986737">
      <w:pPr>
        <w:rPr>
          <w:rFonts w:ascii="Arial Narrow" w:hAnsi="Arial Narrow" w:cs="Arial"/>
          <w:sz w:val="22"/>
          <w:szCs w:val="22"/>
        </w:rPr>
      </w:pPr>
      <w:r w:rsidRPr="00443C73">
        <w:rPr>
          <w:rFonts w:ascii="Arial Narrow" w:hAnsi="Arial Narrow" w:cs="Arial"/>
          <w:sz w:val="22"/>
          <w:szCs w:val="22"/>
        </w:rPr>
        <w:t>85-681</w:t>
      </w:r>
      <w:r w:rsidR="00986737" w:rsidRPr="00443C73">
        <w:rPr>
          <w:rFonts w:ascii="Arial Narrow" w:hAnsi="Arial Narrow" w:cs="Arial"/>
          <w:sz w:val="22"/>
          <w:szCs w:val="22"/>
        </w:rPr>
        <w:t xml:space="preserve"> </w:t>
      </w:r>
      <w:r w:rsidRPr="00443C73">
        <w:rPr>
          <w:rFonts w:ascii="Arial Narrow" w:hAnsi="Arial Narrow" w:cs="Arial"/>
          <w:sz w:val="22"/>
          <w:szCs w:val="22"/>
        </w:rPr>
        <w:t>Bydgoszcz</w:t>
      </w:r>
    </w:p>
    <w:p w14:paraId="02CAE200" w14:textId="77777777" w:rsidR="00986737" w:rsidRPr="00443C73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443C7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C4CC83B" w14:textId="77777777" w:rsidR="00986737" w:rsidRPr="00443C73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443C73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443C73" w14:paraId="6A9A165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AA5C0C" w14:textId="77777777" w:rsidR="00986737" w:rsidRPr="00443C7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443C73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34571916" w14:textId="77777777" w:rsidR="00986737" w:rsidRPr="00443C7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443C7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C6A3DE8" w14:textId="77777777" w:rsidR="00986737" w:rsidRPr="00443C7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43C7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43C7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43C7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43C73" w14:paraId="12FEA214" w14:textId="77777777" w:rsidTr="005A632E">
        <w:tc>
          <w:tcPr>
            <w:tcW w:w="2269" w:type="dxa"/>
            <w:shd w:val="clear" w:color="auto" w:fill="auto"/>
          </w:tcPr>
          <w:p w14:paraId="62D5A9BF" w14:textId="77777777" w:rsidR="00986737" w:rsidRPr="00443C7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9DDF4A1" w14:textId="77777777" w:rsidR="00986737" w:rsidRPr="00443C73" w:rsidRDefault="0074033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Oddziału Gastrologii i Oddziału Pulmonologii oraz dzierżawa 2 polisomnografów i 4 aparatów CPAP na okres 12 miesięcy</w:t>
            </w:r>
            <w:r w:rsidR="00986737" w:rsidRPr="00443C73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74033E" w:rsidRPr="00443C73" w14:paraId="34FB9D61" w14:textId="77777777" w:rsidTr="00982892">
        <w:tc>
          <w:tcPr>
            <w:tcW w:w="2269" w:type="dxa"/>
            <w:shd w:val="clear" w:color="auto" w:fill="auto"/>
          </w:tcPr>
          <w:p w14:paraId="4D9C87B8" w14:textId="77777777" w:rsidR="0074033E" w:rsidRPr="00443C73" w:rsidRDefault="0074033E" w:rsidP="009828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90F8F5D" w14:textId="77777777" w:rsidR="0074033E" w:rsidRPr="00443C73" w:rsidRDefault="0074033E" w:rsidP="009828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b/>
                <w:sz w:val="22"/>
                <w:szCs w:val="22"/>
              </w:rPr>
              <w:t>40/2024</w:t>
            </w:r>
          </w:p>
        </w:tc>
      </w:tr>
    </w:tbl>
    <w:p w14:paraId="33D16DBA" w14:textId="77777777" w:rsidR="00A80738" w:rsidRPr="00443C7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046B4A19" w14:textId="77777777" w:rsidR="00D665F5" w:rsidRPr="00443C7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43C7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443C73">
        <w:rPr>
          <w:rFonts w:ascii="Arial Narrow" w:hAnsi="Arial Narrow" w:cs="Arial"/>
          <w:sz w:val="22"/>
          <w:szCs w:val="22"/>
        </w:rPr>
        <w:t>2</w:t>
      </w:r>
      <w:r w:rsidRPr="00443C73">
        <w:rPr>
          <w:rFonts w:ascii="Arial Narrow" w:hAnsi="Arial Narrow" w:cs="Arial"/>
          <w:sz w:val="22"/>
          <w:szCs w:val="22"/>
        </w:rPr>
        <w:t xml:space="preserve"> ust. 5 </w:t>
      </w:r>
      <w:r w:rsidRPr="00443C7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43C73">
        <w:rPr>
          <w:rFonts w:ascii="Arial Narrow" w:hAnsi="Arial Narrow" w:cs="Arial"/>
          <w:sz w:val="22"/>
          <w:szCs w:val="22"/>
        </w:rPr>
        <w:t xml:space="preserve"> </w:t>
      </w:r>
      <w:r w:rsidR="0074033E" w:rsidRPr="00443C73">
        <w:rPr>
          <w:rFonts w:ascii="Arial Narrow" w:hAnsi="Arial Narrow" w:cs="Arial"/>
          <w:sz w:val="22"/>
          <w:szCs w:val="22"/>
        </w:rPr>
        <w:t>(t.j. Dz. U. z 2023r. poz. 1605)</w:t>
      </w:r>
      <w:r w:rsidR="00490DC0" w:rsidRPr="00443C73">
        <w:rPr>
          <w:rFonts w:ascii="Arial Narrow" w:hAnsi="Arial Narrow" w:cs="Arial"/>
          <w:sz w:val="22"/>
          <w:szCs w:val="22"/>
        </w:rPr>
        <w:t xml:space="preserve"> </w:t>
      </w:r>
      <w:r w:rsidRPr="00443C73">
        <w:rPr>
          <w:rFonts w:ascii="Arial Narrow" w:hAnsi="Arial Narrow" w:cs="Arial"/>
          <w:sz w:val="22"/>
          <w:szCs w:val="22"/>
        </w:rPr>
        <w:t>udostępnia</w:t>
      </w:r>
      <w:r w:rsidR="00F95C33" w:rsidRPr="00443C73">
        <w:rPr>
          <w:rFonts w:ascii="Arial Narrow" w:hAnsi="Arial Narrow" w:cs="Arial"/>
          <w:sz w:val="22"/>
          <w:szCs w:val="22"/>
        </w:rPr>
        <w:t xml:space="preserve"> </w:t>
      </w:r>
      <w:r w:rsidR="004C7E9B" w:rsidRPr="00443C73">
        <w:rPr>
          <w:rFonts w:ascii="Arial Narrow" w:hAnsi="Arial Narrow" w:cs="Arial"/>
          <w:sz w:val="22"/>
          <w:szCs w:val="22"/>
        </w:rPr>
        <w:t>informacj</w:t>
      </w:r>
      <w:r w:rsidR="00577BC6" w:rsidRPr="00443C73">
        <w:rPr>
          <w:rFonts w:ascii="Arial Narrow" w:hAnsi="Arial Narrow" w:cs="Arial"/>
          <w:sz w:val="22"/>
          <w:szCs w:val="22"/>
        </w:rPr>
        <w:t>ę</w:t>
      </w:r>
      <w:r w:rsidR="00035488" w:rsidRPr="00443C7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43C73">
        <w:rPr>
          <w:rFonts w:ascii="Arial Narrow" w:hAnsi="Arial Narrow" w:cs="Arial"/>
          <w:sz w:val="22"/>
          <w:szCs w:val="22"/>
        </w:rPr>
        <w:t>.</w:t>
      </w:r>
    </w:p>
    <w:p w14:paraId="2306462C" w14:textId="77777777" w:rsidR="00A80738" w:rsidRPr="00443C7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443C7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43C73">
        <w:rPr>
          <w:rFonts w:ascii="Arial Narrow" w:hAnsi="Arial Narrow" w:cs="Arial"/>
          <w:sz w:val="22"/>
          <w:szCs w:val="22"/>
        </w:rPr>
        <w:t xml:space="preserve"> w dniu </w:t>
      </w:r>
      <w:r w:rsidR="0074033E" w:rsidRPr="00443C73">
        <w:rPr>
          <w:rFonts w:ascii="Arial Narrow" w:hAnsi="Arial Narrow" w:cs="Arial"/>
          <w:sz w:val="22"/>
          <w:szCs w:val="22"/>
        </w:rPr>
        <w:t>17/05/2024</w:t>
      </w:r>
      <w:r w:rsidR="00FF4AB1" w:rsidRPr="00443C73">
        <w:rPr>
          <w:rFonts w:ascii="Arial Narrow" w:hAnsi="Arial Narrow" w:cs="Arial"/>
          <w:sz w:val="22"/>
          <w:szCs w:val="22"/>
        </w:rPr>
        <w:t xml:space="preserve"> o godz. </w:t>
      </w:r>
      <w:r w:rsidR="0074033E" w:rsidRPr="00443C73">
        <w:rPr>
          <w:rFonts w:ascii="Arial Narrow" w:hAnsi="Arial Narrow" w:cs="Arial"/>
          <w:sz w:val="22"/>
          <w:szCs w:val="22"/>
        </w:rPr>
        <w:t>08:30</w:t>
      </w:r>
      <w:r w:rsidRPr="00443C7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43C73" w14:paraId="6BD1135A" w14:textId="77777777" w:rsidTr="005A632E">
        <w:tc>
          <w:tcPr>
            <w:tcW w:w="1276" w:type="dxa"/>
            <w:shd w:val="clear" w:color="auto" w:fill="F2F2F2"/>
            <w:vAlign w:val="center"/>
          </w:tcPr>
          <w:p w14:paraId="42BEDC74" w14:textId="77777777" w:rsidR="006B27ED" w:rsidRPr="00443C7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443C73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F1C1925" w14:textId="77777777" w:rsidR="006B27ED" w:rsidRPr="00443C7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3FD7376" w14:textId="77777777" w:rsidR="006B27ED" w:rsidRPr="00443C73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D43599A" w14:textId="77777777" w:rsidR="006B27ED" w:rsidRPr="00443C7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74033E" w:rsidRPr="00443C73" w14:paraId="09E01D39" w14:textId="77777777" w:rsidTr="00982892">
        <w:tc>
          <w:tcPr>
            <w:tcW w:w="1276" w:type="dxa"/>
            <w:shd w:val="clear" w:color="auto" w:fill="auto"/>
            <w:vAlign w:val="center"/>
          </w:tcPr>
          <w:p w14:paraId="4EE05C8E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4B8CFB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3D6C210C" w14:textId="50B73E61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Camedica Paweł </w:t>
            </w:r>
            <w:r w:rsidR="00443C73">
              <w:rPr>
                <w:rFonts w:ascii="Arial Narrow" w:hAnsi="Arial Narrow" w:cs="Arial"/>
                <w:sz w:val="22"/>
                <w:szCs w:val="22"/>
              </w:rPr>
              <w:t>H</w:t>
            </w:r>
            <w:r w:rsidRPr="00443C73">
              <w:rPr>
                <w:rFonts w:ascii="Arial Narrow" w:hAnsi="Arial Narrow" w:cs="Arial"/>
                <w:sz w:val="22"/>
                <w:szCs w:val="22"/>
              </w:rPr>
              <w:t>arasimiuk spółka komandytowa</w:t>
            </w:r>
          </w:p>
          <w:p w14:paraId="783C951C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Willowa 87 </w:t>
            </w:r>
          </w:p>
          <w:p w14:paraId="47314583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20-819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44939F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219 826.12 zł</w:t>
            </w:r>
          </w:p>
        </w:tc>
      </w:tr>
      <w:tr w:rsidR="0074033E" w:rsidRPr="00443C73" w14:paraId="02046267" w14:textId="77777777" w:rsidTr="00982892">
        <w:tc>
          <w:tcPr>
            <w:tcW w:w="1276" w:type="dxa"/>
            <w:shd w:val="clear" w:color="auto" w:fill="auto"/>
            <w:vAlign w:val="center"/>
          </w:tcPr>
          <w:p w14:paraId="75CDBABE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81FD36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45DBF9ED" w14:textId="6FED0F5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Camedica Paweł </w:t>
            </w:r>
            <w:r w:rsidR="00443C73">
              <w:rPr>
                <w:rFonts w:ascii="Arial Narrow" w:hAnsi="Arial Narrow" w:cs="Arial"/>
                <w:sz w:val="22"/>
                <w:szCs w:val="22"/>
              </w:rPr>
              <w:t>H</w:t>
            </w:r>
            <w:r w:rsidRPr="00443C73">
              <w:rPr>
                <w:rFonts w:ascii="Arial Narrow" w:hAnsi="Arial Narrow" w:cs="Arial"/>
                <w:sz w:val="22"/>
                <w:szCs w:val="22"/>
              </w:rPr>
              <w:t>arasimiuk spółka komandytowa</w:t>
            </w:r>
          </w:p>
          <w:p w14:paraId="230FD5F0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Willowa 87 </w:t>
            </w:r>
          </w:p>
          <w:p w14:paraId="318F0DB0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20-819 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0CE6F0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2 916.00 zł</w:t>
            </w:r>
          </w:p>
        </w:tc>
      </w:tr>
      <w:tr w:rsidR="0074033E" w:rsidRPr="00443C73" w14:paraId="2B63A52C" w14:textId="77777777" w:rsidTr="00982892">
        <w:tc>
          <w:tcPr>
            <w:tcW w:w="1276" w:type="dxa"/>
            <w:shd w:val="clear" w:color="auto" w:fill="auto"/>
            <w:vAlign w:val="center"/>
          </w:tcPr>
          <w:p w14:paraId="7D3FBB64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04F175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05AFBEF1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Meditech X-Ray sp. z o.o.</w:t>
            </w:r>
          </w:p>
          <w:p w14:paraId="423CE82F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Wirowska 6 </w:t>
            </w:r>
          </w:p>
          <w:p w14:paraId="35A43B9A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62-052 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8F4554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14 050.80 zł</w:t>
            </w:r>
          </w:p>
        </w:tc>
      </w:tr>
      <w:tr w:rsidR="0074033E" w:rsidRPr="00443C73" w14:paraId="00DE8046" w14:textId="77777777" w:rsidTr="00982892">
        <w:tc>
          <w:tcPr>
            <w:tcW w:w="1276" w:type="dxa"/>
            <w:shd w:val="clear" w:color="auto" w:fill="auto"/>
            <w:vAlign w:val="center"/>
          </w:tcPr>
          <w:p w14:paraId="28C453FD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D6E3EF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14:paraId="64F30530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Meditech X-Ray sp. z o.o.</w:t>
            </w:r>
          </w:p>
          <w:p w14:paraId="5A1AF992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Wirowska 6 </w:t>
            </w:r>
          </w:p>
          <w:p w14:paraId="57E54EE6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62-052 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10A6DF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60 332.04 zł</w:t>
            </w:r>
          </w:p>
        </w:tc>
      </w:tr>
      <w:tr w:rsidR="0074033E" w:rsidRPr="00443C73" w14:paraId="3EB6608E" w14:textId="77777777" w:rsidTr="00982892">
        <w:tc>
          <w:tcPr>
            <w:tcW w:w="1276" w:type="dxa"/>
            <w:shd w:val="clear" w:color="auto" w:fill="auto"/>
            <w:vAlign w:val="center"/>
          </w:tcPr>
          <w:p w14:paraId="72EBA6F0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70372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  <w:shd w:val="clear" w:color="auto" w:fill="auto"/>
          </w:tcPr>
          <w:p w14:paraId="4D00C32F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Meditech X-Ray sp. z o.o.</w:t>
            </w:r>
          </w:p>
          <w:p w14:paraId="314CD11F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Wirowska 6 </w:t>
            </w:r>
          </w:p>
          <w:p w14:paraId="6AFF4D14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62-052 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3CE8A8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486.00 zł</w:t>
            </w:r>
          </w:p>
        </w:tc>
      </w:tr>
      <w:tr w:rsidR="0074033E" w:rsidRPr="00443C73" w14:paraId="20D297CB" w14:textId="77777777" w:rsidTr="00982892">
        <w:tc>
          <w:tcPr>
            <w:tcW w:w="1276" w:type="dxa"/>
            <w:shd w:val="clear" w:color="auto" w:fill="auto"/>
            <w:vAlign w:val="center"/>
          </w:tcPr>
          <w:p w14:paraId="75A2F429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7DBB2A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7D81EDE1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Meditech X-Ray sp. z o.o.</w:t>
            </w:r>
          </w:p>
          <w:p w14:paraId="7C8FD6B5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Wirowska 6 </w:t>
            </w:r>
          </w:p>
          <w:p w14:paraId="352CD544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62-052 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3FE60C1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810.00 zł</w:t>
            </w:r>
          </w:p>
        </w:tc>
      </w:tr>
      <w:tr w:rsidR="0074033E" w:rsidRPr="00443C73" w14:paraId="2FDB6BF5" w14:textId="77777777" w:rsidTr="00982892">
        <w:tc>
          <w:tcPr>
            <w:tcW w:w="1276" w:type="dxa"/>
            <w:shd w:val="clear" w:color="auto" w:fill="auto"/>
            <w:vAlign w:val="center"/>
          </w:tcPr>
          <w:p w14:paraId="4A160BC1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ACDD01E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54B5E30B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Meditech X-Ray sp. z o.o.</w:t>
            </w:r>
          </w:p>
          <w:p w14:paraId="60D3F629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Wirowska 6 </w:t>
            </w:r>
          </w:p>
          <w:p w14:paraId="3E976294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62-052 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AD9FE1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324.00 zł</w:t>
            </w:r>
          </w:p>
        </w:tc>
      </w:tr>
      <w:tr w:rsidR="0074033E" w:rsidRPr="00443C73" w14:paraId="6F22898D" w14:textId="77777777" w:rsidTr="00982892">
        <w:tc>
          <w:tcPr>
            <w:tcW w:w="1276" w:type="dxa"/>
            <w:shd w:val="clear" w:color="auto" w:fill="auto"/>
            <w:vAlign w:val="center"/>
          </w:tcPr>
          <w:p w14:paraId="0FC95B1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B846F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4A8741C1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Meditech X-Ray sp. z o.o.</w:t>
            </w:r>
          </w:p>
          <w:p w14:paraId="41F262A7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Wirowska 6 </w:t>
            </w:r>
          </w:p>
          <w:p w14:paraId="0ABF7CD5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62-052 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F24BAE3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486.00 zł</w:t>
            </w:r>
          </w:p>
        </w:tc>
      </w:tr>
      <w:tr w:rsidR="0074033E" w:rsidRPr="00443C73" w14:paraId="4A53663E" w14:textId="77777777" w:rsidTr="00982892">
        <w:tc>
          <w:tcPr>
            <w:tcW w:w="1276" w:type="dxa"/>
            <w:shd w:val="clear" w:color="auto" w:fill="auto"/>
            <w:vAlign w:val="center"/>
          </w:tcPr>
          <w:p w14:paraId="1B03E66D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ABB55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7958D153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Meditech X-Ray sp. z o.o.</w:t>
            </w:r>
          </w:p>
          <w:p w14:paraId="5F634DC5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Wirowska 6 </w:t>
            </w:r>
          </w:p>
          <w:p w14:paraId="7FAB58B4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62-052 Komorniki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B76DEEF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583.20 zł</w:t>
            </w:r>
          </w:p>
        </w:tc>
      </w:tr>
      <w:tr w:rsidR="0074033E" w:rsidRPr="00443C73" w14:paraId="0E300DE2" w14:textId="77777777" w:rsidTr="00982892">
        <w:tc>
          <w:tcPr>
            <w:tcW w:w="1276" w:type="dxa"/>
            <w:shd w:val="clear" w:color="auto" w:fill="auto"/>
            <w:vAlign w:val="center"/>
          </w:tcPr>
          <w:p w14:paraId="7C863641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DC64BB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7911435B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Medicavera Sp. z o.o. Dalhausen Group</w:t>
            </w:r>
          </w:p>
          <w:p w14:paraId="2651E9B4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Majowa 2 </w:t>
            </w:r>
          </w:p>
          <w:p w14:paraId="2F7F6ABE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71-374 Szczecin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62ED862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521.64 zł</w:t>
            </w:r>
          </w:p>
        </w:tc>
      </w:tr>
      <w:tr w:rsidR="0074033E" w:rsidRPr="00443C73" w14:paraId="51FC4BE9" w14:textId="77777777" w:rsidTr="00982892">
        <w:tc>
          <w:tcPr>
            <w:tcW w:w="1276" w:type="dxa"/>
            <w:shd w:val="clear" w:color="auto" w:fill="auto"/>
            <w:vAlign w:val="center"/>
          </w:tcPr>
          <w:p w14:paraId="64914841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8DC573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3DDC8C78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BOSTON SCIENTIFIC POLSKA SPÓŁKA Z O.O.</w:t>
            </w:r>
          </w:p>
          <w:p w14:paraId="51059A34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Al. Jana Pawła II 22 </w:t>
            </w:r>
          </w:p>
          <w:p w14:paraId="5EF9A916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00133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D895EC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145 611.00 zł</w:t>
            </w:r>
          </w:p>
        </w:tc>
      </w:tr>
      <w:tr w:rsidR="0074033E" w:rsidRPr="00443C73" w14:paraId="3A1FA676" w14:textId="77777777" w:rsidTr="00982892">
        <w:tc>
          <w:tcPr>
            <w:tcW w:w="1276" w:type="dxa"/>
            <w:shd w:val="clear" w:color="auto" w:fill="auto"/>
            <w:vAlign w:val="center"/>
          </w:tcPr>
          <w:p w14:paraId="56F906EE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A8BB7C5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D15DC34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5AAD9659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506DBDE8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1B4480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9 720.00 zł</w:t>
            </w:r>
          </w:p>
        </w:tc>
      </w:tr>
      <w:tr w:rsidR="0074033E" w:rsidRPr="00443C73" w14:paraId="6CE91383" w14:textId="77777777" w:rsidTr="00982892">
        <w:tc>
          <w:tcPr>
            <w:tcW w:w="1276" w:type="dxa"/>
            <w:shd w:val="clear" w:color="auto" w:fill="auto"/>
            <w:vAlign w:val="center"/>
          </w:tcPr>
          <w:p w14:paraId="6B41CD0A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63E01C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5099662A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27F14ADA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6ED14EC1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EC73FD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576.72 zł</w:t>
            </w:r>
          </w:p>
        </w:tc>
      </w:tr>
      <w:tr w:rsidR="0074033E" w:rsidRPr="00443C73" w14:paraId="4C198EF2" w14:textId="77777777" w:rsidTr="00982892">
        <w:tc>
          <w:tcPr>
            <w:tcW w:w="1276" w:type="dxa"/>
            <w:shd w:val="clear" w:color="auto" w:fill="auto"/>
            <w:vAlign w:val="center"/>
          </w:tcPr>
          <w:p w14:paraId="449E84E5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05D2C39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3969" w:type="dxa"/>
            <w:shd w:val="clear" w:color="auto" w:fill="auto"/>
          </w:tcPr>
          <w:p w14:paraId="617630D1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Zarys International Group spółka z ograniczoną odpowiedzialnością spółka komandytowa</w:t>
            </w:r>
          </w:p>
          <w:p w14:paraId="0E3B9EEA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Pod Borem 18 </w:t>
            </w:r>
          </w:p>
          <w:p w14:paraId="204C3A72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41-808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6AED2D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486.00 zł</w:t>
            </w:r>
          </w:p>
        </w:tc>
      </w:tr>
      <w:tr w:rsidR="0074033E" w:rsidRPr="00443C73" w14:paraId="4EBDDFFC" w14:textId="77777777" w:rsidTr="00982892">
        <w:tc>
          <w:tcPr>
            <w:tcW w:w="1276" w:type="dxa"/>
            <w:shd w:val="clear" w:color="auto" w:fill="auto"/>
            <w:vAlign w:val="center"/>
          </w:tcPr>
          <w:p w14:paraId="0B8DAB3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EE138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4C7004DF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SUN-MED Spółka Cywilna</w:t>
            </w:r>
          </w:p>
          <w:p w14:paraId="0077CF42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Ul.Franciszkańska 104/112 </w:t>
            </w:r>
          </w:p>
          <w:p w14:paraId="0F56CE34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314F5A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6 500.00 zł</w:t>
            </w:r>
          </w:p>
        </w:tc>
      </w:tr>
      <w:tr w:rsidR="0074033E" w:rsidRPr="00443C73" w14:paraId="30510D55" w14:textId="77777777" w:rsidTr="00982892">
        <w:tc>
          <w:tcPr>
            <w:tcW w:w="1276" w:type="dxa"/>
            <w:shd w:val="clear" w:color="auto" w:fill="auto"/>
            <w:vAlign w:val="center"/>
          </w:tcPr>
          <w:p w14:paraId="6546B62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C6D20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3A744AE8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SUN-MED Spółka Cywilna</w:t>
            </w:r>
          </w:p>
          <w:p w14:paraId="1A6A837F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Ul.Franciszkańska 104/112 </w:t>
            </w:r>
          </w:p>
          <w:p w14:paraId="0343511E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8BA54B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1 080.00 zł</w:t>
            </w:r>
          </w:p>
        </w:tc>
      </w:tr>
      <w:tr w:rsidR="0074033E" w:rsidRPr="00443C73" w14:paraId="03405966" w14:textId="77777777" w:rsidTr="00982892">
        <w:tc>
          <w:tcPr>
            <w:tcW w:w="1276" w:type="dxa"/>
            <w:shd w:val="clear" w:color="auto" w:fill="auto"/>
            <w:vAlign w:val="center"/>
          </w:tcPr>
          <w:p w14:paraId="3079539E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8990CB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3969" w:type="dxa"/>
            <w:shd w:val="clear" w:color="auto" w:fill="auto"/>
          </w:tcPr>
          <w:p w14:paraId="6D847EA8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SUN-MED Spółka Cywilna</w:t>
            </w:r>
          </w:p>
          <w:p w14:paraId="0EFBD4BE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Ul.Franciszkańska 104/112 </w:t>
            </w:r>
          </w:p>
          <w:p w14:paraId="6E1D2B1A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0B797B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432.00 zł</w:t>
            </w:r>
          </w:p>
        </w:tc>
      </w:tr>
      <w:tr w:rsidR="0074033E" w:rsidRPr="00443C73" w14:paraId="2AEFE13B" w14:textId="77777777" w:rsidTr="00982892">
        <w:tc>
          <w:tcPr>
            <w:tcW w:w="1276" w:type="dxa"/>
            <w:shd w:val="clear" w:color="auto" w:fill="auto"/>
            <w:vAlign w:val="center"/>
          </w:tcPr>
          <w:p w14:paraId="56B25F51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FF884A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  <w:shd w:val="clear" w:color="auto" w:fill="auto"/>
          </w:tcPr>
          <w:p w14:paraId="4D1C2B8A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SUN-MED Spółka Cywilna</w:t>
            </w:r>
          </w:p>
          <w:p w14:paraId="4CBF30DD" w14:textId="747269FF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Ul.</w:t>
            </w:r>
            <w:r w:rsidR="00443C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Franciszkańska 104/112 </w:t>
            </w:r>
          </w:p>
          <w:p w14:paraId="5DC25F0E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C594F3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729.00 zł</w:t>
            </w:r>
          </w:p>
        </w:tc>
      </w:tr>
      <w:tr w:rsidR="0074033E" w:rsidRPr="00443C73" w14:paraId="225A86C7" w14:textId="77777777" w:rsidTr="00982892">
        <w:tc>
          <w:tcPr>
            <w:tcW w:w="1276" w:type="dxa"/>
            <w:shd w:val="clear" w:color="auto" w:fill="auto"/>
            <w:vAlign w:val="center"/>
          </w:tcPr>
          <w:p w14:paraId="4FA05BB1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EA652C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  <w:shd w:val="clear" w:color="auto" w:fill="auto"/>
          </w:tcPr>
          <w:p w14:paraId="1C383AF4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SUN-MED Spółka Cywilna</w:t>
            </w:r>
          </w:p>
          <w:p w14:paraId="343A60AF" w14:textId="64596354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Ul.</w:t>
            </w:r>
            <w:r w:rsidR="00443C7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Franciszkańska 104/112 </w:t>
            </w:r>
          </w:p>
          <w:p w14:paraId="3E9BDC56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91-845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60A302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891.00 zł</w:t>
            </w:r>
          </w:p>
        </w:tc>
      </w:tr>
      <w:tr w:rsidR="0074033E" w:rsidRPr="00443C73" w14:paraId="4E7BDD29" w14:textId="77777777" w:rsidTr="00982892">
        <w:tc>
          <w:tcPr>
            <w:tcW w:w="1276" w:type="dxa"/>
            <w:shd w:val="clear" w:color="auto" w:fill="auto"/>
            <w:vAlign w:val="center"/>
          </w:tcPr>
          <w:p w14:paraId="05F14E4C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557076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09C810D9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Meden-Inmed Sp. z o.o.</w:t>
            </w:r>
          </w:p>
          <w:p w14:paraId="5B3B0E3A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Wenedów 2 </w:t>
            </w:r>
          </w:p>
          <w:p w14:paraId="039DA629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75-847 Koszalin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FC1343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18 684.00 zł</w:t>
            </w:r>
          </w:p>
        </w:tc>
      </w:tr>
      <w:tr w:rsidR="0074033E" w:rsidRPr="00443C73" w14:paraId="4A1916BF" w14:textId="77777777" w:rsidTr="00982892">
        <w:tc>
          <w:tcPr>
            <w:tcW w:w="1276" w:type="dxa"/>
            <w:shd w:val="clear" w:color="auto" w:fill="auto"/>
            <w:vAlign w:val="center"/>
          </w:tcPr>
          <w:p w14:paraId="00E05659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5D4FC0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BC9542A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Hebu Medical Polska Sp.z o.o.</w:t>
            </w:r>
          </w:p>
          <w:p w14:paraId="05AEA548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ul. Kobylnicka 2a </w:t>
            </w:r>
          </w:p>
          <w:p w14:paraId="18075C5A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62-080 Sady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D6EAE14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3 024.00 zł</w:t>
            </w:r>
          </w:p>
        </w:tc>
      </w:tr>
      <w:tr w:rsidR="0074033E" w:rsidRPr="00443C73" w14:paraId="6D7B65EE" w14:textId="77777777" w:rsidTr="00982892">
        <w:tc>
          <w:tcPr>
            <w:tcW w:w="1276" w:type="dxa"/>
            <w:shd w:val="clear" w:color="auto" w:fill="auto"/>
            <w:vAlign w:val="center"/>
          </w:tcPr>
          <w:p w14:paraId="3F8A835D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DE68CB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266FDB3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Empireum Piotr Dopieralski</w:t>
            </w:r>
          </w:p>
          <w:p w14:paraId="541FA095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Chotomowska 30 </w:t>
            </w:r>
          </w:p>
          <w:p w14:paraId="5C6044D3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05-110 Jabłonna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43D448A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2 678.40 zł</w:t>
            </w:r>
          </w:p>
        </w:tc>
      </w:tr>
      <w:tr w:rsidR="0074033E" w:rsidRPr="00443C73" w14:paraId="1E19A1B9" w14:textId="77777777" w:rsidTr="00982892">
        <w:tc>
          <w:tcPr>
            <w:tcW w:w="1276" w:type="dxa"/>
            <w:shd w:val="clear" w:color="auto" w:fill="auto"/>
            <w:vAlign w:val="center"/>
          </w:tcPr>
          <w:p w14:paraId="320248C8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AEFB19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  <w:shd w:val="clear" w:color="auto" w:fill="auto"/>
          </w:tcPr>
          <w:p w14:paraId="7FE3AAC5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Beryl Med Poland Sp. z o.o.</w:t>
            </w:r>
          </w:p>
          <w:p w14:paraId="5C1B4CB6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Rtm. Witolda Pileckiego 59 </w:t>
            </w:r>
          </w:p>
          <w:p w14:paraId="1E5AD9C8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02-781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618435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5 957.28 zł</w:t>
            </w:r>
          </w:p>
        </w:tc>
      </w:tr>
      <w:tr w:rsidR="0074033E" w:rsidRPr="00443C73" w14:paraId="38047885" w14:textId="77777777" w:rsidTr="00982892">
        <w:tc>
          <w:tcPr>
            <w:tcW w:w="1276" w:type="dxa"/>
            <w:shd w:val="clear" w:color="auto" w:fill="auto"/>
            <w:vAlign w:val="center"/>
          </w:tcPr>
          <w:p w14:paraId="585E0016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362994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1DE5E796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VARIMED Sp. z o.o.</w:t>
            </w:r>
          </w:p>
          <w:p w14:paraId="17F230A6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TADEUSZA KOŚCIUSZKI 115/4U 115/4U </w:t>
            </w:r>
          </w:p>
          <w:p w14:paraId="41410AE6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50-442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4BF50A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570 315.60 zł</w:t>
            </w:r>
          </w:p>
        </w:tc>
      </w:tr>
      <w:tr w:rsidR="0074033E" w:rsidRPr="00443C73" w14:paraId="7B44CE7E" w14:textId="77777777" w:rsidTr="00982892">
        <w:tc>
          <w:tcPr>
            <w:tcW w:w="1276" w:type="dxa"/>
            <w:shd w:val="clear" w:color="auto" w:fill="auto"/>
            <w:vAlign w:val="center"/>
          </w:tcPr>
          <w:p w14:paraId="1E9051C6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19DC909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3D362946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VARIMED Sp. z o.o.</w:t>
            </w:r>
          </w:p>
          <w:p w14:paraId="61DA3573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TADEUSZA KOŚCIUSZKI 115/4U 115/4U </w:t>
            </w:r>
          </w:p>
          <w:p w14:paraId="0B416083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50-442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202BFF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19 040.40 zł</w:t>
            </w:r>
          </w:p>
        </w:tc>
      </w:tr>
      <w:tr w:rsidR="0074033E" w:rsidRPr="00443C73" w14:paraId="59AB7EFC" w14:textId="77777777" w:rsidTr="00982892">
        <w:tc>
          <w:tcPr>
            <w:tcW w:w="1276" w:type="dxa"/>
            <w:shd w:val="clear" w:color="auto" w:fill="auto"/>
            <w:vAlign w:val="center"/>
          </w:tcPr>
          <w:p w14:paraId="19B2B774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34A465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14:paraId="1693ACEE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VARIMED Sp. z o.o.</w:t>
            </w:r>
          </w:p>
          <w:p w14:paraId="3A5DF237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TADEUSZA KOŚCIUSZKI 115/4U 115/4U </w:t>
            </w:r>
          </w:p>
          <w:p w14:paraId="4121F3F5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50-442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E98DEE3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2 700.00 zł</w:t>
            </w:r>
          </w:p>
        </w:tc>
      </w:tr>
      <w:tr w:rsidR="0074033E" w:rsidRPr="00443C73" w14:paraId="767D3B57" w14:textId="77777777" w:rsidTr="00982892">
        <w:tc>
          <w:tcPr>
            <w:tcW w:w="1276" w:type="dxa"/>
            <w:shd w:val="clear" w:color="auto" w:fill="auto"/>
            <w:vAlign w:val="center"/>
          </w:tcPr>
          <w:p w14:paraId="23335F31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D7A5E2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00382BA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HAMMERMED Medical Polska spółka z ograniczoną odpowiedzialnością spółka komandytowo-akcyjna</w:t>
            </w:r>
          </w:p>
          <w:p w14:paraId="01BAF92F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Kopcińskiego 69/71 </w:t>
            </w:r>
          </w:p>
          <w:p w14:paraId="7CF62ADB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90-032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D708E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17 280.00 zł</w:t>
            </w:r>
          </w:p>
        </w:tc>
      </w:tr>
      <w:tr w:rsidR="0074033E" w:rsidRPr="00443C73" w14:paraId="36039DB1" w14:textId="77777777" w:rsidTr="00982892">
        <w:tc>
          <w:tcPr>
            <w:tcW w:w="1276" w:type="dxa"/>
            <w:shd w:val="clear" w:color="auto" w:fill="auto"/>
            <w:vAlign w:val="center"/>
          </w:tcPr>
          <w:p w14:paraId="3D5A6600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07EF55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5B7567D8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EMED Spółka z ograniczoną odpowiedzialnością Spółka komandytowa</w:t>
            </w:r>
          </w:p>
          <w:p w14:paraId="421DACC0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Ryżowa 69a </w:t>
            </w:r>
          </w:p>
          <w:p w14:paraId="07790F14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05-816 Opacz Kolonia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443720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4 665.60 zł</w:t>
            </w:r>
          </w:p>
        </w:tc>
      </w:tr>
      <w:tr w:rsidR="0074033E" w:rsidRPr="00443C73" w14:paraId="57FD1203" w14:textId="77777777" w:rsidTr="00982892">
        <w:tc>
          <w:tcPr>
            <w:tcW w:w="1276" w:type="dxa"/>
            <w:shd w:val="clear" w:color="auto" w:fill="auto"/>
            <w:vAlign w:val="center"/>
          </w:tcPr>
          <w:p w14:paraId="43C56BB0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7C1175B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5A9BE6D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Olympus Polska Sp. z o.o.</w:t>
            </w:r>
          </w:p>
          <w:p w14:paraId="2BFB1033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ul. Wynalazek 1 </w:t>
            </w:r>
          </w:p>
          <w:p w14:paraId="59A93BA2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619E2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248 886.00 zł</w:t>
            </w:r>
          </w:p>
        </w:tc>
      </w:tr>
      <w:tr w:rsidR="0074033E" w:rsidRPr="00443C73" w14:paraId="0A35B9BA" w14:textId="77777777" w:rsidTr="00982892">
        <w:tc>
          <w:tcPr>
            <w:tcW w:w="1276" w:type="dxa"/>
            <w:shd w:val="clear" w:color="auto" w:fill="auto"/>
            <w:vAlign w:val="center"/>
          </w:tcPr>
          <w:p w14:paraId="22A8E0BF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3C2C931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14:paraId="22AD336C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Olympus Polska Sp. z o.o.</w:t>
            </w:r>
          </w:p>
          <w:p w14:paraId="699A68CF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ul. Wynalazek 1 </w:t>
            </w:r>
          </w:p>
          <w:p w14:paraId="63B3BE57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199F41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36 979.20 zł</w:t>
            </w:r>
          </w:p>
        </w:tc>
      </w:tr>
      <w:tr w:rsidR="0074033E" w:rsidRPr="00443C73" w14:paraId="2CF8EEDE" w14:textId="77777777" w:rsidTr="00982892">
        <w:tc>
          <w:tcPr>
            <w:tcW w:w="1276" w:type="dxa"/>
            <w:shd w:val="clear" w:color="auto" w:fill="auto"/>
            <w:vAlign w:val="center"/>
          </w:tcPr>
          <w:p w14:paraId="4A22BDDB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1DA631F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  <w:shd w:val="clear" w:color="auto" w:fill="auto"/>
          </w:tcPr>
          <w:p w14:paraId="22197547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Olympus Polska Sp. z o.o.</w:t>
            </w:r>
          </w:p>
          <w:p w14:paraId="45B4F68A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ul. Wynalazek 1 </w:t>
            </w:r>
          </w:p>
          <w:p w14:paraId="4A62EC7E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1767E0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2 764.80 zł</w:t>
            </w:r>
          </w:p>
        </w:tc>
      </w:tr>
      <w:tr w:rsidR="0074033E" w:rsidRPr="00443C73" w14:paraId="27ACAEB7" w14:textId="77777777" w:rsidTr="00982892">
        <w:tc>
          <w:tcPr>
            <w:tcW w:w="1276" w:type="dxa"/>
            <w:shd w:val="clear" w:color="auto" w:fill="auto"/>
            <w:vAlign w:val="center"/>
          </w:tcPr>
          <w:p w14:paraId="64F0831A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E26F15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  <w:shd w:val="clear" w:color="auto" w:fill="auto"/>
          </w:tcPr>
          <w:p w14:paraId="7ECC7562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Olympus Polska Sp. z o.o.</w:t>
            </w:r>
          </w:p>
          <w:p w14:paraId="04C01B14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ul. Wynalazek 1 </w:t>
            </w:r>
          </w:p>
          <w:p w14:paraId="58DB8616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B3E031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117 612.00 zł</w:t>
            </w:r>
          </w:p>
        </w:tc>
      </w:tr>
      <w:tr w:rsidR="0074033E" w:rsidRPr="00443C73" w14:paraId="30E0922E" w14:textId="77777777" w:rsidTr="00982892">
        <w:tc>
          <w:tcPr>
            <w:tcW w:w="1276" w:type="dxa"/>
            <w:shd w:val="clear" w:color="auto" w:fill="auto"/>
            <w:vAlign w:val="center"/>
          </w:tcPr>
          <w:p w14:paraId="26B76026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3F05816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  <w:shd w:val="clear" w:color="auto" w:fill="auto"/>
          </w:tcPr>
          <w:p w14:paraId="16702C5F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Olympus Polska Sp. z o.o.</w:t>
            </w:r>
          </w:p>
          <w:p w14:paraId="6862ECF6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ul. Wynalazek 1 </w:t>
            </w:r>
          </w:p>
          <w:p w14:paraId="362978E7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100018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702.00 zł</w:t>
            </w:r>
          </w:p>
        </w:tc>
      </w:tr>
      <w:tr w:rsidR="0074033E" w:rsidRPr="00443C73" w14:paraId="086BD21F" w14:textId="77777777" w:rsidTr="00982892">
        <w:tc>
          <w:tcPr>
            <w:tcW w:w="1276" w:type="dxa"/>
            <w:shd w:val="clear" w:color="auto" w:fill="auto"/>
            <w:vAlign w:val="center"/>
          </w:tcPr>
          <w:p w14:paraId="3254B31F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687FE1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3969" w:type="dxa"/>
            <w:shd w:val="clear" w:color="auto" w:fill="auto"/>
          </w:tcPr>
          <w:p w14:paraId="21FECFDA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Olympus Polska Sp. z o.o.</w:t>
            </w:r>
          </w:p>
          <w:p w14:paraId="4778B470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ul. Wynalazek 1 </w:t>
            </w:r>
          </w:p>
          <w:p w14:paraId="7CAF0925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FED630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6 199.20 zł</w:t>
            </w:r>
          </w:p>
        </w:tc>
      </w:tr>
      <w:tr w:rsidR="0074033E" w:rsidRPr="00443C73" w14:paraId="57E4B80C" w14:textId="77777777" w:rsidTr="00982892">
        <w:tc>
          <w:tcPr>
            <w:tcW w:w="1276" w:type="dxa"/>
            <w:shd w:val="clear" w:color="auto" w:fill="auto"/>
            <w:vAlign w:val="center"/>
          </w:tcPr>
          <w:p w14:paraId="2B68AB35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7CCFB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  <w:shd w:val="clear" w:color="auto" w:fill="auto"/>
          </w:tcPr>
          <w:p w14:paraId="743999E9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Olympus Polska Sp. z o.o.</w:t>
            </w:r>
          </w:p>
          <w:p w14:paraId="60D27834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ul. Wynalazek 1 </w:t>
            </w:r>
          </w:p>
          <w:p w14:paraId="055A46C6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359D246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14 472.00 zł</w:t>
            </w:r>
          </w:p>
        </w:tc>
      </w:tr>
      <w:tr w:rsidR="0074033E" w:rsidRPr="00443C73" w14:paraId="77E97A94" w14:textId="77777777" w:rsidTr="00982892">
        <w:tc>
          <w:tcPr>
            <w:tcW w:w="1276" w:type="dxa"/>
            <w:shd w:val="clear" w:color="auto" w:fill="auto"/>
            <w:vAlign w:val="center"/>
          </w:tcPr>
          <w:p w14:paraId="7C757E7F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82BBAF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  <w:shd w:val="clear" w:color="auto" w:fill="auto"/>
          </w:tcPr>
          <w:p w14:paraId="2C66F1A1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Olympus Polska Sp. z o.o.</w:t>
            </w:r>
          </w:p>
          <w:p w14:paraId="04508B27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ul. Wynalazek 1 </w:t>
            </w:r>
          </w:p>
          <w:p w14:paraId="20F70C98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02-677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AAEA40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11 232.00 zł</w:t>
            </w:r>
          </w:p>
        </w:tc>
      </w:tr>
      <w:tr w:rsidR="0074033E" w:rsidRPr="00443C73" w14:paraId="5806C96A" w14:textId="77777777" w:rsidTr="00982892">
        <w:tc>
          <w:tcPr>
            <w:tcW w:w="1276" w:type="dxa"/>
            <w:shd w:val="clear" w:color="auto" w:fill="auto"/>
            <w:vAlign w:val="center"/>
          </w:tcPr>
          <w:p w14:paraId="53107E18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AC24226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49708711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Sonologistic Sp. z o.o. Sp. Kom.</w:t>
            </w:r>
          </w:p>
          <w:p w14:paraId="7CFA7A27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Kresowa 7a </w:t>
            </w:r>
          </w:p>
          <w:p w14:paraId="302D2859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22-400 Zamość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71B3AD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81 961.20 zł</w:t>
            </w:r>
          </w:p>
        </w:tc>
      </w:tr>
      <w:tr w:rsidR="0074033E" w:rsidRPr="00443C73" w14:paraId="5A07B002" w14:textId="77777777" w:rsidTr="00982892">
        <w:tc>
          <w:tcPr>
            <w:tcW w:w="1276" w:type="dxa"/>
            <w:shd w:val="clear" w:color="auto" w:fill="auto"/>
            <w:vAlign w:val="center"/>
          </w:tcPr>
          <w:p w14:paraId="1769D1FC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A9684B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14:paraId="6B12E47A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Sonologistic Sp. z o.o. Sp. Kom.</w:t>
            </w:r>
          </w:p>
          <w:p w14:paraId="4ED4175A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Kresowa 7a </w:t>
            </w:r>
          </w:p>
          <w:p w14:paraId="3990BB6D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22-400 Zamość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0731560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17 064.00 zł</w:t>
            </w:r>
          </w:p>
        </w:tc>
      </w:tr>
      <w:tr w:rsidR="0074033E" w:rsidRPr="00443C73" w14:paraId="3E44C803" w14:textId="77777777" w:rsidTr="00982892">
        <w:tc>
          <w:tcPr>
            <w:tcW w:w="1276" w:type="dxa"/>
            <w:shd w:val="clear" w:color="auto" w:fill="auto"/>
            <w:vAlign w:val="center"/>
          </w:tcPr>
          <w:p w14:paraId="73F8160A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7276B8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354138B3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Sonologistic Sp. z o.o. Sp. Kom.</w:t>
            </w:r>
          </w:p>
          <w:p w14:paraId="22290C49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Kresowa 7a </w:t>
            </w:r>
          </w:p>
          <w:p w14:paraId="1BC91D85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22-400 Zamość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D7E385C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30 240.00 zł</w:t>
            </w:r>
          </w:p>
        </w:tc>
      </w:tr>
      <w:tr w:rsidR="0074033E" w:rsidRPr="00443C73" w14:paraId="14614705" w14:textId="77777777" w:rsidTr="00982892">
        <w:tc>
          <w:tcPr>
            <w:tcW w:w="1276" w:type="dxa"/>
            <w:shd w:val="clear" w:color="auto" w:fill="auto"/>
            <w:vAlign w:val="center"/>
          </w:tcPr>
          <w:p w14:paraId="6FB9E378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585E44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  <w:shd w:val="clear" w:color="auto" w:fill="auto"/>
          </w:tcPr>
          <w:p w14:paraId="5E25314A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Sonologistic Sp. z o.o. Sp. Kom.</w:t>
            </w:r>
          </w:p>
          <w:p w14:paraId="53E0D4E0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Kresowa 7a </w:t>
            </w:r>
          </w:p>
          <w:p w14:paraId="73536BEA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22-400 Zamość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25FE857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966.60 zł</w:t>
            </w:r>
          </w:p>
        </w:tc>
      </w:tr>
      <w:tr w:rsidR="0074033E" w:rsidRPr="00443C73" w14:paraId="6A7A56D3" w14:textId="77777777" w:rsidTr="00982892">
        <w:tc>
          <w:tcPr>
            <w:tcW w:w="1276" w:type="dxa"/>
            <w:shd w:val="clear" w:color="auto" w:fill="auto"/>
            <w:vAlign w:val="center"/>
          </w:tcPr>
          <w:p w14:paraId="72EE567E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790B25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  <w:shd w:val="clear" w:color="auto" w:fill="auto"/>
          </w:tcPr>
          <w:p w14:paraId="0AAD6F86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EP-P SPÓŁKA Z OGRANICZONĄ ODPOWIEDZIALNOŚCIĄ SPÓŁKA KOMANDYTOWA</w:t>
            </w:r>
          </w:p>
          <w:p w14:paraId="3A9C1C6E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LIPOWA 1C </w:t>
            </w:r>
          </w:p>
          <w:p w14:paraId="11FB7D02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55-200 OŁAWA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F76F6B" w14:textId="13BFCAD0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27 820.</w:t>
            </w:r>
            <w:r w:rsidR="00790E93">
              <w:rPr>
                <w:rFonts w:ascii="Arial Narrow" w:hAnsi="Arial Narrow" w:cs="Arial"/>
                <w:sz w:val="22"/>
                <w:szCs w:val="22"/>
              </w:rPr>
              <w:t>0</w:t>
            </w:r>
            <w:r w:rsidRPr="00443C73">
              <w:rPr>
                <w:rFonts w:ascii="Arial Narrow" w:hAnsi="Arial Narrow" w:cs="Arial"/>
                <w:sz w:val="22"/>
                <w:szCs w:val="22"/>
              </w:rPr>
              <w:t>0 zł</w:t>
            </w:r>
          </w:p>
        </w:tc>
      </w:tr>
      <w:tr w:rsidR="0074033E" w:rsidRPr="00443C73" w14:paraId="61AF0F80" w14:textId="77777777" w:rsidTr="00982892">
        <w:tc>
          <w:tcPr>
            <w:tcW w:w="1276" w:type="dxa"/>
            <w:shd w:val="clear" w:color="auto" w:fill="auto"/>
            <w:vAlign w:val="center"/>
          </w:tcPr>
          <w:p w14:paraId="7261DFB3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CFCA51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3969" w:type="dxa"/>
            <w:shd w:val="clear" w:color="auto" w:fill="auto"/>
          </w:tcPr>
          <w:p w14:paraId="51915BAB" w14:textId="77777777" w:rsidR="0074033E" w:rsidRPr="00443C73" w:rsidRDefault="0074033E" w:rsidP="00982892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Resmed Polska Sp. z o.o.</w:t>
            </w:r>
          </w:p>
          <w:p w14:paraId="50768B95" w14:textId="77777777" w:rsidR="0074033E" w:rsidRPr="00443C73" w:rsidRDefault="0074033E" w:rsidP="00982892">
            <w:pPr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 xml:space="preserve">Przyokopowa 26 </w:t>
            </w:r>
          </w:p>
          <w:p w14:paraId="6ED5B283" w14:textId="77777777" w:rsidR="0074033E" w:rsidRPr="00443C73" w:rsidRDefault="0074033E" w:rsidP="00982892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01-208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2E2E33" w14:textId="77777777" w:rsidR="0074033E" w:rsidRPr="00443C73" w:rsidRDefault="0074033E" w:rsidP="0098289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43C73">
              <w:rPr>
                <w:rFonts w:ascii="Arial Narrow" w:hAnsi="Arial Narrow" w:cs="Arial"/>
                <w:sz w:val="22"/>
                <w:szCs w:val="22"/>
              </w:rPr>
              <w:t>60 580.38 zł</w:t>
            </w:r>
          </w:p>
        </w:tc>
      </w:tr>
    </w:tbl>
    <w:p w14:paraId="6CFE9DBE" w14:textId="0C786C6C" w:rsidR="00443C73" w:rsidRDefault="00443C73" w:rsidP="00443C73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43C73">
        <w:rPr>
          <w:rFonts w:ascii="Arial Narrow" w:hAnsi="Arial Narrow" w:cs="Arial"/>
          <w:i/>
          <w:sz w:val="22"/>
          <w:szCs w:val="22"/>
        </w:rPr>
        <w:t>ZAMAWIAJĄCY</w:t>
      </w:r>
    </w:p>
    <w:p w14:paraId="3567FADB" w14:textId="77777777" w:rsidR="00443C73" w:rsidRDefault="00443C73" w:rsidP="00443C73">
      <w:pPr>
        <w:pStyle w:val="Tekstpodstawowy"/>
        <w:spacing w:line="240" w:lineRule="auto"/>
        <w:jc w:val="left"/>
        <w:rPr>
          <w:rFonts w:ascii="Arial Narrow" w:hAnsi="Arial Narrow"/>
          <w:i/>
          <w:iCs/>
          <w:sz w:val="18"/>
        </w:rPr>
      </w:pPr>
    </w:p>
    <w:p w14:paraId="18AB4BBE" w14:textId="77777777" w:rsidR="00443C73" w:rsidRDefault="00443C73" w:rsidP="00443C73">
      <w:pPr>
        <w:pStyle w:val="Tekstpodstawowy"/>
        <w:spacing w:line="240" w:lineRule="auto"/>
        <w:jc w:val="left"/>
        <w:rPr>
          <w:rFonts w:ascii="Arial Narrow" w:hAnsi="Arial Narrow"/>
          <w:i/>
          <w:iCs/>
          <w:sz w:val="18"/>
        </w:rPr>
      </w:pPr>
    </w:p>
    <w:p w14:paraId="636DBD26" w14:textId="77777777" w:rsidR="00443C73" w:rsidRDefault="00443C73" w:rsidP="00443C73">
      <w:pPr>
        <w:pStyle w:val="Tekstpodstawowy"/>
        <w:spacing w:line="240" w:lineRule="auto"/>
        <w:jc w:val="left"/>
        <w:rPr>
          <w:rFonts w:ascii="Arial Narrow" w:hAnsi="Arial Narrow"/>
          <w:i/>
          <w:iCs/>
          <w:sz w:val="18"/>
        </w:rPr>
      </w:pPr>
    </w:p>
    <w:p w14:paraId="4D6C8AA0" w14:textId="77777777" w:rsidR="00443C73" w:rsidRDefault="00443C73" w:rsidP="00443C73">
      <w:pPr>
        <w:pStyle w:val="Tekstpodstawowy"/>
        <w:spacing w:line="240" w:lineRule="auto"/>
        <w:jc w:val="left"/>
        <w:rPr>
          <w:rFonts w:ascii="Arial Narrow" w:hAnsi="Arial Narrow"/>
          <w:i/>
          <w:iCs/>
          <w:sz w:val="18"/>
        </w:rPr>
      </w:pPr>
    </w:p>
    <w:p w14:paraId="5285C4D0" w14:textId="77777777" w:rsidR="00443C73" w:rsidRDefault="00443C73" w:rsidP="00443C73">
      <w:pPr>
        <w:pStyle w:val="Tekstpodstawowy"/>
        <w:spacing w:line="240" w:lineRule="auto"/>
        <w:jc w:val="left"/>
        <w:rPr>
          <w:rFonts w:ascii="Arial Narrow" w:hAnsi="Arial Narrow"/>
          <w:i/>
          <w:iCs/>
          <w:sz w:val="18"/>
        </w:rPr>
      </w:pPr>
    </w:p>
    <w:p w14:paraId="4DC09D00" w14:textId="77777777" w:rsidR="00443C73" w:rsidRDefault="00443C73" w:rsidP="00443C73">
      <w:pPr>
        <w:pStyle w:val="Tekstpodstawowy"/>
        <w:spacing w:line="240" w:lineRule="auto"/>
        <w:jc w:val="left"/>
        <w:rPr>
          <w:rFonts w:ascii="Arial Narrow" w:hAnsi="Arial Narrow"/>
          <w:i/>
          <w:iCs/>
          <w:sz w:val="18"/>
        </w:rPr>
      </w:pPr>
    </w:p>
    <w:p w14:paraId="3B0C99F3" w14:textId="77777777" w:rsidR="00443C73" w:rsidRDefault="00443C73" w:rsidP="00443C73">
      <w:pPr>
        <w:pStyle w:val="Tekstpodstawowy"/>
        <w:spacing w:line="240" w:lineRule="auto"/>
        <w:jc w:val="left"/>
        <w:rPr>
          <w:rFonts w:ascii="Arial Narrow" w:hAnsi="Arial Narrow"/>
          <w:i/>
          <w:iCs/>
          <w:sz w:val="18"/>
        </w:rPr>
      </w:pPr>
    </w:p>
    <w:p w14:paraId="1BEB30F4" w14:textId="77777777" w:rsidR="00443C73" w:rsidRDefault="00443C73" w:rsidP="00443C73">
      <w:pPr>
        <w:pStyle w:val="Tekstpodstawowy"/>
        <w:spacing w:line="240" w:lineRule="auto"/>
        <w:jc w:val="left"/>
        <w:rPr>
          <w:rFonts w:ascii="Arial Narrow" w:hAnsi="Arial Narrow"/>
          <w:i/>
          <w:iCs/>
          <w:sz w:val="18"/>
        </w:rPr>
      </w:pPr>
    </w:p>
    <w:p w14:paraId="4E7AAD92" w14:textId="6D7AD285" w:rsidR="00443C73" w:rsidRDefault="00443C73" w:rsidP="00443C73">
      <w:pPr>
        <w:pStyle w:val="Tekstpodstawowy"/>
        <w:spacing w:line="240" w:lineRule="auto"/>
        <w:jc w:val="left"/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>Wykonano w 1 egz. na 2 ark.</w:t>
      </w:r>
    </w:p>
    <w:p w14:paraId="77B20387" w14:textId="309B3CDD" w:rsidR="00443C73" w:rsidRDefault="00443C73" w:rsidP="00443C73">
      <w:pPr>
        <w:pStyle w:val="Tekstpodstawowy"/>
        <w:spacing w:line="240" w:lineRule="auto"/>
        <w:jc w:val="left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</w:rPr>
        <w:t>Egz. 1 –platforma: e-propublico.pl, strona www Zamawiającego, SZPubl. T2612 B5</w:t>
      </w:r>
    </w:p>
    <w:p w14:paraId="408071C0" w14:textId="77777777" w:rsidR="00443C73" w:rsidRDefault="00443C73" w:rsidP="00443C73">
      <w:r>
        <w:rPr>
          <w:rFonts w:ascii="Arial Narrow" w:hAnsi="Arial Narrow"/>
          <w:i/>
          <w:iCs/>
          <w:sz w:val="18"/>
        </w:rPr>
        <w:t xml:space="preserve">Wyk. Barbara Choroszyńska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26D7AEDA" w14:textId="27EEFBAC" w:rsidR="00443C73" w:rsidRPr="00443C73" w:rsidRDefault="00443C73" w:rsidP="00443C73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/>
          <w:i/>
          <w:iCs/>
          <w:sz w:val="18"/>
        </w:rPr>
        <w:t>Data:</w:t>
      </w:r>
      <w:bookmarkEnd w:id="0"/>
      <w:r>
        <w:rPr>
          <w:rFonts w:ascii="Arial Narrow" w:hAnsi="Arial Narrow"/>
          <w:i/>
          <w:iCs/>
          <w:sz w:val="18"/>
        </w:rPr>
        <w:t xml:space="preserve"> 17.05.2024 r.</w:t>
      </w:r>
    </w:p>
    <w:sectPr w:rsidR="00443C73" w:rsidRPr="00443C73" w:rsidSect="00443C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276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FB3081" w14:textId="77777777" w:rsidR="00E450A1" w:rsidRDefault="00E450A1">
      <w:r>
        <w:separator/>
      </w:r>
    </w:p>
  </w:endnote>
  <w:endnote w:type="continuationSeparator" w:id="0">
    <w:p w14:paraId="1983DD09" w14:textId="77777777" w:rsidR="00E450A1" w:rsidRDefault="00E45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0A3A8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746F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A547A" w14:textId="77777777" w:rsidR="00986737" w:rsidRPr="00986737" w:rsidRDefault="00790E9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316D4D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8A7D25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AA211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C3EF21" w14:textId="77777777" w:rsidR="009F189D" w:rsidRDefault="009F189D">
    <w:pPr>
      <w:pStyle w:val="Stopka"/>
      <w:tabs>
        <w:tab w:val="clear" w:pos="4536"/>
      </w:tabs>
      <w:jc w:val="center"/>
    </w:pPr>
  </w:p>
  <w:p w14:paraId="6CB9B04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9042CE" w14:textId="77777777" w:rsidR="00E450A1" w:rsidRDefault="00E450A1">
      <w:r>
        <w:separator/>
      </w:r>
    </w:p>
  </w:footnote>
  <w:footnote w:type="continuationSeparator" w:id="0">
    <w:p w14:paraId="76F70A41" w14:textId="77777777" w:rsidR="00E450A1" w:rsidRDefault="00E450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B42FEB" w14:textId="77777777" w:rsidR="0074033E" w:rsidRDefault="007403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0959A" w14:textId="77777777" w:rsidR="0074033E" w:rsidRDefault="007403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4336E" w14:textId="77777777" w:rsidR="0074033E" w:rsidRDefault="007403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0A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3C73"/>
    <w:rsid w:val="00490DC0"/>
    <w:rsid w:val="00493F8C"/>
    <w:rsid w:val="004C7E9B"/>
    <w:rsid w:val="005614F2"/>
    <w:rsid w:val="00577BC6"/>
    <w:rsid w:val="005A632E"/>
    <w:rsid w:val="006245D1"/>
    <w:rsid w:val="0069085C"/>
    <w:rsid w:val="006B27ED"/>
    <w:rsid w:val="0074033E"/>
    <w:rsid w:val="00790E93"/>
    <w:rsid w:val="00815F46"/>
    <w:rsid w:val="00843263"/>
    <w:rsid w:val="00861E75"/>
    <w:rsid w:val="00986737"/>
    <w:rsid w:val="009C4654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450A1"/>
    <w:rsid w:val="00EA3476"/>
    <w:rsid w:val="00F16C60"/>
    <w:rsid w:val="00F824FC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A7864F"/>
  <w15:chartTrackingRefBased/>
  <w15:docId w15:val="{54A0D942-8942-4CA3-A1DB-BA49EF721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443C73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43C7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43C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60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750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2024-05-17T09:36:00Z</cp:lastPrinted>
  <dcterms:created xsi:type="dcterms:W3CDTF">2024-05-17T09:32:00Z</dcterms:created>
  <dcterms:modified xsi:type="dcterms:W3CDTF">2024-07-01T10:51:00Z</dcterms:modified>
</cp:coreProperties>
</file>