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13495" w14:textId="6641DBDF" w:rsidR="00B36EDA" w:rsidRPr="00DD7FF3" w:rsidRDefault="000A6ACE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D7FF3">
        <w:rPr>
          <w:rFonts w:ascii="Arial Narrow" w:hAnsi="Arial Narrow" w:cs="Arial"/>
          <w:sz w:val="22"/>
          <w:szCs w:val="22"/>
        </w:rPr>
        <w:t>Bydgoszcz</w:t>
      </w:r>
      <w:r w:rsidR="00B36EDA" w:rsidRPr="00DD7FF3">
        <w:rPr>
          <w:rFonts w:ascii="Arial Narrow" w:hAnsi="Arial Narrow" w:cs="Arial"/>
          <w:sz w:val="22"/>
          <w:szCs w:val="22"/>
        </w:rPr>
        <w:t xml:space="preserve"> dnia: </w:t>
      </w:r>
      <w:r w:rsidRPr="00DD7FF3">
        <w:rPr>
          <w:rFonts w:ascii="Arial Narrow" w:hAnsi="Arial Narrow" w:cs="Arial"/>
          <w:sz w:val="22"/>
          <w:szCs w:val="22"/>
        </w:rPr>
        <w:t>2024-05-1</w:t>
      </w:r>
      <w:r w:rsidR="00DD7FF3" w:rsidRPr="00DD7FF3">
        <w:rPr>
          <w:rFonts w:ascii="Arial Narrow" w:hAnsi="Arial Narrow" w:cs="Arial"/>
          <w:sz w:val="22"/>
          <w:szCs w:val="22"/>
        </w:rPr>
        <w:t>7</w:t>
      </w:r>
    </w:p>
    <w:p w14:paraId="1E4B218E" w14:textId="77777777" w:rsidR="00B36EDA" w:rsidRPr="00DD7FF3" w:rsidRDefault="000A6ACE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D7FF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530DDE" w14:textId="77777777" w:rsidR="00B36EDA" w:rsidRPr="00DD7FF3" w:rsidRDefault="000A6ACE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D7FF3">
        <w:rPr>
          <w:rFonts w:ascii="Arial Narrow" w:hAnsi="Arial Narrow" w:cs="Arial"/>
          <w:sz w:val="22"/>
          <w:szCs w:val="22"/>
        </w:rPr>
        <w:t>Powstańców Warszawy</w:t>
      </w:r>
      <w:r w:rsidR="00B36EDA" w:rsidRPr="00DD7FF3">
        <w:rPr>
          <w:rFonts w:ascii="Arial Narrow" w:hAnsi="Arial Narrow" w:cs="Arial"/>
          <w:sz w:val="22"/>
          <w:szCs w:val="22"/>
        </w:rPr>
        <w:t xml:space="preserve"> </w:t>
      </w:r>
      <w:r w:rsidRPr="00DD7FF3">
        <w:rPr>
          <w:rFonts w:ascii="Arial Narrow" w:hAnsi="Arial Narrow" w:cs="Arial"/>
          <w:sz w:val="22"/>
          <w:szCs w:val="22"/>
        </w:rPr>
        <w:t>5</w:t>
      </w:r>
    </w:p>
    <w:p w14:paraId="6447C9D9" w14:textId="77777777" w:rsidR="00B36EDA" w:rsidRPr="00DD7FF3" w:rsidRDefault="000A6ACE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DD7FF3">
        <w:rPr>
          <w:rFonts w:ascii="Arial Narrow" w:hAnsi="Arial Narrow" w:cs="Arial"/>
          <w:sz w:val="22"/>
          <w:szCs w:val="22"/>
        </w:rPr>
        <w:t>85-681</w:t>
      </w:r>
      <w:r w:rsidR="00B36EDA" w:rsidRPr="00DD7FF3">
        <w:rPr>
          <w:rFonts w:ascii="Arial Narrow" w:hAnsi="Arial Narrow" w:cs="Arial"/>
          <w:sz w:val="22"/>
          <w:szCs w:val="22"/>
        </w:rPr>
        <w:t xml:space="preserve"> </w:t>
      </w:r>
      <w:r w:rsidRPr="00DD7FF3">
        <w:rPr>
          <w:rFonts w:ascii="Arial Narrow" w:hAnsi="Arial Narrow" w:cs="Arial"/>
          <w:sz w:val="22"/>
          <w:szCs w:val="22"/>
        </w:rPr>
        <w:t>Bydgoszcz</w:t>
      </w:r>
    </w:p>
    <w:p w14:paraId="31177F9F" w14:textId="77777777" w:rsidR="00B36EDA" w:rsidRPr="00DD7FF3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D7FF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D87BEEA" w14:textId="77777777" w:rsidR="00B36EDA" w:rsidRPr="00DD7FF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D7FF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BB41424" w14:textId="77777777" w:rsidR="00B36EDA" w:rsidRPr="00DD7FF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D7FF3" w14:paraId="41A9DB1F" w14:textId="77777777" w:rsidTr="00B36EDA">
        <w:tc>
          <w:tcPr>
            <w:tcW w:w="9923" w:type="dxa"/>
            <w:shd w:val="clear" w:color="auto" w:fill="F2F2F2"/>
            <w:hideMark/>
          </w:tcPr>
          <w:p w14:paraId="167569BE" w14:textId="3EFAF62F" w:rsidR="00B36EDA" w:rsidRPr="00DD7FF3" w:rsidRDefault="00DD7FF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D7FF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1666E7F" w14:textId="77777777" w:rsidR="00B36EDA" w:rsidRPr="00DD7FF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D7FF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481E10" w14:textId="77777777" w:rsidR="00B36EDA" w:rsidRPr="00DD7FF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5B61192" w14:textId="77777777" w:rsidR="00B36EDA" w:rsidRPr="00DD7FF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D7FF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D7FF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D7FF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D7FF3" w14:paraId="08E77986" w14:textId="77777777" w:rsidTr="00B36EDA">
        <w:tc>
          <w:tcPr>
            <w:tcW w:w="2269" w:type="dxa"/>
            <w:shd w:val="clear" w:color="auto" w:fill="auto"/>
          </w:tcPr>
          <w:p w14:paraId="14CCEC01" w14:textId="77777777" w:rsidR="00B36EDA" w:rsidRPr="00DD7FF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4868D4D" w14:textId="77777777" w:rsidR="00B36EDA" w:rsidRPr="00DD7FF3" w:rsidRDefault="000A6AC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</w:p>
        </w:tc>
      </w:tr>
      <w:tr w:rsidR="000A6ACE" w:rsidRPr="00DD7FF3" w14:paraId="633E3C28" w14:textId="77777777" w:rsidTr="00E93344">
        <w:tc>
          <w:tcPr>
            <w:tcW w:w="2269" w:type="dxa"/>
            <w:shd w:val="clear" w:color="auto" w:fill="auto"/>
          </w:tcPr>
          <w:p w14:paraId="332DC626" w14:textId="77777777" w:rsidR="000A6ACE" w:rsidRPr="00DD7FF3" w:rsidRDefault="000A6ACE" w:rsidP="00E933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E1769AE" w14:textId="77777777" w:rsidR="000A6ACE" w:rsidRPr="00DD7FF3" w:rsidRDefault="000A6ACE" w:rsidP="00E933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34/2024</w:t>
            </w:r>
          </w:p>
        </w:tc>
      </w:tr>
    </w:tbl>
    <w:p w14:paraId="6596C5C9" w14:textId="77777777" w:rsidR="00B36EDA" w:rsidRPr="00DD7FF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42EA881" w14:textId="77777777" w:rsidR="00B36EDA" w:rsidRPr="00DD7FF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DD7FF3">
        <w:rPr>
          <w:rFonts w:ascii="Arial Narrow" w:hAnsi="Arial Narrow" w:cs="Arial"/>
          <w:sz w:val="22"/>
          <w:szCs w:val="22"/>
        </w:rPr>
        <w:t xml:space="preserve">Zamawiający, </w:t>
      </w:r>
      <w:r w:rsidR="000A6ACE" w:rsidRPr="00DD7FF3">
        <w:rPr>
          <w:rFonts w:ascii="Arial Narrow" w:hAnsi="Arial Narrow" w:cs="Arial"/>
          <w:b/>
          <w:sz w:val="22"/>
          <w:szCs w:val="22"/>
        </w:rPr>
        <w:t>10WSzKzP SPZOZ</w:t>
      </w:r>
      <w:r w:rsidRPr="00DD7FF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0A6ACE" w:rsidRPr="00DD7FF3">
        <w:rPr>
          <w:rFonts w:ascii="Arial Narrow" w:hAnsi="Arial Narrow" w:cs="Arial"/>
          <w:sz w:val="22"/>
          <w:szCs w:val="22"/>
        </w:rPr>
        <w:t>(</w:t>
      </w:r>
      <w:proofErr w:type="spellStart"/>
      <w:r w:rsidR="000A6ACE" w:rsidRPr="00DD7FF3">
        <w:rPr>
          <w:rFonts w:ascii="Arial Narrow" w:hAnsi="Arial Narrow" w:cs="Arial"/>
          <w:sz w:val="22"/>
          <w:szCs w:val="22"/>
        </w:rPr>
        <w:t>t.j</w:t>
      </w:r>
      <w:proofErr w:type="spellEnd"/>
      <w:r w:rsidR="000A6ACE" w:rsidRPr="00DD7FF3">
        <w:rPr>
          <w:rFonts w:ascii="Arial Narrow" w:hAnsi="Arial Narrow" w:cs="Arial"/>
          <w:sz w:val="22"/>
          <w:szCs w:val="22"/>
        </w:rPr>
        <w:t>. Dz. U. z 2023r. poz. 1605)</w:t>
      </w:r>
      <w:r w:rsidRPr="00DD7FF3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DD7FF3">
        <w:rPr>
          <w:rFonts w:ascii="Arial Narrow" w:hAnsi="Arial Narrow" w:cs="Arial"/>
          <w:sz w:val="22"/>
          <w:szCs w:val="22"/>
        </w:rPr>
        <w:t>Pzp</w:t>
      </w:r>
      <w:proofErr w:type="spellEnd"/>
      <w:r w:rsidRPr="00DD7FF3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6ACE" w:rsidRPr="00DD7FF3" w14:paraId="4254C0E9" w14:textId="77777777" w:rsidTr="000A6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339B2" w14:textId="77777777" w:rsidR="000A6ACE" w:rsidRPr="00DD7FF3" w:rsidRDefault="000A6ACE" w:rsidP="00E9334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>Papier krepowy</w:t>
            </w:r>
          </w:p>
          <w:p w14:paraId="2FC963E4" w14:textId="77777777" w:rsidR="000A6ACE" w:rsidRPr="00DD7FF3" w:rsidRDefault="000A6ACE" w:rsidP="00E9334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S.A.)</w:t>
            </w:r>
          </w:p>
          <w:p w14:paraId="5C09EFFA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Wyścigowa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44834F9" w14:textId="77777777" w:rsidR="000A6ACE" w:rsidRPr="00DD7FF3" w:rsidRDefault="000A6ACE" w:rsidP="00E9334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85-740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6124DE31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323 870.40 zł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6CDE4F" w14:textId="77777777" w:rsidR="000A6ACE" w:rsidRPr="00DD7FF3" w:rsidRDefault="000A6ACE" w:rsidP="00E9334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FF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19954BE" w14:textId="77777777" w:rsidR="000A6ACE" w:rsidRPr="00DD7FF3" w:rsidRDefault="000A6ACE" w:rsidP="00E933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0A6ACE" w:rsidRPr="00DD7FF3" w14:paraId="54D33204" w14:textId="77777777" w:rsidTr="000A6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73D9" w14:textId="77777777" w:rsidR="000A6ACE" w:rsidRPr="00DD7FF3" w:rsidRDefault="000A6ACE" w:rsidP="00E9334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>Rolki papier - folia</w:t>
            </w:r>
          </w:p>
          <w:p w14:paraId="765E376D" w14:textId="77777777" w:rsidR="000A6ACE" w:rsidRPr="00DD7FF3" w:rsidRDefault="000A6ACE" w:rsidP="00E9334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S.A.)</w:t>
            </w:r>
          </w:p>
          <w:p w14:paraId="17814A82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Wyścigowa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6142515" w14:textId="77777777" w:rsidR="000A6ACE" w:rsidRPr="00DD7FF3" w:rsidRDefault="000A6ACE" w:rsidP="00E9334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85-740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5DDF77E2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104 473.26 zł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071076" w14:textId="77777777" w:rsidR="000A6ACE" w:rsidRPr="00DD7FF3" w:rsidRDefault="000A6ACE" w:rsidP="00E9334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FF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70F6644" w14:textId="77777777" w:rsidR="000A6ACE" w:rsidRPr="00DD7FF3" w:rsidRDefault="000A6ACE" w:rsidP="00E933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0A6ACE" w:rsidRPr="00DD7FF3" w14:paraId="78C38308" w14:textId="77777777" w:rsidTr="000A6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B232" w14:textId="77777777" w:rsidR="000A6ACE" w:rsidRPr="00DD7FF3" w:rsidRDefault="000A6ACE" w:rsidP="00E9334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>Naboje do sterylizatora gazowego</w:t>
            </w:r>
          </w:p>
          <w:p w14:paraId="44EB13D6" w14:textId="77777777" w:rsidR="000A6ACE" w:rsidRPr="00DD7FF3" w:rsidRDefault="000A6ACE" w:rsidP="00E9334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Medan Sp. jawna Pawlak i s-ka</w:t>
            </w:r>
          </w:p>
          <w:p w14:paraId="0964D342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Franza </w:t>
            </w:r>
            <w:proofErr w:type="spellStart"/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Blumwego</w:t>
            </w:r>
            <w:proofErr w:type="spellEnd"/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C094EA2" w14:textId="77777777" w:rsidR="000A6ACE" w:rsidRPr="00DD7FF3" w:rsidRDefault="000A6ACE" w:rsidP="00E9334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0C1A9DE2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63 862.73 zł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27927B" w14:textId="77777777" w:rsidR="000A6ACE" w:rsidRPr="00DD7FF3" w:rsidRDefault="000A6ACE" w:rsidP="00E9334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FF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D2B7F68" w14:textId="77777777" w:rsidR="000A6ACE" w:rsidRPr="00DD7FF3" w:rsidRDefault="000A6ACE" w:rsidP="00E933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0A6ACE" w:rsidRPr="00DD7FF3" w14:paraId="754CBAB5" w14:textId="77777777" w:rsidTr="000A6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CA54" w14:textId="77777777" w:rsidR="000A6ACE" w:rsidRPr="00DD7FF3" w:rsidRDefault="000A6ACE" w:rsidP="00E9334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>Naboje plazmowe</w:t>
            </w:r>
          </w:p>
          <w:p w14:paraId="710D059A" w14:textId="77777777" w:rsidR="000A6ACE" w:rsidRPr="00DD7FF3" w:rsidRDefault="000A6ACE" w:rsidP="00E9334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Informer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B9CE659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Winogrady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118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D3DB27B" w14:textId="77777777" w:rsidR="000A6ACE" w:rsidRPr="00DD7FF3" w:rsidRDefault="000A6ACE" w:rsidP="00E9334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61-626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72F503D4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21 060.00 zł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A0D2A1" w14:textId="77777777" w:rsidR="000A6ACE" w:rsidRPr="00DD7FF3" w:rsidRDefault="000A6ACE" w:rsidP="00E9334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FF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0BD32A6" w14:textId="77777777" w:rsidR="000A6ACE" w:rsidRPr="00DD7FF3" w:rsidRDefault="000A6ACE" w:rsidP="00E933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0A6ACE" w:rsidRPr="00DD7FF3" w14:paraId="51EAF80B" w14:textId="77777777" w:rsidTr="000A6AC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98A2" w14:textId="77777777" w:rsidR="000A6ACE" w:rsidRPr="00DD7FF3" w:rsidRDefault="000A6ACE" w:rsidP="00E93344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>Dwustronne torebki z włókniny ze wskaźnikiem sterylizacji parowej</w:t>
            </w:r>
          </w:p>
          <w:p w14:paraId="6E234D00" w14:textId="77777777" w:rsidR="000A6ACE" w:rsidRPr="00DD7FF3" w:rsidRDefault="000A6ACE" w:rsidP="00E9334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Medan Sp. jawna Pawlak i s-ka</w:t>
            </w:r>
          </w:p>
          <w:p w14:paraId="5B4DE425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Franza </w:t>
            </w:r>
            <w:proofErr w:type="spellStart"/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Blumwego</w:t>
            </w:r>
            <w:proofErr w:type="spellEnd"/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636560D" w14:textId="77777777" w:rsidR="000A6ACE" w:rsidRPr="00DD7FF3" w:rsidRDefault="000A6ACE" w:rsidP="00E9334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7D901F2A" w14:textId="77777777" w:rsidR="000A6ACE" w:rsidRPr="00DD7FF3" w:rsidRDefault="000A6ACE" w:rsidP="00E9334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D7FF3">
              <w:rPr>
                <w:rFonts w:ascii="Arial Narrow" w:hAnsi="Arial Narrow" w:cs="Arial"/>
                <w:b/>
                <w:sz w:val="22"/>
                <w:szCs w:val="22"/>
              </w:rPr>
              <w:t>477 991.80 zł</w:t>
            </w:r>
            <w:r w:rsidRPr="00DD7F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D7FF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08846C" w14:textId="77777777" w:rsidR="000A6ACE" w:rsidRPr="00DD7FF3" w:rsidRDefault="000A6ACE" w:rsidP="00E9334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D7FF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ACCE7F1" w14:textId="77777777" w:rsidR="000A6ACE" w:rsidRPr="00DD7FF3" w:rsidRDefault="000A6ACE" w:rsidP="00E9334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1EA17894" w14:textId="77777777" w:rsidR="00DD7FF3" w:rsidRDefault="00DD7FF3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E3AA2A0" w14:textId="2E3E1467" w:rsidR="00B36EDA" w:rsidRPr="00DD7FF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D7FF3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DD7FF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D7FF3" w14:paraId="441550A6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7DABCA" w14:textId="77777777" w:rsidR="00B36EDA" w:rsidRPr="00DD7F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345226" w14:textId="77777777" w:rsidR="00B36EDA" w:rsidRPr="00DD7F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407FFA" w14:textId="77777777" w:rsidR="00B36EDA" w:rsidRPr="00DD7F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A838C" w14:textId="77777777" w:rsidR="00B36EDA" w:rsidRPr="00DD7F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D7FF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0A6ACE" w:rsidRPr="00DD7FF3" w14:paraId="2B6E5DF4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D264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Papier krepowy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AF0E2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Bydgoszcz Sp. z o.o. TZMO S.A. (lider: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Bydgoszcz S.A.)</w:t>
            </w:r>
          </w:p>
          <w:p w14:paraId="68A814E6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Wyścigowa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14:paraId="1336983E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85-740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5073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5CA2206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3687F647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E12E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A6ACE" w:rsidRPr="00DD7FF3" w14:paraId="0616E0BD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34FA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Rolki papier - folia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844C5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Bydgoszcz Sp. z o.o. TZMO S.A. (lider: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Bydgoszcz S.A.)</w:t>
            </w:r>
          </w:p>
          <w:p w14:paraId="5A530D43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Wyścigowa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14:paraId="3F30990F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85-740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A67F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13C2C01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C71025A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DDF5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A6ACE" w:rsidRPr="00DD7FF3" w14:paraId="71E46EE1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8793E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Rolki papier - folia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1D68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Informer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2B450F7A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Winogrady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118</w:t>
            </w:r>
          </w:p>
          <w:p w14:paraId="136F75FE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61-626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E4D5E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- 46.07</w:t>
            </w:r>
          </w:p>
          <w:p w14:paraId="5DBADC8C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64ABD90C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9AAB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86,07</w:t>
            </w:r>
          </w:p>
        </w:tc>
      </w:tr>
      <w:tr w:rsidR="000A6ACE" w:rsidRPr="00DD7FF3" w14:paraId="033DF98F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A8FE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Rolki papier - folia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610D6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Farmedica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8609F30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Zawiślańska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43</w:t>
            </w:r>
          </w:p>
          <w:p w14:paraId="7DC7A5D0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03-068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1114C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87190D0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47CD4D4F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B00F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0A6ACE" w:rsidRPr="00DD7FF3" w14:paraId="202F8165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88B6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Naboje do sterylizatora gazowego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9CF1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Medan Sp. jawna Pawlak i s-ka</w:t>
            </w:r>
          </w:p>
          <w:p w14:paraId="49098678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Franza </w:t>
            </w:r>
            <w:proofErr w:type="spellStart"/>
            <w:r w:rsidRPr="00DD7FF3">
              <w:rPr>
                <w:rFonts w:ascii="Arial Narrow" w:hAnsi="Arial Narrow" w:cs="Arial"/>
                <w:sz w:val="20"/>
                <w:szCs w:val="20"/>
              </w:rPr>
              <w:t>Blumwego</w:t>
            </w:r>
            <w:proofErr w:type="spellEnd"/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0D7876EC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85-862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0097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5E9E49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21EB32E9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CC6B2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A6ACE" w:rsidRPr="00DD7FF3" w14:paraId="456F3182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B44A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Naboje plazmowe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8685B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Informer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3B82CFF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Winogrady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118</w:t>
            </w:r>
          </w:p>
          <w:p w14:paraId="5BA3067B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61-626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8057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4145368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AD0B9C2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46C8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A6ACE" w:rsidRPr="00DD7FF3" w14:paraId="0BB97B9C" w14:textId="77777777" w:rsidTr="000A6AC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33AC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Dwustronne torebki z włókniny ze wskaźnikiem sterylizacji parowej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3974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b/>
                <w:bCs/>
                <w:sz w:val="20"/>
                <w:szCs w:val="20"/>
              </w:rPr>
              <w:t>Medan Sp. jawna Pawlak i s-ka</w:t>
            </w:r>
          </w:p>
          <w:p w14:paraId="24CB0D88" w14:textId="77777777" w:rsidR="000A6ACE" w:rsidRPr="00DD7FF3" w:rsidRDefault="000A6ACE" w:rsidP="00E9334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Franza </w:t>
            </w:r>
            <w:proofErr w:type="spellStart"/>
            <w:r w:rsidRPr="00DD7FF3">
              <w:rPr>
                <w:rFonts w:ascii="Arial Narrow" w:hAnsi="Arial Narrow" w:cs="Arial"/>
                <w:sz w:val="20"/>
                <w:szCs w:val="20"/>
              </w:rPr>
              <w:t>Blumwego</w:t>
            </w:r>
            <w:proofErr w:type="spellEnd"/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1CD2CD96" w14:textId="77777777" w:rsidR="000A6ACE" w:rsidRPr="00DD7FF3" w:rsidRDefault="000A6ACE" w:rsidP="00E9334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85-862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D7FF3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A94A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5DC65C1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53389034" w14:textId="77777777" w:rsidR="000A6ACE" w:rsidRPr="00DD7FF3" w:rsidRDefault="000A6ACE" w:rsidP="00E9334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F4BB" w14:textId="77777777" w:rsidR="000A6ACE" w:rsidRPr="00DD7FF3" w:rsidRDefault="000A6ACE" w:rsidP="00E9334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D7FF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65C7C2B2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D7FF3">
        <w:rPr>
          <w:rFonts w:ascii="Arial Narrow" w:hAnsi="Arial Narrow" w:cs="Arial"/>
          <w:i/>
          <w:sz w:val="22"/>
          <w:szCs w:val="22"/>
        </w:rPr>
        <w:t>Zamawiający</w:t>
      </w:r>
    </w:p>
    <w:p w14:paraId="27087DF7" w14:textId="77777777" w:rsidR="00DD7FF3" w:rsidRDefault="00DD7FF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529A257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3F94BE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3AEF0D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923661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9BE23E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E79108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CDEC69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81C275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F81206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8BB6CC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F80E57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4CCE2E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4E62CF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53C4E7" w14:textId="1D1479D3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2 </w:t>
      </w:r>
      <w:r>
        <w:rPr>
          <w:rFonts w:ascii="Arial Narrow" w:hAnsi="Arial Narrow"/>
          <w:sz w:val="18"/>
          <w:szCs w:val="20"/>
        </w:rPr>
        <w:t>ark.</w:t>
      </w:r>
    </w:p>
    <w:p w14:paraId="56B58B50" w14:textId="77777777" w:rsidR="00DD7FF3" w:rsidRDefault="00DD7FF3" w:rsidP="00DD7F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Egz. 1 –platforma: e-propublico.pl, strona www Zamawiającego,</w:t>
      </w:r>
      <w:r>
        <w:rPr>
          <w:rFonts w:ascii="Arial Narrow" w:hAnsi="Arial Narrow"/>
          <w:sz w:val="18"/>
          <w:szCs w:val="18"/>
        </w:rPr>
        <w:t xml:space="preserve"> biuro przepustek,</w:t>
      </w:r>
      <w:r>
        <w:rPr>
          <w:rFonts w:ascii="Arial Narrow" w:hAnsi="Arial Narrow"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0DAE5B26" w14:textId="77777777" w:rsidR="00DD7FF3" w:rsidRPr="00DD7FF3" w:rsidRDefault="00DD7FF3" w:rsidP="00DD7FF3">
      <w:pPr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5F62E17E" w14:textId="4DD93B24" w:rsidR="00DD7FF3" w:rsidRPr="00DD7FF3" w:rsidRDefault="00DD7FF3" w:rsidP="00DD7FF3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17.05.2024 r.</w:t>
      </w:r>
    </w:p>
    <w:bookmarkEnd w:id="0"/>
    <w:sectPr w:rsidR="00DD7FF3" w:rsidRPr="00DD7FF3" w:rsidSect="00DD7F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E6D3D" w14:textId="77777777" w:rsidR="002A1B9A" w:rsidRDefault="002A1B9A">
      <w:r>
        <w:separator/>
      </w:r>
    </w:p>
  </w:endnote>
  <w:endnote w:type="continuationSeparator" w:id="0">
    <w:p w14:paraId="3A07F229" w14:textId="77777777" w:rsidR="002A1B9A" w:rsidRDefault="002A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809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FCD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AD80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1AE44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75B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0DB67" w14:textId="77777777" w:rsidR="002A1B9A" w:rsidRDefault="002A1B9A">
      <w:r>
        <w:separator/>
      </w:r>
    </w:p>
  </w:footnote>
  <w:footnote w:type="continuationSeparator" w:id="0">
    <w:p w14:paraId="000B242C" w14:textId="77777777" w:rsidR="002A1B9A" w:rsidRDefault="002A1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9682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C53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954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B9A"/>
    <w:rsid w:val="00022322"/>
    <w:rsid w:val="00042497"/>
    <w:rsid w:val="000A6ACE"/>
    <w:rsid w:val="000C1E6F"/>
    <w:rsid w:val="000E4E56"/>
    <w:rsid w:val="001A1468"/>
    <w:rsid w:val="001B7815"/>
    <w:rsid w:val="00211A34"/>
    <w:rsid w:val="002A1B9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7FF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796F4"/>
  <w15:chartTrackingRefBased/>
  <w15:docId w15:val="{87A45419-38D0-4ECC-A3AD-D1CA3012C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DD7FF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D7FF3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D7F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673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2024-05-16T10:30:00Z</dcterms:created>
  <dcterms:modified xsi:type="dcterms:W3CDTF">2024-05-16T10:30:00Z</dcterms:modified>
</cp:coreProperties>
</file>