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E37EF" w14:textId="1A13E0D2" w:rsidR="00D34297" w:rsidRPr="00F430FD" w:rsidRDefault="006530E0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430FD">
        <w:rPr>
          <w:rFonts w:ascii="Arial Narrow" w:hAnsi="Arial Narrow" w:cs="Arial"/>
          <w:sz w:val="22"/>
          <w:szCs w:val="22"/>
        </w:rPr>
        <w:t>Bydgoszcz</w:t>
      </w:r>
      <w:r w:rsidR="00D34297" w:rsidRPr="00F430FD">
        <w:rPr>
          <w:rFonts w:ascii="Arial Narrow" w:hAnsi="Arial Narrow" w:cs="Arial"/>
          <w:sz w:val="22"/>
          <w:szCs w:val="22"/>
        </w:rPr>
        <w:t xml:space="preserve"> dnia: </w:t>
      </w:r>
      <w:r w:rsidRPr="00F430FD">
        <w:rPr>
          <w:rFonts w:ascii="Arial Narrow" w:hAnsi="Arial Narrow" w:cs="Arial"/>
          <w:sz w:val="22"/>
          <w:szCs w:val="22"/>
        </w:rPr>
        <w:t>2024-05-1</w:t>
      </w:r>
      <w:r w:rsidR="0066172A">
        <w:rPr>
          <w:rFonts w:ascii="Arial Narrow" w:hAnsi="Arial Narrow" w:cs="Arial"/>
          <w:sz w:val="22"/>
          <w:szCs w:val="22"/>
        </w:rPr>
        <w:t>7</w:t>
      </w:r>
    </w:p>
    <w:p w14:paraId="3F74D0AC" w14:textId="7D8F7F2F" w:rsidR="00D34297" w:rsidRPr="00F430FD" w:rsidRDefault="006530E0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430F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F763245" w14:textId="1A950B13" w:rsidR="00D34297" w:rsidRPr="00F430FD" w:rsidRDefault="006530E0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430FD">
        <w:rPr>
          <w:rFonts w:ascii="Arial Narrow" w:hAnsi="Arial Narrow" w:cs="Arial"/>
          <w:sz w:val="22"/>
          <w:szCs w:val="22"/>
        </w:rPr>
        <w:t>Powstańców Warszawy</w:t>
      </w:r>
      <w:r w:rsidR="00D34297" w:rsidRPr="00F430FD">
        <w:rPr>
          <w:rFonts w:ascii="Arial Narrow" w:hAnsi="Arial Narrow" w:cs="Arial"/>
          <w:sz w:val="22"/>
          <w:szCs w:val="22"/>
        </w:rPr>
        <w:t xml:space="preserve"> </w:t>
      </w:r>
      <w:r w:rsidRPr="00F430FD">
        <w:rPr>
          <w:rFonts w:ascii="Arial Narrow" w:hAnsi="Arial Narrow" w:cs="Arial"/>
          <w:sz w:val="22"/>
          <w:szCs w:val="22"/>
        </w:rPr>
        <w:t>5</w:t>
      </w:r>
    </w:p>
    <w:p w14:paraId="74736E75" w14:textId="5F52856A" w:rsidR="00D34297" w:rsidRPr="00F430FD" w:rsidRDefault="006530E0" w:rsidP="00D34297">
      <w:pPr>
        <w:rPr>
          <w:rFonts w:ascii="Arial Narrow" w:hAnsi="Arial Narrow" w:cs="Arial"/>
          <w:sz w:val="22"/>
          <w:szCs w:val="22"/>
        </w:rPr>
      </w:pPr>
      <w:r w:rsidRPr="00F430FD">
        <w:rPr>
          <w:rFonts w:ascii="Arial Narrow" w:hAnsi="Arial Narrow" w:cs="Arial"/>
          <w:sz w:val="22"/>
          <w:szCs w:val="22"/>
        </w:rPr>
        <w:t>85-681</w:t>
      </w:r>
      <w:r w:rsidR="00D34297" w:rsidRPr="00F430FD">
        <w:rPr>
          <w:rFonts w:ascii="Arial Narrow" w:hAnsi="Arial Narrow" w:cs="Arial"/>
          <w:sz w:val="22"/>
          <w:szCs w:val="22"/>
        </w:rPr>
        <w:t xml:space="preserve"> </w:t>
      </w:r>
      <w:r w:rsidRPr="00F430FD">
        <w:rPr>
          <w:rFonts w:ascii="Arial Narrow" w:hAnsi="Arial Narrow" w:cs="Arial"/>
          <w:sz w:val="22"/>
          <w:szCs w:val="22"/>
        </w:rPr>
        <w:t>Bydgoszcz</w:t>
      </w:r>
    </w:p>
    <w:p w14:paraId="0B618634" w14:textId="77777777" w:rsidR="00D34297" w:rsidRPr="00F430FD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F430F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7662A92" w14:textId="77777777" w:rsidR="00D34297" w:rsidRPr="00F430FD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F430F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FBF6D90" w14:textId="2D5D66A6" w:rsidR="00F430FD" w:rsidRPr="00F430FD" w:rsidRDefault="00F430FD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F430FD">
        <w:rPr>
          <w:rFonts w:ascii="Arial Narrow" w:hAnsi="Arial Narrow" w:cs="Arial"/>
          <w:bCs/>
          <w:sz w:val="22"/>
          <w:szCs w:val="22"/>
        </w:rPr>
        <w:t>Pismo nr:</w:t>
      </w:r>
      <w:r w:rsidR="0066172A">
        <w:rPr>
          <w:rFonts w:ascii="Arial Narrow" w:hAnsi="Arial Narrow" w:cs="Arial"/>
          <w:bCs/>
          <w:sz w:val="22"/>
          <w:szCs w:val="22"/>
        </w:rPr>
        <w:t xml:space="preserve"> </w:t>
      </w:r>
      <w:r w:rsidR="0066172A" w:rsidRPr="0066172A">
        <w:rPr>
          <w:rFonts w:ascii="Arial Narrow" w:hAnsi="Arial Narrow" w:cs="Arial"/>
          <w:b/>
          <w:sz w:val="22"/>
          <w:szCs w:val="22"/>
        </w:rPr>
        <w:t>4022/24</w:t>
      </w:r>
    </w:p>
    <w:p w14:paraId="657BE6EC" w14:textId="77777777" w:rsidR="00D34297" w:rsidRPr="00F430F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F430FD">
        <w:rPr>
          <w:rFonts w:ascii="Arial Narrow" w:hAnsi="Arial Narrow" w:cs="Arial"/>
          <w:b/>
          <w:sz w:val="22"/>
          <w:szCs w:val="22"/>
        </w:rPr>
        <w:t>WYKONAWCY</w:t>
      </w:r>
    </w:p>
    <w:p w14:paraId="5D56DB4D" w14:textId="77777777" w:rsidR="00D34297" w:rsidRPr="00F430F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F430F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430FD" w14:paraId="6BD5CA45" w14:textId="77777777" w:rsidTr="00D34297">
        <w:tc>
          <w:tcPr>
            <w:tcW w:w="9180" w:type="dxa"/>
            <w:shd w:val="clear" w:color="auto" w:fill="F2F2F2"/>
            <w:hideMark/>
          </w:tcPr>
          <w:p w14:paraId="68280491" w14:textId="77777777" w:rsidR="00D34297" w:rsidRPr="00F430F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430F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2442895" w14:textId="77777777" w:rsidR="00D34297" w:rsidRPr="00F430F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430F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3BDB9B9" w14:textId="77777777" w:rsidR="00D34297" w:rsidRPr="00F430F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08A9D0A" w14:textId="77777777" w:rsidR="00D34297" w:rsidRPr="00F430F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430F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430F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430F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430FD" w14:paraId="71F4AF72" w14:textId="77777777" w:rsidTr="00310284">
        <w:tc>
          <w:tcPr>
            <w:tcW w:w="2269" w:type="dxa"/>
            <w:shd w:val="clear" w:color="auto" w:fill="auto"/>
          </w:tcPr>
          <w:p w14:paraId="00B75045" w14:textId="77777777" w:rsidR="00D34297" w:rsidRPr="00F430F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8F0D0F" w14:textId="3AD7B9B1" w:rsidR="00D34297" w:rsidRPr="00F430FD" w:rsidRDefault="006530E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</w:p>
        </w:tc>
      </w:tr>
      <w:tr w:rsidR="006530E0" w:rsidRPr="00F430FD" w14:paraId="56BB312D" w14:textId="77777777" w:rsidTr="00217AE7">
        <w:tc>
          <w:tcPr>
            <w:tcW w:w="2269" w:type="dxa"/>
            <w:shd w:val="clear" w:color="auto" w:fill="auto"/>
          </w:tcPr>
          <w:p w14:paraId="62CBC291" w14:textId="77777777" w:rsidR="006530E0" w:rsidRPr="00F430FD" w:rsidRDefault="006530E0" w:rsidP="00217A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F40D9E" w14:textId="3680E1BF" w:rsidR="006530E0" w:rsidRPr="00F430FD" w:rsidRDefault="006530E0" w:rsidP="00217A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bCs/>
                <w:sz w:val="22"/>
                <w:szCs w:val="22"/>
              </w:rPr>
              <w:t>34/2024</w:t>
            </w:r>
          </w:p>
        </w:tc>
      </w:tr>
    </w:tbl>
    <w:p w14:paraId="5D94467D" w14:textId="77777777" w:rsidR="00010B31" w:rsidRPr="00F430F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C610F77" w14:textId="22ECCBD4" w:rsidR="00010B31" w:rsidRPr="00F430F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430FD">
        <w:rPr>
          <w:rFonts w:ascii="Arial Narrow" w:hAnsi="Arial Narrow" w:cs="Arial"/>
          <w:sz w:val="22"/>
          <w:szCs w:val="22"/>
        </w:rPr>
        <w:t xml:space="preserve">Zamawiający, </w:t>
      </w:r>
      <w:r w:rsidR="006530E0" w:rsidRPr="00F430FD">
        <w:rPr>
          <w:rFonts w:ascii="Arial Narrow" w:hAnsi="Arial Narrow" w:cs="Arial"/>
          <w:b/>
          <w:sz w:val="22"/>
          <w:szCs w:val="22"/>
        </w:rPr>
        <w:t>10WSzKzP SPZOZ</w:t>
      </w:r>
      <w:r w:rsidRPr="00F430F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530E0" w:rsidRPr="00F430FD">
        <w:rPr>
          <w:rFonts w:ascii="Arial Narrow" w:hAnsi="Arial Narrow" w:cs="Arial"/>
          <w:sz w:val="22"/>
          <w:szCs w:val="22"/>
        </w:rPr>
        <w:t>(</w:t>
      </w:r>
      <w:proofErr w:type="spellStart"/>
      <w:r w:rsidR="006530E0" w:rsidRPr="00F430FD">
        <w:rPr>
          <w:rFonts w:ascii="Arial Narrow" w:hAnsi="Arial Narrow" w:cs="Arial"/>
          <w:sz w:val="22"/>
          <w:szCs w:val="22"/>
        </w:rPr>
        <w:t>t.j</w:t>
      </w:r>
      <w:proofErr w:type="spellEnd"/>
      <w:r w:rsidR="006530E0" w:rsidRPr="00F430FD">
        <w:rPr>
          <w:rFonts w:ascii="Arial Narrow" w:hAnsi="Arial Narrow" w:cs="Arial"/>
          <w:sz w:val="22"/>
          <w:szCs w:val="22"/>
        </w:rPr>
        <w:t>. Dz. U. z 2023r. poz. 1605)</w:t>
      </w:r>
      <w:r w:rsidRPr="00F430F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F430FD">
        <w:rPr>
          <w:rFonts w:ascii="Arial Narrow" w:hAnsi="Arial Narrow" w:cs="Arial"/>
          <w:sz w:val="22"/>
          <w:szCs w:val="22"/>
        </w:rPr>
        <w:t>na</w:t>
      </w:r>
      <w:r w:rsidRPr="00F430FD">
        <w:rPr>
          <w:rFonts w:ascii="Arial Narrow" w:hAnsi="Arial Narrow" w:cs="Arial"/>
          <w:sz w:val="22"/>
          <w:szCs w:val="22"/>
        </w:rPr>
        <w:t xml:space="preserve"> </w:t>
      </w:r>
      <w:r w:rsidR="00D8293D" w:rsidRPr="00F430FD">
        <w:rPr>
          <w:rFonts w:ascii="Arial Narrow" w:hAnsi="Arial Narrow" w:cs="Arial"/>
          <w:sz w:val="22"/>
          <w:szCs w:val="22"/>
        </w:rPr>
        <w:t>na</w:t>
      </w:r>
      <w:r w:rsidR="00010B31" w:rsidRPr="00F430F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430FD" w14:paraId="143FD71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0AD7" w14:textId="77777777" w:rsidR="00D44D12" w:rsidRPr="00F430F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C64E" w14:textId="77777777" w:rsidR="00D44D12" w:rsidRPr="00F430F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5F35CE6" w14:textId="77777777" w:rsidR="00D44D12" w:rsidRPr="00F430F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F430FD" w:rsidRPr="00F430FD" w14:paraId="6DF8C4E3" w14:textId="77777777" w:rsidTr="00217AE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B04E" w14:textId="77777777" w:rsidR="00F430FD" w:rsidRPr="00F430FD" w:rsidRDefault="00F430FD" w:rsidP="00217AE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886A" w14:textId="77777777" w:rsidR="00F430FD" w:rsidRPr="00F430FD" w:rsidRDefault="00F430FD" w:rsidP="00217AE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b/>
                <w:sz w:val="22"/>
                <w:szCs w:val="22"/>
              </w:rPr>
              <w:t>Testy do kontroli sterylizacji I</w:t>
            </w:r>
          </w:p>
          <w:p w14:paraId="67C50972" w14:textId="77777777" w:rsidR="00F430FD" w:rsidRPr="00F430FD" w:rsidRDefault="00F430FD" w:rsidP="00217AE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0" w:name="_Hlk166757002"/>
            <w:r w:rsidRPr="00F430F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430F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084A6F" w14:textId="77777777" w:rsidR="00F430FD" w:rsidRPr="00F430FD" w:rsidRDefault="00F430FD" w:rsidP="00217AE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F430F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121C4D02" w14:textId="77777777" w:rsidR="00F430FD" w:rsidRPr="00F430FD" w:rsidRDefault="00F430FD" w:rsidP="00217AE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430F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C3008B" w14:textId="77777777" w:rsidR="00F430FD" w:rsidRPr="00F430FD" w:rsidRDefault="00F430FD" w:rsidP="00217AE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Złożone w postepowaniu oferty zostały odrzucone na podstawie art. 226 ust. 1 pkt. 5 </w:t>
            </w:r>
            <w:proofErr w:type="spellStart"/>
            <w:r w:rsidRPr="00F430F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 - Zamawiający odrzuca ofertę, jeżeli jej treść jest niezgodna z warunkami zamówienia.</w:t>
            </w:r>
            <w:bookmarkEnd w:id="0"/>
          </w:p>
        </w:tc>
      </w:tr>
      <w:tr w:rsidR="006530E0" w:rsidRPr="00F430FD" w14:paraId="7B06A3BD" w14:textId="77777777" w:rsidTr="00217AE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49EB" w14:textId="358B04D0" w:rsidR="006530E0" w:rsidRPr="00F430FD" w:rsidRDefault="006530E0" w:rsidP="00217AE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81C0" w14:textId="26C7C612" w:rsidR="006530E0" w:rsidRPr="00F430FD" w:rsidRDefault="006530E0" w:rsidP="00217AE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b/>
                <w:sz w:val="22"/>
                <w:szCs w:val="22"/>
              </w:rPr>
              <w:t>Rękawy typu TYVEK</w:t>
            </w:r>
          </w:p>
          <w:p w14:paraId="06CBAA99" w14:textId="77777777" w:rsidR="006530E0" w:rsidRPr="00F430FD" w:rsidRDefault="006530E0" w:rsidP="00217AE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430F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5C6F32" w14:textId="01B70713" w:rsidR="006530E0" w:rsidRPr="00F430FD" w:rsidRDefault="006530E0" w:rsidP="00217AE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430F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B22B32B" w14:textId="77777777" w:rsidR="006530E0" w:rsidRPr="00F430FD" w:rsidRDefault="006530E0" w:rsidP="00217AE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F430F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4068F1" w14:textId="70CD5162" w:rsidR="006530E0" w:rsidRPr="00F430FD" w:rsidRDefault="006530E0" w:rsidP="00217AE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Do dnia składnia  ofert tj. do 23.04.2024 r. do godz. 8:00 nie złożono w przedmiotowym postępowaniu żadnej oferty.</w:t>
            </w:r>
          </w:p>
        </w:tc>
      </w:tr>
      <w:tr w:rsidR="006530E0" w:rsidRPr="00F430FD" w14:paraId="647F6DAD" w14:textId="77777777" w:rsidTr="00217AE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1637" w14:textId="09E160B2" w:rsidR="006530E0" w:rsidRPr="00F430FD" w:rsidRDefault="006530E0" w:rsidP="00217AE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E7F7" w14:textId="1903D944" w:rsidR="006530E0" w:rsidRPr="00F430FD" w:rsidRDefault="006530E0" w:rsidP="00217AE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b/>
                <w:sz w:val="22"/>
                <w:szCs w:val="22"/>
              </w:rPr>
              <w:t>Testy do kontroli sterylizacji II</w:t>
            </w:r>
          </w:p>
          <w:p w14:paraId="3627BA1C" w14:textId="77777777" w:rsidR="006530E0" w:rsidRPr="00F430FD" w:rsidRDefault="006530E0" w:rsidP="00217AE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1" w:name="_Hlk166757044"/>
            <w:r w:rsidRPr="00F430F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430F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1B93AC" w14:textId="57F85D00" w:rsidR="006530E0" w:rsidRPr="00F430FD" w:rsidRDefault="006530E0" w:rsidP="00217AE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430F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430FD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5FCFC9D" w14:textId="77777777" w:rsidR="006530E0" w:rsidRPr="00F430FD" w:rsidRDefault="006530E0" w:rsidP="00217AE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430F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73BF52" w14:textId="2A898ED4" w:rsidR="006530E0" w:rsidRPr="00F430FD" w:rsidRDefault="006530E0" w:rsidP="00217AE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30FD">
              <w:rPr>
                <w:rFonts w:ascii="Arial Narrow" w:hAnsi="Arial Narrow" w:cs="Arial"/>
                <w:sz w:val="22"/>
                <w:szCs w:val="22"/>
              </w:rPr>
              <w:t>Do dnia składnia  ofert tj. do 23.04.2024 r. do godz. 8:00 nie złożono w przedmiotowym postępowaniu żadnej oferty.</w:t>
            </w:r>
            <w:bookmarkEnd w:id="1"/>
          </w:p>
        </w:tc>
      </w:tr>
    </w:tbl>
    <w:p w14:paraId="506EDD42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430FD">
        <w:rPr>
          <w:rFonts w:ascii="Arial Narrow" w:hAnsi="Arial Narrow" w:cs="Arial"/>
          <w:i/>
          <w:sz w:val="22"/>
          <w:szCs w:val="22"/>
        </w:rPr>
        <w:t>Zamawiający</w:t>
      </w:r>
    </w:p>
    <w:p w14:paraId="34C392E1" w14:textId="77777777" w:rsidR="00F430FD" w:rsidRDefault="00F430FD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2E75DFC" w14:textId="77777777" w:rsidR="009D6E71" w:rsidRDefault="009D6E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A3A7458" w14:textId="77777777" w:rsidR="009D6E71" w:rsidRDefault="009D6E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C01B590" w14:textId="77777777" w:rsidR="009D6E71" w:rsidRDefault="009D6E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C3D0FBA" w14:textId="77777777" w:rsidR="009D6E71" w:rsidRDefault="009D6E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DBEE1C2" w14:textId="77777777" w:rsidR="009D6E71" w:rsidRDefault="009D6E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88B17C6" w14:textId="77777777" w:rsidR="009D6E71" w:rsidRDefault="009D6E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FB6D2A4" w14:textId="77777777" w:rsidR="009D6E71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9A7CF9" w14:textId="77777777" w:rsidR="009D6E71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F7EF38" w14:textId="77777777" w:rsidR="009D6E71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76FF4A" w14:textId="77777777" w:rsidR="009D6E71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4129593" w14:textId="77777777" w:rsidR="009D6E71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CF7C20" w14:textId="262C7F0B" w:rsidR="009D6E71" w:rsidRPr="0066172A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6172A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13D9B49D" w14:textId="77777777" w:rsidR="009D6E71" w:rsidRPr="003C666D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3C666D">
        <w:rPr>
          <w:rFonts w:ascii="Arial Narrow" w:hAnsi="Arial Narrow"/>
          <w:sz w:val="18"/>
          <w:szCs w:val="20"/>
        </w:rPr>
        <w:t xml:space="preserve">Egz. 1 – a/a kancelaria  </w:t>
      </w:r>
    </w:p>
    <w:p w14:paraId="21F2AE79" w14:textId="77777777" w:rsidR="009D6E71" w:rsidRPr="003C666D" w:rsidRDefault="009D6E71" w:rsidP="009D6E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3C666D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3C666D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3C666D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3C666D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3C666D">
        <w:rPr>
          <w:rFonts w:ascii="Arial Narrow" w:hAnsi="Arial Narrow"/>
          <w:b/>
          <w:bCs/>
          <w:sz w:val="18"/>
          <w:szCs w:val="18"/>
        </w:rPr>
        <w:t>. T2612 B5</w:t>
      </w:r>
    </w:p>
    <w:p w14:paraId="761C1DB6" w14:textId="77777777" w:rsidR="009D6E71" w:rsidRPr="009D6E71" w:rsidRDefault="009D6E71" w:rsidP="009D6E71">
      <w:pPr>
        <w:rPr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20A9886F" w14:textId="2800F44E" w:rsidR="00F430FD" w:rsidRPr="00F430FD" w:rsidRDefault="009D6E71" w:rsidP="009D6E71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18"/>
        </w:rPr>
        <w:t>Data: 17.05.2024 r.</w:t>
      </w:r>
    </w:p>
    <w:sectPr w:rsidR="00F430FD" w:rsidRPr="00F430FD" w:rsidSect="009D6E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49A52" w14:textId="77777777" w:rsidR="005E67F9" w:rsidRDefault="005E67F9" w:rsidP="00D34297">
      <w:r>
        <w:separator/>
      </w:r>
    </w:p>
  </w:endnote>
  <w:endnote w:type="continuationSeparator" w:id="0">
    <w:p w14:paraId="49FD0C6F" w14:textId="77777777" w:rsidR="005E67F9" w:rsidRDefault="005E67F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480A1" w14:textId="77777777" w:rsidR="006530E0" w:rsidRDefault="00653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BBA4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F67D5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B6FE7" w14:textId="77777777" w:rsidR="006530E0" w:rsidRDefault="00653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FCE33" w14:textId="77777777" w:rsidR="005E67F9" w:rsidRDefault="005E67F9" w:rsidP="00D34297">
      <w:r>
        <w:separator/>
      </w:r>
    </w:p>
  </w:footnote>
  <w:footnote w:type="continuationSeparator" w:id="0">
    <w:p w14:paraId="5A07BA90" w14:textId="77777777" w:rsidR="005E67F9" w:rsidRDefault="005E67F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71D73" w14:textId="77777777" w:rsidR="006530E0" w:rsidRDefault="00653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567A9" w14:textId="77777777" w:rsidR="006530E0" w:rsidRDefault="00653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E9B27" w14:textId="77777777" w:rsidR="006530E0" w:rsidRDefault="006530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7F9"/>
    <w:rsid w:val="00010B31"/>
    <w:rsid w:val="00104963"/>
    <w:rsid w:val="00150F65"/>
    <w:rsid w:val="0022030C"/>
    <w:rsid w:val="002A7DFF"/>
    <w:rsid w:val="00310284"/>
    <w:rsid w:val="00391299"/>
    <w:rsid w:val="003C666D"/>
    <w:rsid w:val="004E2226"/>
    <w:rsid w:val="005464E2"/>
    <w:rsid w:val="005E67F9"/>
    <w:rsid w:val="005F4F2E"/>
    <w:rsid w:val="006530E0"/>
    <w:rsid w:val="0066172A"/>
    <w:rsid w:val="00823326"/>
    <w:rsid w:val="00856A3E"/>
    <w:rsid w:val="00894412"/>
    <w:rsid w:val="008F7941"/>
    <w:rsid w:val="009462DF"/>
    <w:rsid w:val="009500EB"/>
    <w:rsid w:val="00993EFC"/>
    <w:rsid w:val="009D6E71"/>
    <w:rsid w:val="00AB3E72"/>
    <w:rsid w:val="00AC1A4B"/>
    <w:rsid w:val="00D34297"/>
    <w:rsid w:val="00D41670"/>
    <w:rsid w:val="00D44D12"/>
    <w:rsid w:val="00D74B6B"/>
    <w:rsid w:val="00D8293D"/>
    <w:rsid w:val="00E21DF0"/>
    <w:rsid w:val="00E403D2"/>
    <w:rsid w:val="00E742E3"/>
    <w:rsid w:val="00EB1359"/>
    <w:rsid w:val="00F4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E0517"/>
  <w15:chartTrackingRefBased/>
  <w15:docId w15:val="{38FEFD04-0F3F-4E93-8406-20B48654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uiPriority w:val="99"/>
    <w:unhideWhenUsed/>
    <w:rsid w:val="009D6E7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D6E7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D6E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3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2024-05-17T11:42:00Z</cp:lastPrinted>
  <dcterms:created xsi:type="dcterms:W3CDTF">2024-05-17T11:42:00Z</dcterms:created>
  <dcterms:modified xsi:type="dcterms:W3CDTF">2024-05-17T11:42:00Z</dcterms:modified>
</cp:coreProperties>
</file>