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EC37F1" w14:textId="77777777" w:rsidR="00B36EDA" w:rsidRPr="00297DCC" w:rsidRDefault="00E6518E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297DCC">
        <w:rPr>
          <w:rFonts w:ascii="Arial Narrow" w:hAnsi="Arial Narrow" w:cs="Arial"/>
          <w:sz w:val="22"/>
          <w:szCs w:val="22"/>
        </w:rPr>
        <w:t>Bydgoszcz</w:t>
      </w:r>
      <w:r w:rsidR="00B36EDA" w:rsidRPr="00297DCC">
        <w:rPr>
          <w:rFonts w:ascii="Arial Narrow" w:hAnsi="Arial Narrow" w:cs="Arial"/>
          <w:sz w:val="22"/>
          <w:szCs w:val="22"/>
        </w:rPr>
        <w:t xml:space="preserve"> dnia: </w:t>
      </w:r>
      <w:r w:rsidRPr="00297DCC">
        <w:rPr>
          <w:rFonts w:ascii="Arial Narrow" w:hAnsi="Arial Narrow" w:cs="Arial"/>
          <w:sz w:val="22"/>
          <w:szCs w:val="22"/>
        </w:rPr>
        <w:t>2024-05-17</w:t>
      </w:r>
    </w:p>
    <w:p w14:paraId="282B062C" w14:textId="77777777" w:rsidR="00B36EDA" w:rsidRPr="00297DCC" w:rsidRDefault="00E6518E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297DC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59895DC" w14:textId="77777777" w:rsidR="00B36EDA" w:rsidRPr="00297DCC" w:rsidRDefault="00E6518E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297DCC">
        <w:rPr>
          <w:rFonts w:ascii="Arial Narrow" w:hAnsi="Arial Narrow" w:cs="Arial"/>
          <w:sz w:val="22"/>
          <w:szCs w:val="22"/>
        </w:rPr>
        <w:t>Powstańców Warszawy</w:t>
      </w:r>
      <w:r w:rsidR="00B36EDA" w:rsidRPr="00297DCC">
        <w:rPr>
          <w:rFonts w:ascii="Arial Narrow" w:hAnsi="Arial Narrow" w:cs="Arial"/>
          <w:sz w:val="22"/>
          <w:szCs w:val="22"/>
        </w:rPr>
        <w:t xml:space="preserve"> </w:t>
      </w:r>
      <w:r w:rsidRPr="00297DCC">
        <w:rPr>
          <w:rFonts w:ascii="Arial Narrow" w:hAnsi="Arial Narrow" w:cs="Arial"/>
          <w:sz w:val="22"/>
          <w:szCs w:val="22"/>
        </w:rPr>
        <w:t>5</w:t>
      </w:r>
    </w:p>
    <w:p w14:paraId="19B9E487" w14:textId="77777777" w:rsidR="00B36EDA" w:rsidRPr="00297DCC" w:rsidRDefault="00E6518E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297DCC">
        <w:rPr>
          <w:rFonts w:ascii="Arial Narrow" w:hAnsi="Arial Narrow" w:cs="Arial"/>
          <w:sz w:val="22"/>
          <w:szCs w:val="22"/>
        </w:rPr>
        <w:t>85-681</w:t>
      </w:r>
      <w:r w:rsidR="00B36EDA" w:rsidRPr="00297DCC">
        <w:rPr>
          <w:rFonts w:ascii="Arial Narrow" w:hAnsi="Arial Narrow" w:cs="Arial"/>
          <w:sz w:val="22"/>
          <w:szCs w:val="22"/>
        </w:rPr>
        <w:t xml:space="preserve"> </w:t>
      </w:r>
      <w:r w:rsidRPr="00297DCC">
        <w:rPr>
          <w:rFonts w:ascii="Arial Narrow" w:hAnsi="Arial Narrow" w:cs="Arial"/>
          <w:sz w:val="22"/>
          <w:szCs w:val="22"/>
        </w:rPr>
        <w:t>Bydgoszcz</w:t>
      </w:r>
    </w:p>
    <w:p w14:paraId="0B80CD16" w14:textId="77777777" w:rsidR="00B36EDA" w:rsidRPr="00297DCC" w:rsidRDefault="00B36EDA" w:rsidP="00B36EDA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297DCC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674887C0" w14:textId="77777777" w:rsidR="00B36EDA" w:rsidRPr="00297DCC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297DCC">
        <w:rPr>
          <w:rFonts w:ascii="Arial Narrow" w:hAnsi="Arial Narrow" w:cs="Arial"/>
          <w:bCs/>
          <w:sz w:val="22"/>
          <w:szCs w:val="22"/>
        </w:rPr>
        <w:t>[nazwa zamawiającego, adres]</w:t>
      </w:r>
    </w:p>
    <w:p w14:paraId="648CCAE2" w14:textId="77777777" w:rsidR="00B36EDA" w:rsidRPr="00297DCC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297DCC" w14:paraId="6E228FF0" w14:textId="77777777" w:rsidTr="00B36EDA">
        <w:tc>
          <w:tcPr>
            <w:tcW w:w="9923" w:type="dxa"/>
            <w:shd w:val="clear" w:color="auto" w:fill="F2F2F2"/>
            <w:hideMark/>
          </w:tcPr>
          <w:p w14:paraId="08501CCB" w14:textId="338EF3A5" w:rsidR="00B36EDA" w:rsidRPr="00297DCC" w:rsidRDefault="00297DCC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14:paraId="046D3F50" w14:textId="77777777" w:rsidR="00B36EDA" w:rsidRPr="00297DC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14:paraId="3EF8ED03" w14:textId="77777777" w:rsidR="00B36EDA" w:rsidRPr="00297DCC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6EA96B9F" w14:textId="77777777" w:rsidR="00B36EDA" w:rsidRPr="00297DCC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97DC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97DC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97DC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297DCC" w14:paraId="7CF5B879" w14:textId="77777777" w:rsidTr="00B36EDA">
        <w:tc>
          <w:tcPr>
            <w:tcW w:w="2269" w:type="dxa"/>
            <w:shd w:val="clear" w:color="auto" w:fill="auto"/>
          </w:tcPr>
          <w:p w14:paraId="7492A34D" w14:textId="77777777" w:rsidR="00B36EDA" w:rsidRPr="00297DC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388FBA95" w14:textId="77777777" w:rsidR="00B36EDA" w:rsidRPr="00297DCC" w:rsidRDefault="00E6518E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Cs/>
                <w:sz w:val="22"/>
                <w:szCs w:val="22"/>
              </w:rPr>
              <w:t>Dostawa narzędzi chirurgicznych i sukcesywne dostawy materiałów eksploatacyjnych do aparatury medycznej i sprzętu jednorazowego użytku</w:t>
            </w:r>
          </w:p>
        </w:tc>
      </w:tr>
      <w:tr w:rsidR="00E6518E" w:rsidRPr="00297DCC" w14:paraId="549226FC" w14:textId="77777777" w:rsidTr="00585D4A">
        <w:tc>
          <w:tcPr>
            <w:tcW w:w="2269" w:type="dxa"/>
            <w:shd w:val="clear" w:color="auto" w:fill="auto"/>
          </w:tcPr>
          <w:p w14:paraId="79B2EBB2" w14:textId="77777777" w:rsidR="00E6518E" w:rsidRPr="00297DCC" w:rsidRDefault="00E6518E" w:rsidP="00585D4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600901AD" w14:textId="77777777" w:rsidR="00E6518E" w:rsidRPr="00297DCC" w:rsidRDefault="00E6518E" w:rsidP="00585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Cs/>
                <w:sz w:val="22"/>
                <w:szCs w:val="22"/>
              </w:rPr>
              <w:t>44/2024</w:t>
            </w:r>
          </w:p>
        </w:tc>
      </w:tr>
    </w:tbl>
    <w:p w14:paraId="05EE62EC" w14:textId="77777777" w:rsidR="00B36EDA" w:rsidRPr="00297DCC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2555B541" w14:textId="77777777" w:rsidR="00B36EDA" w:rsidRPr="00297DCC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297DCC">
        <w:rPr>
          <w:rFonts w:ascii="Arial Narrow" w:hAnsi="Arial Narrow" w:cs="Arial"/>
          <w:sz w:val="22"/>
          <w:szCs w:val="22"/>
        </w:rPr>
        <w:t xml:space="preserve">Zamawiający, </w:t>
      </w:r>
      <w:r w:rsidR="00E6518E" w:rsidRPr="00297DCC">
        <w:rPr>
          <w:rFonts w:ascii="Arial Narrow" w:hAnsi="Arial Narrow" w:cs="Arial"/>
          <w:b/>
          <w:sz w:val="22"/>
          <w:szCs w:val="22"/>
        </w:rPr>
        <w:t>10WSzKzP SPZOZ</w:t>
      </w:r>
      <w:r w:rsidRPr="00297DCC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E6518E" w:rsidRPr="00297DCC">
        <w:rPr>
          <w:rFonts w:ascii="Arial Narrow" w:hAnsi="Arial Narrow" w:cs="Arial"/>
          <w:sz w:val="22"/>
          <w:szCs w:val="22"/>
        </w:rPr>
        <w:t>(</w:t>
      </w:r>
      <w:proofErr w:type="spellStart"/>
      <w:r w:rsidR="00E6518E" w:rsidRPr="00297DCC">
        <w:rPr>
          <w:rFonts w:ascii="Arial Narrow" w:hAnsi="Arial Narrow" w:cs="Arial"/>
          <w:sz w:val="22"/>
          <w:szCs w:val="22"/>
        </w:rPr>
        <w:t>t.j</w:t>
      </w:r>
      <w:proofErr w:type="spellEnd"/>
      <w:r w:rsidR="00E6518E" w:rsidRPr="00297DCC">
        <w:rPr>
          <w:rFonts w:ascii="Arial Narrow" w:hAnsi="Arial Narrow" w:cs="Arial"/>
          <w:sz w:val="22"/>
          <w:szCs w:val="22"/>
        </w:rPr>
        <w:t>. Dz. U. z 2023r. poz. 1605)</w:t>
      </w:r>
      <w:r w:rsidRPr="00297DCC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297DCC">
        <w:rPr>
          <w:rFonts w:ascii="Arial Narrow" w:hAnsi="Arial Narrow" w:cs="Arial"/>
          <w:sz w:val="22"/>
          <w:szCs w:val="22"/>
        </w:rPr>
        <w:t>Pzp</w:t>
      </w:r>
      <w:proofErr w:type="spellEnd"/>
      <w:r w:rsidRPr="00297DCC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E6518E" w:rsidRPr="00297DCC" w14:paraId="01C74A4C" w14:textId="77777777" w:rsidTr="00E6518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736F5" w14:textId="77777777" w:rsidR="00E6518E" w:rsidRPr="00297DCC" w:rsidRDefault="00E6518E" w:rsidP="00585D4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</w:t>
            </w:r>
            <w:r w:rsidRPr="00297DCC">
              <w:rPr>
                <w:rFonts w:ascii="Arial Narrow" w:hAnsi="Arial Narrow" w:cs="Arial"/>
                <w:sz w:val="22"/>
                <w:szCs w:val="22"/>
              </w:rPr>
              <w:t>: Zestaw do małoinwazyjnej operacji zastawki mitralnej</w:t>
            </w:r>
          </w:p>
          <w:p w14:paraId="69A4459E" w14:textId="77777777" w:rsidR="00E6518E" w:rsidRPr="00297DCC" w:rsidRDefault="00E6518E" w:rsidP="00585D4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/>
                <w:sz w:val="22"/>
                <w:szCs w:val="22"/>
              </w:rPr>
              <w:t>LANDANGER</w:t>
            </w:r>
          </w:p>
          <w:p w14:paraId="5E0FBED3" w14:textId="77777777" w:rsidR="00E6518E" w:rsidRPr="00297DCC" w:rsidRDefault="00E6518E" w:rsidP="00585D4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Cs/>
                <w:sz w:val="22"/>
                <w:szCs w:val="22"/>
              </w:rPr>
              <w:t xml:space="preserve">ZI LA VENDUE - </w:t>
            </w:r>
          </w:p>
          <w:p w14:paraId="1D188B3B" w14:textId="77777777" w:rsidR="00E6518E" w:rsidRPr="00297DCC" w:rsidRDefault="00E6518E" w:rsidP="00585D4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Cs/>
                <w:sz w:val="22"/>
                <w:szCs w:val="22"/>
              </w:rPr>
              <w:t>52000 CHAUMONT</w:t>
            </w:r>
          </w:p>
          <w:p w14:paraId="51A22376" w14:textId="77777777" w:rsidR="00E6518E" w:rsidRPr="00297DCC" w:rsidRDefault="00E6518E" w:rsidP="00585D4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97DCC">
              <w:rPr>
                <w:rFonts w:ascii="Arial Narrow" w:hAnsi="Arial Narrow" w:cs="Arial"/>
                <w:b/>
                <w:sz w:val="22"/>
                <w:szCs w:val="22"/>
              </w:rPr>
              <w:t>176 672.34 zł</w:t>
            </w: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97DCC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97DC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4373537" w14:textId="77777777" w:rsidR="00E6518E" w:rsidRPr="00297DCC" w:rsidRDefault="00E6518E" w:rsidP="00585D4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97DC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5016688" w14:textId="1570A228" w:rsidR="00E6518E" w:rsidRPr="00297DCC" w:rsidRDefault="00E6518E" w:rsidP="00585D4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297DCC" w:rsidRPr="00297DCC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E6518E" w:rsidRPr="00297DCC" w14:paraId="71CACA7D" w14:textId="77777777" w:rsidTr="00E6518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A05BF" w14:textId="77777777" w:rsidR="00E6518E" w:rsidRPr="00297DCC" w:rsidRDefault="00E6518E" w:rsidP="00585D4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3</w:t>
            </w:r>
            <w:r w:rsidRPr="00297DCC">
              <w:rPr>
                <w:rFonts w:ascii="Arial Narrow" w:hAnsi="Arial Narrow" w:cs="Arial"/>
                <w:sz w:val="22"/>
                <w:szCs w:val="22"/>
              </w:rPr>
              <w:t>: Zestaw narzędzi chirurgicznych</w:t>
            </w:r>
          </w:p>
          <w:p w14:paraId="453B5CCF" w14:textId="77777777" w:rsidR="00E6518E" w:rsidRPr="00297DCC" w:rsidRDefault="00E6518E" w:rsidP="00585D4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297DCC">
              <w:rPr>
                <w:rFonts w:ascii="Arial Narrow" w:hAnsi="Arial Narrow" w:cs="Arial"/>
                <w:b/>
                <w:sz w:val="22"/>
                <w:szCs w:val="22"/>
              </w:rPr>
              <w:t>Peters</w:t>
            </w:r>
            <w:proofErr w:type="spellEnd"/>
            <w:r w:rsidRPr="00297DC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297DCC">
              <w:rPr>
                <w:rFonts w:ascii="Arial Narrow" w:hAnsi="Arial Narrow" w:cs="Arial"/>
                <w:b/>
                <w:sz w:val="22"/>
                <w:szCs w:val="22"/>
              </w:rPr>
              <w:t>Surgical</w:t>
            </w:r>
            <w:proofErr w:type="spellEnd"/>
            <w:r w:rsidRPr="00297DCC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11645BAD" w14:textId="77777777" w:rsidR="00E6518E" w:rsidRPr="00297DCC" w:rsidRDefault="00E6518E" w:rsidP="00585D4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Cs/>
                <w:sz w:val="22"/>
                <w:szCs w:val="22"/>
              </w:rPr>
              <w:t xml:space="preserve">Przasnyska 6B </w:t>
            </w:r>
          </w:p>
          <w:p w14:paraId="521DB398" w14:textId="77777777" w:rsidR="00E6518E" w:rsidRPr="00297DCC" w:rsidRDefault="00E6518E" w:rsidP="00585D4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Cs/>
                <w:sz w:val="22"/>
                <w:szCs w:val="22"/>
              </w:rPr>
              <w:t>01-756 Warszawa</w:t>
            </w:r>
          </w:p>
          <w:p w14:paraId="587FAD74" w14:textId="77777777" w:rsidR="00E6518E" w:rsidRPr="00297DCC" w:rsidRDefault="00E6518E" w:rsidP="00585D4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97DCC">
              <w:rPr>
                <w:rFonts w:ascii="Arial Narrow" w:hAnsi="Arial Narrow" w:cs="Arial"/>
                <w:b/>
                <w:sz w:val="22"/>
                <w:szCs w:val="22"/>
              </w:rPr>
              <w:t>18 246.60 zł</w:t>
            </w: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97DCC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97DC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52E0FD0" w14:textId="77777777" w:rsidR="00E6518E" w:rsidRPr="00297DCC" w:rsidRDefault="00E6518E" w:rsidP="00585D4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97DC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3215BC7" w14:textId="1124E7B9" w:rsidR="00E6518E" w:rsidRPr="00297DCC" w:rsidRDefault="00E6518E" w:rsidP="00585D4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297DCC" w:rsidRPr="00297DCC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E6518E" w:rsidRPr="00297DCC" w14:paraId="20886C0A" w14:textId="77777777" w:rsidTr="00E6518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71E84" w14:textId="41157CDC" w:rsidR="00E6518E" w:rsidRPr="00297DCC" w:rsidRDefault="00E6518E" w:rsidP="00585D4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</w:t>
            </w: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: Zestaw narzędzi chirurgicznych do </w:t>
            </w:r>
            <w:r w:rsidR="00297DCC" w:rsidRPr="00297DCC">
              <w:rPr>
                <w:rFonts w:ascii="Arial Narrow" w:hAnsi="Arial Narrow" w:cs="Arial"/>
                <w:sz w:val="22"/>
                <w:szCs w:val="22"/>
              </w:rPr>
              <w:t>chirurgii</w:t>
            </w: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 szczękowej</w:t>
            </w:r>
          </w:p>
          <w:p w14:paraId="70EA603A" w14:textId="77777777" w:rsidR="00E6518E" w:rsidRPr="00297DCC" w:rsidRDefault="00E6518E" w:rsidP="00585D4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/>
                <w:sz w:val="22"/>
                <w:szCs w:val="22"/>
              </w:rPr>
              <w:t xml:space="preserve">Aesculap </w:t>
            </w:r>
            <w:proofErr w:type="spellStart"/>
            <w:r w:rsidRPr="00297DCC">
              <w:rPr>
                <w:rFonts w:ascii="Arial Narrow" w:hAnsi="Arial Narrow" w:cs="Arial"/>
                <w:b/>
                <w:sz w:val="22"/>
                <w:szCs w:val="22"/>
              </w:rPr>
              <w:t>Chifa</w:t>
            </w:r>
            <w:proofErr w:type="spellEnd"/>
            <w:r w:rsidRPr="00297DCC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</w:t>
            </w:r>
          </w:p>
          <w:p w14:paraId="6A7A8CB3" w14:textId="77777777" w:rsidR="00E6518E" w:rsidRPr="00297DCC" w:rsidRDefault="00E6518E" w:rsidP="00585D4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Cs/>
                <w:sz w:val="22"/>
                <w:szCs w:val="22"/>
              </w:rPr>
              <w:t xml:space="preserve">Tysiąclecia 14 </w:t>
            </w:r>
          </w:p>
          <w:p w14:paraId="7A74A423" w14:textId="77777777" w:rsidR="00E6518E" w:rsidRPr="00297DCC" w:rsidRDefault="00E6518E" w:rsidP="00585D4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Cs/>
                <w:sz w:val="22"/>
                <w:szCs w:val="22"/>
              </w:rPr>
              <w:t>64-300 Nowy Tomyśl</w:t>
            </w:r>
          </w:p>
          <w:p w14:paraId="67C9CF3E" w14:textId="77777777" w:rsidR="00E6518E" w:rsidRPr="00297DCC" w:rsidRDefault="00E6518E" w:rsidP="00585D4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97DCC">
              <w:rPr>
                <w:rFonts w:ascii="Arial Narrow" w:hAnsi="Arial Narrow" w:cs="Arial"/>
                <w:b/>
                <w:sz w:val="22"/>
                <w:szCs w:val="22"/>
              </w:rPr>
              <w:t>35 559.00 zł</w:t>
            </w: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97DCC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97DC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4207988" w14:textId="77777777" w:rsidR="00E6518E" w:rsidRPr="00297DCC" w:rsidRDefault="00E6518E" w:rsidP="00585D4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97DC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CE3217C" w14:textId="06B042C2" w:rsidR="00E6518E" w:rsidRPr="00297DCC" w:rsidRDefault="00E6518E" w:rsidP="00585D4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297DCC" w:rsidRPr="00297DCC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E6518E" w:rsidRPr="00297DCC" w14:paraId="2E82F1C8" w14:textId="77777777" w:rsidTr="00E6518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574E1" w14:textId="77777777" w:rsidR="00E6518E" w:rsidRPr="00297DCC" w:rsidRDefault="00E6518E" w:rsidP="00585D4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5</w:t>
            </w:r>
            <w:r w:rsidRPr="00297DCC">
              <w:rPr>
                <w:rFonts w:ascii="Arial Narrow" w:hAnsi="Arial Narrow" w:cs="Arial"/>
                <w:sz w:val="22"/>
                <w:szCs w:val="22"/>
              </w:rPr>
              <w:t>: Zestaw narzędzi chirurgicznych do otolaryngologii</w:t>
            </w:r>
          </w:p>
          <w:p w14:paraId="6281ACE2" w14:textId="77777777" w:rsidR="00E6518E" w:rsidRPr="00297DCC" w:rsidRDefault="00E6518E" w:rsidP="00585D4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/>
                <w:sz w:val="22"/>
                <w:szCs w:val="22"/>
              </w:rPr>
              <w:t xml:space="preserve">Aesculap </w:t>
            </w:r>
            <w:proofErr w:type="spellStart"/>
            <w:r w:rsidRPr="00297DCC">
              <w:rPr>
                <w:rFonts w:ascii="Arial Narrow" w:hAnsi="Arial Narrow" w:cs="Arial"/>
                <w:b/>
                <w:sz w:val="22"/>
                <w:szCs w:val="22"/>
              </w:rPr>
              <w:t>Chifa</w:t>
            </w:r>
            <w:proofErr w:type="spellEnd"/>
            <w:r w:rsidRPr="00297DCC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</w:t>
            </w:r>
          </w:p>
          <w:p w14:paraId="23D24F71" w14:textId="77777777" w:rsidR="00E6518E" w:rsidRPr="00297DCC" w:rsidRDefault="00E6518E" w:rsidP="00585D4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Cs/>
                <w:sz w:val="22"/>
                <w:szCs w:val="22"/>
              </w:rPr>
              <w:t xml:space="preserve">Tysiąclecia 14 </w:t>
            </w:r>
          </w:p>
          <w:p w14:paraId="563E66C2" w14:textId="77777777" w:rsidR="00E6518E" w:rsidRPr="00297DCC" w:rsidRDefault="00E6518E" w:rsidP="00585D4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Cs/>
                <w:sz w:val="22"/>
                <w:szCs w:val="22"/>
              </w:rPr>
              <w:t>64-300 Nowy Tomyśl</w:t>
            </w:r>
          </w:p>
          <w:p w14:paraId="32F90FF9" w14:textId="77777777" w:rsidR="00E6518E" w:rsidRPr="00297DCC" w:rsidRDefault="00E6518E" w:rsidP="00585D4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97DCC">
              <w:rPr>
                <w:rFonts w:ascii="Arial Narrow" w:hAnsi="Arial Narrow" w:cs="Arial"/>
                <w:b/>
                <w:sz w:val="22"/>
                <w:szCs w:val="22"/>
              </w:rPr>
              <w:t>42 238.80 zł</w:t>
            </w: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97DCC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97DC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7E681BA" w14:textId="77777777" w:rsidR="00E6518E" w:rsidRPr="00297DCC" w:rsidRDefault="00E6518E" w:rsidP="00585D4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97DC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10B6DE1" w14:textId="4C3B1F7E" w:rsidR="00E6518E" w:rsidRPr="00297DCC" w:rsidRDefault="00E6518E" w:rsidP="00585D4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297DCC" w:rsidRPr="00297DCC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E6518E" w:rsidRPr="00297DCC" w14:paraId="30FC3D39" w14:textId="77777777" w:rsidTr="00E6518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26377" w14:textId="77777777" w:rsidR="00E6518E" w:rsidRPr="00297DCC" w:rsidRDefault="00E6518E" w:rsidP="00585D4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6</w:t>
            </w:r>
            <w:r w:rsidRPr="00297DCC">
              <w:rPr>
                <w:rFonts w:ascii="Arial Narrow" w:hAnsi="Arial Narrow" w:cs="Arial"/>
                <w:sz w:val="22"/>
                <w:szCs w:val="22"/>
              </w:rPr>
              <w:t>: Narzędzia chirurgiczne</w:t>
            </w:r>
          </w:p>
          <w:p w14:paraId="552EC174" w14:textId="77777777" w:rsidR="00E6518E" w:rsidRPr="00297DCC" w:rsidRDefault="00E6518E" w:rsidP="00585D4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/>
                <w:sz w:val="22"/>
                <w:szCs w:val="22"/>
              </w:rPr>
              <w:t xml:space="preserve">Aesculap </w:t>
            </w:r>
            <w:proofErr w:type="spellStart"/>
            <w:r w:rsidRPr="00297DCC">
              <w:rPr>
                <w:rFonts w:ascii="Arial Narrow" w:hAnsi="Arial Narrow" w:cs="Arial"/>
                <w:b/>
                <w:sz w:val="22"/>
                <w:szCs w:val="22"/>
              </w:rPr>
              <w:t>Chifa</w:t>
            </w:r>
            <w:proofErr w:type="spellEnd"/>
            <w:r w:rsidRPr="00297DCC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</w:t>
            </w:r>
          </w:p>
          <w:p w14:paraId="7DC0730D" w14:textId="77777777" w:rsidR="00E6518E" w:rsidRPr="00297DCC" w:rsidRDefault="00E6518E" w:rsidP="00585D4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Cs/>
                <w:sz w:val="22"/>
                <w:szCs w:val="22"/>
              </w:rPr>
              <w:t xml:space="preserve">Tysiąclecia 14 </w:t>
            </w:r>
          </w:p>
          <w:p w14:paraId="5B0AB9D9" w14:textId="77777777" w:rsidR="00E6518E" w:rsidRPr="00297DCC" w:rsidRDefault="00E6518E" w:rsidP="00585D4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Cs/>
                <w:sz w:val="22"/>
                <w:szCs w:val="22"/>
              </w:rPr>
              <w:t>64-300 Nowy Tomyśl</w:t>
            </w:r>
          </w:p>
          <w:p w14:paraId="4588AB0C" w14:textId="77777777" w:rsidR="00E6518E" w:rsidRPr="00297DCC" w:rsidRDefault="00E6518E" w:rsidP="00585D4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97DCC">
              <w:rPr>
                <w:rFonts w:ascii="Arial Narrow" w:hAnsi="Arial Narrow" w:cs="Arial"/>
                <w:b/>
                <w:sz w:val="22"/>
                <w:szCs w:val="22"/>
              </w:rPr>
              <w:t>1 188.00 zł</w:t>
            </w: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97DCC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97DC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716D6CF" w14:textId="77777777" w:rsidR="00E6518E" w:rsidRPr="00297DCC" w:rsidRDefault="00E6518E" w:rsidP="00585D4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97DC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23B88CF" w14:textId="4D9EB47D" w:rsidR="00E6518E" w:rsidRPr="00297DCC" w:rsidRDefault="00E6518E" w:rsidP="00585D4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297DCC" w:rsidRPr="00297DCC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E6518E" w:rsidRPr="00297DCC" w14:paraId="09944A34" w14:textId="77777777" w:rsidTr="00E6518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58D3F" w14:textId="77777777" w:rsidR="00E6518E" w:rsidRPr="00297DCC" w:rsidRDefault="00E6518E" w:rsidP="00585D4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7</w:t>
            </w:r>
            <w:r w:rsidRPr="00297DCC">
              <w:rPr>
                <w:rFonts w:ascii="Arial Narrow" w:hAnsi="Arial Narrow" w:cs="Arial"/>
                <w:sz w:val="22"/>
                <w:szCs w:val="22"/>
              </w:rPr>
              <w:t>: Materiały eksploatacyjne do zabiegów ginekologicznych</w:t>
            </w:r>
          </w:p>
          <w:p w14:paraId="50C8860C" w14:textId="77777777" w:rsidR="00E6518E" w:rsidRPr="00297DCC" w:rsidRDefault="00E6518E" w:rsidP="00585D4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/>
                <w:sz w:val="22"/>
                <w:szCs w:val="22"/>
              </w:rPr>
              <w:t xml:space="preserve">Karl </w:t>
            </w:r>
            <w:proofErr w:type="spellStart"/>
            <w:r w:rsidRPr="00297DCC">
              <w:rPr>
                <w:rFonts w:ascii="Arial Narrow" w:hAnsi="Arial Narrow" w:cs="Arial"/>
                <w:b/>
                <w:sz w:val="22"/>
                <w:szCs w:val="22"/>
              </w:rPr>
              <w:t>Storz</w:t>
            </w:r>
            <w:proofErr w:type="spellEnd"/>
            <w:r w:rsidRPr="00297DCC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37CB643C" w14:textId="77777777" w:rsidR="00E6518E" w:rsidRPr="00297DCC" w:rsidRDefault="00E6518E" w:rsidP="00585D4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297DCC">
              <w:rPr>
                <w:rFonts w:ascii="Arial Narrow" w:hAnsi="Arial Narrow" w:cs="Arial"/>
                <w:bCs/>
                <w:sz w:val="22"/>
                <w:szCs w:val="22"/>
              </w:rPr>
              <w:t>Hołubcowa</w:t>
            </w:r>
            <w:proofErr w:type="spellEnd"/>
            <w:r w:rsidRPr="00297DCC">
              <w:rPr>
                <w:rFonts w:ascii="Arial Narrow" w:hAnsi="Arial Narrow" w:cs="Arial"/>
                <w:bCs/>
                <w:sz w:val="22"/>
                <w:szCs w:val="22"/>
              </w:rPr>
              <w:t xml:space="preserve"> 123 /-</w:t>
            </w:r>
          </w:p>
          <w:p w14:paraId="10D11E87" w14:textId="77777777" w:rsidR="00E6518E" w:rsidRPr="00297DCC" w:rsidRDefault="00E6518E" w:rsidP="00585D4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Cs/>
                <w:sz w:val="22"/>
                <w:szCs w:val="22"/>
              </w:rPr>
              <w:t>02-854 Warszawa</w:t>
            </w:r>
          </w:p>
          <w:p w14:paraId="418CD485" w14:textId="77777777" w:rsidR="00E6518E" w:rsidRPr="00297DCC" w:rsidRDefault="00E6518E" w:rsidP="00585D4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97DCC">
              <w:rPr>
                <w:rFonts w:ascii="Arial Narrow" w:hAnsi="Arial Narrow" w:cs="Arial"/>
                <w:b/>
                <w:sz w:val="22"/>
                <w:szCs w:val="22"/>
              </w:rPr>
              <w:t>23 721.54 zł</w:t>
            </w: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97DCC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97DC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2C1C3FD" w14:textId="77777777" w:rsidR="00E6518E" w:rsidRPr="00297DCC" w:rsidRDefault="00E6518E" w:rsidP="00585D4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97DC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E889A4C" w14:textId="110F9CB0" w:rsidR="00E6518E" w:rsidRPr="00297DCC" w:rsidRDefault="00E6518E" w:rsidP="00585D4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297DCC" w:rsidRPr="00297DCC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E6518E" w:rsidRPr="00297DCC" w14:paraId="61D2D963" w14:textId="77777777" w:rsidTr="00E6518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F5248" w14:textId="77777777" w:rsidR="00E6518E" w:rsidRPr="00297DCC" w:rsidRDefault="00E6518E" w:rsidP="00585D4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8</w:t>
            </w:r>
            <w:r w:rsidRPr="00297DCC">
              <w:rPr>
                <w:rFonts w:ascii="Arial Narrow" w:hAnsi="Arial Narrow" w:cs="Arial"/>
                <w:sz w:val="22"/>
                <w:szCs w:val="22"/>
              </w:rPr>
              <w:t>: Zestaw do pomiarów hemodynamicznych</w:t>
            </w:r>
          </w:p>
          <w:p w14:paraId="30346023" w14:textId="77777777" w:rsidR="00E6518E" w:rsidRPr="00297DCC" w:rsidRDefault="00E6518E" w:rsidP="00585D4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/>
                <w:sz w:val="22"/>
                <w:szCs w:val="22"/>
              </w:rPr>
              <w:t xml:space="preserve">Edwards </w:t>
            </w:r>
            <w:proofErr w:type="spellStart"/>
            <w:r w:rsidRPr="00297DCC">
              <w:rPr>
                <w:rFonts w:ascii="Arial Narrow" w:hAnsi="Arial Narrow" w:cs="Arial"/>
                <w:b/>
                <w:sz w:val="22"/>
                <w:szCs w:val="22"/>
              </w:rPr>
              <w:t>Lifesciences</w:t>
            </w:r>
            <w:proofErr w:type="spellEnd"/>
            <w:r w:rsidRPr="00297DCC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6458D93B" w14:textId="77777777" w:rsidR="00E6518E" w:rsidRPr="00297DCC" w:rsidRDefault="00E6518E" w:rsidP="00585D4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Cs/>
                <w:sz w:val="22"/>
                <w:szCs w:val="22"/>
              </w:rPr>
              <w:t xml:space="preserve">Aleje Jerozolimskie 94 </w:t>
            </w:r>
          </w:p>
          <w:p w14:paraId="3F92A751" w14:textId="77777777" w:rsidR="00E6518E" w:rsidRPr="00297DCC" w:rsidRDefault="00E6518E" w:rsidP="00585D4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Cs/>
                <w:sz w:val="22"/>
                <w:szCs w:val="22"/>
              </w:rPr>
              <w:t>00-807 Warszawa</w:t>
            </w:r>
          </w:p>
          <w:p w14:paraId="7829A411" w14:textId="77777777" w:rsidR="00E6518E" w:rsidRPr="00297DCC" w:rsidRDefault="00E6518E" w:rsidP="00585D4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97DCC">
              <w:rPr>
                <w:rFonts w:ascii="Arial Narrow" w:hAnsi="Arial Narrow" w:cs="Arial"/>
                <w:b/>
                <w:sz w:val="22"/>
                <w:szCs w:val="22"/>
              </w:rPr>
              <w:t>36 720.00 zł</w:t>
            </w: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97DCC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97DC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088119D" w14:textId="77777777" w:rsidR="00E6518E" w:rsidRPr="00297DCC" w:rsidRDefault="00E6518E" w:rsidP="00585D4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97DC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F18B48A" w14:textId="16BE9DF7" w:rsidR="00E6518E" w:rsidRPr="00297DCC" w:rsidRDefault="00E6518E" w:rsidP="00585D4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297DCC" w:rsidRPr="00297DCC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</w:tbl>
    <w:p w14:paraId="70EAA133" w14:textId="77777777" w:rsidR="00B36EDA" w:rsidRPr="00297DCC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297DCC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297DCC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297DCC" w14:paraId="52FED738" w14:textId="77777777" w:rsidTr="00E6518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37137E" w14:textId="77777777" w:rsidR="00B36EDA" w:rsidRPr="00297DCC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FF3AD40" w14:textId="77777777" w:rsidR="00B36EDA" w:rsidRPr="00297DCC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4A606B" w14:textId="77777777" w:rsidR="00B36EDA" w:rsidRPr="00297DCC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1BF90" w14:textId="77777777" w:rsidR="00B36EDA" w:rsidRPr="00297DCC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E6518E" w:rsidRPr="00297DCC" w14:paraId="2D5CAC39" w14:textId="77777777" w:rsidTr="00E6518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36C5E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1 - Zestaw do małoinwazyjnej operacji zastawki aortalnej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110A3" w14:textId="77777777" w:rsidR="00E6518E" w:rsidRPr="00297DCC" w:rsidRDefault="00E6518E" w:rsidP="00585D4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/>
                <w:bCs/>
                <w:sz w:val="22"/>
                <w:szCs w:val="22"/>
              </w:rPr>
              <w:t>LANDANGER</w:t>
            </w:r>
          </w:p>
          <w:p w14:paraId="4AD829C9" w14:textId="77777777" w:rsidR="00E6518E" w:rsidRPr="00297DCC" w:rsidRDefault="00E6518E" w:rsidP="00585D4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ZI LA VENDUE -</w:t>
            </w:r>
          </w:p>
          <w:p w14:paraId="61C7E56D" w14:textId="77777777" w:rsidR="00E6518E" w:rsidRPr="00297DCC" w:rsidRDefault="00E6518E" w:rsidP="00585D4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52000 CHAUMONT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96588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7F78F190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14:paraId="5DD81560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3 - Długość okresu gwarancji - 0.00</w:t>
            </w:r>
          </w:p>
          <w:p w14:paraId="45B8EBA7" w14:textId="409306C8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4 - Oznakowanie </w:t>
            </w:r>
            <w:r w:rsidR="00297DCC" w:rsidRPr="00297DCC">
              <w:rPr>
                <w:rFonts w:ascii="Arial Narrow" w:hAnsi="Arial Narrow" w:cs="Arial"/>
                <w:sz w:val="22"/>
                <w:szCs w:val="22"/>
              </w:rPr>
              <w:t>narzędzi -</w:t>
            </w: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52F19" w14:textId="77777777" w:rsidR="00E6518E" w:rsidRPr="00297DCC" w:rsidRDefault="00E6518E" w:rsidP="00585D4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E6518E" w:rsidRPr="00297DCC" w14:paraId="1C2A7991" w14:textId="77777777" w:rsidTr="00E6518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7CDE3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2 - Zestaw do małoinwazyjnej operacji zastawki mitralnej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26CBB" w14:textId="77777777" w:rsidR="00E6518E" w:rsidRPr="00297DCC" w:rsidRDefault="00E6518E" w:rsidP="00585D4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/>
                <w:bCs/>
                <w:sz w:val="22"/>
                <w:szCs w:val="22"/>
              </w:rPr>
              <w:t>LANDANGER</w:t>
            </w:r>
          </w:p>
          <w:p w14:paraId="70023805" w14:textId="77777777" w:rsidR="00E6518E" w:rsidRPr="00297DCC" w:rsidRDefault="00E6518E" w:rsidP="00585D4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ZI LA VENDUE -</w:t>
            </w:r>
          </w:p>
          <w:p w14:paraId="202BFBD9" w14:textId="77777777" w:rsidR="00E6518E" w:rsidRPr="00297DCC" w:rsidRDefault="00E6518E" w:rsidP="00585D4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52000 CHAUMONT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97A30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38172C8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081D395A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3 - Długość okresu gwarancji - 10.00</w:t>
            </w:r>
          </w:p>
          <w:p w14:paraId="642DEB3D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4 - Oznakowanie narzędzi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6702E" w14:textId="77777777" w:rsidR="00E6518E" w:rsidRPr="00297DCC" w:rsidRDefault="00E6518E" w:rsidP="00585D4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6518E" w:rsidRPr="00297DCC" w14:paraId="222E95A6" w14:textId="77777777" w:rsidTr="00E6518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675E3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3 - Zestaw narzędzi chirurgicznych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54082" w14:textId="77777777" w:rsidR="00E6518E" w:rsidRPr="00297DCC" w:rsidRDefault="00E6518E" w:rsidP="00585D4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97DCC">
              <w:rPr>
                <w:rFonts w:ascii="Arial Narrow" w:hAnsi="Arial Narrow" w:cs="Arial"/>
                <w:b/>
                <w:bCs/>
                <w:sz w:val="22"/>
                <w:szCs w:val="22"/>
              </w:rPr>
              <w:t>Peters</w:t>
            </w:r>
            <w:proofErr w:type="spellEnd"/>
            <w:r w:rsidRPr="00297DC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97DCC">
              <w:rPr>
                <w:rFonts w:ascii="Arial Narrow" w:hAnsi="Arial Narrow" w:cs="Arial"/>
                <w:b/>
                <w:bCs/>
                <w:sz w:val="22"/>
                <w:szCs w:val="22"/>
              </w:rPr>
              <w:t>Surgical</w:t>
            </w:r>
            <w:proofErr w:type="spellEnd"/>
            <w:r w:rsidRPr="00297DC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28689A2A" w14:textId="77777777" w:rsidR="00E6518E" w:rsidRPr="00297DCC" w:rsidRDefault="00E6518E" w:rsidP="00585D4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Przasnyska 6B</w:t>
            </w:r>
          </w:p>
          <w:p w14:paraId="4FEEF60E" w14:textId="77777777" w:rsidR="00E6518E" w:rsidRPr="00297DCC" w:rsidRDefault="00E6518E" w:rsidP="00585D4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244CA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DF5BAB8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37090DAB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3 - Długość okresu gwarancji - 10.00</w:t>
            </w:r>
          </w:p>
          <w:p w14:paraId="715E3761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4 - Oznakowanie narzędzi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F7169" w14:textId="77777777" w:rsidR="00E6518E" w:rsidRPr="00297DCC" w:rsidRDefault="00E6518E" w:rsidP="00585D4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6518E" w:rsidRPr="00297DCC" w14:paraId="1489E22F" w14:textId="77777777" w:rsidTr="00E6518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FC63C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4 - Zestaw narzędzi chirurgicznych do </w:t>
            </w:r>
            <w:proofErr w:type="spellStart"/>
            <w:r w:rsidRPr="00297DCC">
              <w:rPr>
                <w:rFonts w:ascii="Arial Narrow" w:hAnsi="Arial Narrow" w:cs="Arial"/>
                <w:sz w:val="22"/>
                <w:szCs w:val="22"/>
              </w:rPr>
              <w:t>chirurgi</w:t>
            </w:r>
            <w:proofErr w:type="spellEnd"/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 szczękowej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4F031" w14:textId="77777777" w:rsidR="00E6518E" w:rsidRPr="00297DCC" w:rsidRDefault="00E6518E" w:rsidP="00585D4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Aesculap </w:t>
            </w:r>
            <w:proofErr w:type="spellStart"/>
            <w:r w:rsidRPr="00297DCC">
              <w:rPr>
                <w:rFonts w:ascii="Arial Narrow" w:hAnsi="Arial Narrow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297DC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4B0F8681" w14:textId="77777777" w:rsidR="00E6518E" w:rsidRPr="00297DCC" w:rsidRDefault="00E6518E" w:rsidP="00585D4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Tysiąclecia 14</w:t>
            </w:r>
          </w:p>
          <w:p w14:paraId="0DB21A12" w14:textId="77777777" w:rsidR="00E6518E" w:rsidRDefault="00E6518E" w:rsidP="00585D4A">
            <w:pPr>
              <w:spacing w:after="40"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  <w:p w14:paraId="2DA7E2B3" w14:textId="77777777" w:rsidR="00297DCC" w:rsidRPr="00297DCC" w:rsidRDefault="00297DCC" w:rsidP="00585D4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0ACB8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0DED175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3F163B56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3 - Długość okresu gwarancji - 10.00</w:t>
            </w:r>
          </w:p>
          <w:p w14:paraId="52EF372B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4 - Oznakowanie narzędzi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46029" w14:textId="77777777" w:rsidR="00E6518E" w:rsidRPr="00297DCC" w:rsidRDefault="00E6518E" w:rsidP="00585D4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6518E" w:rsidRPr="00297DCC" w14:paraId="1EE21AE1" w14:textId="77777777" w:rsidTr="00E6518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6DE06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5 - Zestaw narzędzi </w:t>
            </w:r>
            <w:r w:rsidRPr="00297DCC">
              <w:rPr>
                <w:rFonts w:ascii="Arial Narrow" w:hAnsi="Arial Narrow" w:cs="Arial"/>
                <w:sz w:val="22"/>
                <w:szCs w:val="22"/>
              </w:rPr>
              <w:lastRenderedPageBreak/>
              <w:t>chirurgicznych do otolaryngologii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04174" w14:textId="77777777" w:rsidR="00E6518E" w:rsidRPr="00297DCC" w:rsidRDefault="00E6518E" w:rsidP="00585D4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97DC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Advance</w:t>
            </w:r>
            <w:proofErr w:type="spellEnd"/>
            <w:r w:rsidRPr="00297DC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Europe Sp. z o.o. </w:t>
            </w:r>
            <w:r w:rsidRPr="00297DC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Biuro Techniczno-Handlowe</w:t>
            </w:r>
          </w:p>
          <w:p w14:paraId="6F8BDE99" w14:textId="77777777" w:rsidR="00E6518E" w:rsidRPr="00297DCC" w:rsidRDefault="00E6518E" w:rsidP="00585D4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Skrzetuskiego 30/3</w:t>
            </w:r>
          </w:p>
          <w:p w14:paraId="63E77D27" w14:textId="77777777" w:rsidR="00E6518E" w:rsidRPr="00297DCC" w:rsidRDefault="00E6518E" w:rsidP="00585D4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02-726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93ED3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lastRenderedPageBreak/>
              <w:t>1 - Cena - 0.00</w:t>
            </w:r>
          </w:p>
          <w:p w14:paraId="57ABEF94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lastRenderedPageBreak/>
              <w:t>2 - Termin dostawy - 0.00</w:t>
            </w:r>
          </w:p>
          <w:p w14:paraId="7A12F32E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3 - Długość okresu gwarancji - 0.00</w:t>
            </w:r>
          </w:p>
          <w:p w14:paraId="44081390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4 - Oznakowanie narzędzi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34BDD" w14:textId="77777777" w:rsidR="00E6518E" w:rsidRPr="00297DCC" w:rsidRDefault="00E6518E" w:rsidP="00585D4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0,00</w:t>
            </w:r>
          </w:p>
        </w:tc>
      </w:tr>
      <w:tr w:rsidR="00E6518E" w:rsidRPr="00297DCC" w14:paraId="1D35F3CE" w14:textId="77777777" w:rsidTr="00E6518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DE90D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5 - Zestaw narzędzi chirurgicznych do otolaryngologii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28437" w14:textId="77777777" w:rsidR="00E6518E" w:rsidRPr="00297DCC" w:rsidRDefault="00E6518E" w:rsidP="00585D4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Aesculap </w:t>
            </w:r>
            <w:proofErr w:type="spellStart"/>
            <w:r w:rsidRPr="00297DCC">
              <w:rPr>
                <w:rFonts w:ascii="Arial Narrow" w:hAnsi="Arial Narrow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297DC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3FA732C8" w14:textId="77777777" w:rsidR="00E6518E" w:rsidRPr="00297DCC" w:rsidRDefault="00E6518E" w:rsidP="00585D4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Tysiąclecia 14</w:t>
            </w:r>
          </w:p>
          <w:p w14:paraId="0C5405CA" w14:textId="77777777" w:rsidR="00E6518E" w:rsidRPr="00297DCC" w:rsidRDefault="00E6518E" w:rsidP="00585D4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ED5C7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D0BDA08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5AB83B39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3 - Długość okresu gwarancji - 10.00</w:t>
            </w:r>
          </w:p>
          <w:p w14:paraId="68C4DD22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4 - Oznakowanie narzędzi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462FA" w14:textId="77777777" w:rsidR="00E6518E" w:rsidRPr="00297DCC" w:rsidRDefault="00E6518E" w:rsidP="00585D4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6518E" w:rsidRPr="00297DCC" w14:paraId="29F19C2E" w14:textId="77777777" w:rsidTr="00E6518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6D74A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6 - Narzędzia chirurgiczne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E073B" w14:textId="77777777" w:rsidR="00E6518E" w:rsidRPr="00297DCC" w:rsidRDefault="00E6518E" w:rsidP="00585D4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/>
                <w:bCs/>
                <w:sz w:val="22"/>
                <w:szCs w:val="22"/>
              </w:rPr>
              <w:t>DAR-MED Dariusz Wolski</w:t>
            </w:r>
          </w:p>
          <w:p w14:paraId="6F3811A3" w14:textId="77777777" w:rsidR="00E6518E" w:rsidRPr="00297DCC" w:rsidRDefault="00E6518E" w:rsidP="00585D4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1 Sierpnia 34A/51</w:t>
            </w:r>
          </w:p>
          <w:p w14:paraId="550984B0" w14:textId="77777777" w:rsidR="00E6518E" w:rsidRPr="00297DCC" w:rsidRDefault="00E6518E" w:rsidP="00585D4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02-134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4490C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1 - Cena - 14.99</w:t>
            </w:r>
          </w:p>
          <w:p w14:paraId="15E34DE5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4C2FF952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3 - Długość okresu gwarancji - 10.00</w:t>
            </w:r>
          </w:p>
          <w:p w14:paraId="677CA24B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4 - Oznakowanie narzędzi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AF97A" w14:textId="77777777" w:rsidR="00E6518E" w:rsidRPr="00297DCC" w:rsidRDefault="00E6518E" w:rsidP="00585D4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  54,99</w:t>
            </w:r>
          </w:p>
        </w:tc>
      </w:tr>
      <w:tr w:rsidR="00E6518E" w:rsidRPr="00297DCC" w14:paraId="2344EAF5" w14:textId="77777777" w:rsidTr="00E6518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168E7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6 - Narzędzia chirurgiczne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237BE" w14:textId="77777777" w:rsidR="00E6518E" w:rsidRPr="00297DCC" w:rsidRDefault="00E6518E" w:rsidP="00585D4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Aesculap </w:t>
            </w:r>
            <w:proofErr w:type="spellStart"/>
            <w:r w:rsidRPr="00297DCC">
              <w:rPr>
                <w:rFonts w:ascii="Arial Narrow" w:hAnsi="Arial Narrow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297DC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45C134FC" w14:textId="77777777" w:rsidR="00E6518E" w:rsidRPr="00297DCC" w:rsidRDefault="00E6518E" w:rsidP="00585D4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Tysiąclecia 14</w:t>
            </w:r>
          </w:p>
          <w:p w14:paraId="201A93E5" w14:textId="77777777" w:rsidR="00E6518E" w:rsidRPr="00297DCC" w:rsidRDefault="00E6518E" w:rsidP="00585D4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884B2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9F76598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2 - Termin dostawy - 16.67</w:t>
            </w:r>
          </w:p>
          <w:p w14:paraId="23017C9E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3 - Długość okresu gwarancji - 10.00</w:t>
            </w:r>
          </w:p>
          <w:p w14:paraId="0B1691BE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4 - Oznakowanie narzędzi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1DF6A" w14:textId="77777777" w:rsidR="00E6518E" w:rsidRPr="00297DCC" w:rsidRDefault="00E6518E" w:rsidP="00585D4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  96,67</w:t>
            </w:r>
          </w:p>
        </w:tc>
      </w:tr>
      <w:tr w:rsidR="00E6518E" w:rsidRPr="00297DCC" w14:paraId="2B55A087" w14:textId="77777777" w:rsidTr="00E6518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67FD0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7 - Materiały eksploatacyjne do zabiegów ginekologicznych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21AFC" w14:textId="77777777" w:rsidR="00E6518E" w:rsidRPr="00297DCC" w:rsidRDefault="00E6518E" w:rsidP="00585D4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Karl </w:t>
            </w:r>
            <w:proofErr w:type="spellStart"/>
            <w:r w:rsidRPr="00297DCC">
              <w:rPr>
                <w:rFonts w:ascii="Arial Narrow" w:hAnsi="Arial Narrow" w:cs="Arial"/>
                <w:b/>
                <w:bCs/>
                <w:sz w:val="22"/>
                <w:szCs w:val="22"/>
              </w:rPr>
              <w:t>Storz</w:t>
            </w:r>
            <w:proofErr w:type="spellEnd"/>
            <w:r w:rsidRPr="00297DC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0C22403E" w14:textId="77777777" w:rsidR="00E6518E" w:rsidRPr="00297DCC" w:rsidRDefault="00E6518E" w:rsidP="00585D4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97DCC">
              <w:rPr>
                <w:rFonts w:ascii="Arial Narrow" w:hAnsi="Arial Narrow" w:cs="Arial"/>
                <w:sz w:val="22"/>
                <w:szCs w:val="22"/>
              </w:rPr>
              <w:t>Hołubcowa</w:t>
            </w:r>
            <w:proofErr w:type="spellEnd"/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 123/-</w:t>
            </w:r>
          </w:p>
          <w:p w14:paraId="19074665" w14:textId="77777777" w:rsidR="00E6518E" w:rsidRPr="00297DCC" w:rsidRDefault="00E6518E" w:rsidP="00585D4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02-854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44930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6188EA1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07248850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E2607" w14:textId="77777777" w:rsidR="00E6518E" w:rsidRPr="00297DCC" w:rsidRDefault="00E6518E" w:rsidP="00585D4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6518E" w:rsidRPr="00297DCC" w14:paraId="22D4DCC1" w14:textId="77777777" w:rsidTr="00E6518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C278C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8 - Zestaw do pomiarów hemodynamicznych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5EACA" w14:textId="77777777" w:rsidR="00E6518E" w:rsidRPr="00297DCC" w:rsidRDefault="00E6518E" w:rsidP="00585D4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Edwards </w:t>
            </w:r>
            <w:proofErr w:type="spellStart"/>
            <w:r w:rsidRPr="00297DCC">
              <w:rPr>
                <w:rFonts w:ascii="Arial Narrow" w:hAnsi="Arial Narrow" w:cs="Arial"/>
                <w:b/>
                <w:bCs/>
                <w:sz w:val="22"/>
                <w:szCs w:val="22"/>
              </w:rPr>
              <w:t>Lifesciences</w:t>
            </w:r>
            <w:proofErr w:type="spellEnd"/>
            <w:r w:rsidRPr="00297DC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7E8D4BC7" w14:textId="77777777" w:rsidR="00E6518E" w:rsidRPr="00297DCC" w:rsidRDefault="00E6518E" w:rsidP="00585D4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Aleje Jerozolimskie 94</w:t>
            </w:r>
          </w:p>
          <w:p w14:paraId="0DA11000" w14:textId="77777777" w:rsidR="00E6518E" w:rsidRPr="00297DCC" w:rsidRDefault="00E6518E" w:rsidP="00585D4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00-807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F8978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E79A6A5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7BFAF110" w14:textId="77777777" w:rsidR="00E6518E" w:rsidRPr="00297DCC" w:rsidRDefault="00E6518E" w:rsidP="00585D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EECF2" w14:textId="77777777" w:rsidR="00E6518E" w:rsidRPr="00297DCC" w:rsidRDefault="00E6518E" w:rsidP="00585D4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7DC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5B258D9C" w14:textId="77777777" w:rsidR="00B464D3" w:rsidRPr="00297DCC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97DCC">
        <w:rPr>
          <w:rFonts w:ascii="Arial Narrow" w:hAnsi="Arial Narrow" w:cs="Arial"/>
          <w:i/>
          <w:sz w:val="22"/>
          <w:szCs w:val="22"/>
        </w:rPr>
        <w:t>Zamawiający</w:t>
      </w:r>
    </w:p>
    <w:p w14:paraId="4AB68E09" w14:textId="479E20A5" w:rsidR="008642B3" w:rsidRDefault="00E6518E" w:rsidP="00B36EDA">
      <w:pPr>
        <w:ind w:right="-425"/>
        <w:jc w:val="right"/>
        <w:rPr>
          <w:rFonts w:ascii="Arial Narrow" w:hAnsi="Arial Narrow" w:cs="Arial"/>
          <w:sz w:val="22"/>
          <w:szCs w:val="22"/>
        </w:rPr>
      </w:pPr>
      <w:r w:rsidRPr="00297DCC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p w14:paraId="5E898AAC" w14:textId="77777777" w:rsidR="00297DCC" w:rsidRDefault="00297DCC" w:rsidP="00B36EDA">
      <w:pPr>
        <w:ind w:right="-425"/>
        <w:jc w:val="right"/>
        <w:rPr>
          <w:rFonts w:ascii="Arial Narrow" w:hAnsi="Arial Narrow" w:cs="Arial"/>
          <w:sz w:val="22"/>
          <w:szCs w:val="22"/>
        </w:rPr>
      </w:pPr>
    </w:p>
    <w:p w14:paraId="260482C3" w14:textId="77777777" w:rsidR="00297DCC" w:rsidRDefault="00297DCC" w:rsidP="00297D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FD10CB9" w14:textId="77777777" w:rsidR="00297DCC" w:rsidRDefault="00297DCC" w:rsidP="00297D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5EF7644" w14:textId="77777777" w:rsidR="00297DCC" w:rsidRDefault="00297DCC" w:rsidP="00297D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3F400AD" w14:textId="77777777" w:rsidR="00297DCC" w:rsidRDefault="00297DCC" w:rsidP="00297D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B377CF3" w14:textId="77777777" w:rsidR="00297DCC" w:rsidRDefault="00297DCC" w:rsidP="00297D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6509361" w14:textId="77777777" w:rsidR="00297DCC" w:rsidRDefault="00297DCC" w:rsidP="00297D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3AD30DE" w14:textId="77777777" w:rsidR="00297DCC" w:rsidRDefault="00297DCC" w:rsidP="00297D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451910D" w14:textId="77777777" w:rsidR="00297DCC" w:rsidRDefault="00297DCC" w:rsidP="00297D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DA2F252" w14:textId="77777777" w:rsidR="00297DCC" w:rsidRDefault="00297DCC" w:rsidP="00297D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CDF18FF" w14:textId="77777777" w:rsidR="00297DCC" w:rsidRDefault="00297DCC" w:rsidP="00297D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BB3C233" w14:textId="77777777" w:rsidR="00297DCC" w:rsidRDefault="00297DCC" w:rsidP="00297D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F92ABD9" w14:textId="77777777" w:rsidR="00297DCC" w:rsidRDefault="00297DCC" w:rsidP="00297D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DDD6293" w14:textId="77777777" w:rsidR="00297DCC" w:rsidRDefault="00297DCC" w:rsidP="00297D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D107DAE" w14:textId="77777777" w:rsidR="00297DCC" w:rsidRDefault="00297DCC" w:rsidP="00297D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93B775C" w14:textId="77777777" w:rsidR="00297DCC" w:rsidRDefault="00297DCC" w:rsidP="00297D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550525D" w14:textId="0552FE5B" w:rsidR="006C5DE5" w:rsidRPr="00B9724A" w:rsidRDefault="006C5DE5" w:rsidP="006C5DE5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</w:t>
      </w:r>
      <w:r>
        <w:rPr>
          <w:rFonts w:ascii="Arial Narrow" w:hAnsi="Arial Narrow"/>
          <w:sz w:val="18"/>
          <w:szCs w:val="18"/>
        </w:rPr>
        <w:t xml:space="preserve"> 2 </w:t>
      </w:r>
      <w:r w:rsidRPr="00B9724A">
        <w:rPr>
          <w:rFonts w:ascii="Arial Narrow" w:hAnsi="Arial Narrow"/>
          <w:sz w:val="18"/>
          <w:szCs w:val="18"/>
        </w:rPr>
        <w:t>ark.</w:t>
      </w:r>
    </w:p>
    <w:p w14:paraId="3574A5C2" w14:textId="77777777" w:rsidR="006C5DE5" w:rsidRDefault="006C5DE5" w:rsidP="006C5DE5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>
        <w:rPr>
          <w:rFonts w:ascii="Arial Narrow" w:hAnsi="Arial Narrow"/>
          <w:sz w:val="18"/>
          <w:szCs w:val="18"/>
        </w:rPr>
        <w:t>biuro przepustek</w:t>
      </w:r>
    </w:p>
    <w:p w14:paraId="5707D380" w14:textId="77777777" w:rsidR="006C5DE5" w:rsidRPr="00B9724A" w:rsidRDefault="006C5DE5" w:rsidP="006C5DE5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M.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14:paraId="6249AF0A" w14:textId="29D7379D" w:rsidR="006C5DE5" w:rsidRDefault="006C5DE5" w:rsidP="006C5DE5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17.05.2024 r.</w:t>
      </w:r>
    </w:p>
    <w:p w14:paraId="6E3C81C5" w14:textId="77777777" w:rsidR="00297DCC" w:rsidRPr="00297DCC" w:rsidRDefault="00297DCC" w:rsidP="00B36EDA">
      <w:pPr>
        <w:ind w:right="-425"/>
        <w:jc w:val="right"/>
        <w:rPr>
          <w:rFonts w:ascii="Arial Narrow" w:hAnsi="Arial Narrow" w:cs="Arial"/>
          <w:sz w:val="22"/>
          <w:szCs w:val="22"/>
          <w:vertAlign w:val="superscript"/>
        </w:rPr>
      </w:pPr>
    </w:p>
    <w:sectPr w:rsidR="00297DCC" w:rsidRPr="00297DCC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E192CD" w14:textId="77777777" w:rsidR="00023C08" w:rsidRDefault="00023C08">
      <w:r>
        <w:separator/>
      </w:r>
    </w:p>
  </w:endnote>
  <w:endnote w:type="continuationSeparator" w:id="0">
    <w:p w14:paraId="7EAD26B4" w14:textId="77777777" w:rsidR="00023C08" w:rsidRDefault="00023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85DDA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8809E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AF0D8C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4B956C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8A05D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15C1E6" w14:textId="77777777" w:rsidR="00023C08" w:rsidRDefault="00023C08">
      <w:r>
        <w:separator/>
      </w:r>
    </w:p>
  </w:footnote>
  <w:footnote w:type="continuationSeparator" w:id="0">
    <w:p w14:paraId="28BF0E94" w14:textId="77777777" w:rsidR="00023C08" w:rsidRDefault="00023C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D1444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A1F8C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2CA3C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3C08"/>
    <w:rsid w:val="00022322"/>
    <w:rsid w:val="00023C08"/>
    <w:rsid w:val="00042497"/>
    <w:rsid w:val="000C1E6F"/>
    <w:rsid w:val="000E4E56"/>
    <w:rsid w:val="001A1468"/>
    <w:rsid w:val="001B7815"/>
    <w:rsid w:val="00211A34"/>
    <w:rsid w:val="00297DCC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B019A"/>
    <w:rsid w:val="006C5DE5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6518E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42FA51"/>
  <w15:chartTrackingRefBased/>
  <w15:docId w15:val="{5DE4CE11-FBA6-40BA-8A35-CCE8BFFEF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297DCC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297D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921</Words>
  <Characters>5356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1899-12-31T23:00:00Z</cp:lastPrinted>
  <dcterms:created xsi:type="dcterms:W3CDTF">2024-05-17T09:09:00Z</dcterms:created>
  <dcterms:modified xsi:type="dcterms:W3CDTF">2024-05-17T09:31:00Z</dcterms:modified>
</cp:coreProperties>
</file>