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511D65" w14:textId="77777777" w:rsidR="00D34297" w:rsidRPr="00694FBB" w:rsidRDefault="003330AF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94FBB">
        <w:rPr>
          <w:rFonts w:ascii="Arial Narrow" w:hAnsi="Arial Narrow" w:cs="Arial"/>
          <w:sz w:val="22"/>
          <w:szCs w:val="22"/>
        </w:rPr>
        <w:t>Bydgoszcz</w:t>
      </w:r>
      <w:r w:rsidR="00D34297" w:rsidRPr="00694FBB">
        <w:rPr>
          <w:rFonts w:ascii="Arial Narrow" w:hAnsi="Arial Narrow" w:cs="Arial"/>
          <w:sz w:val="22"/>
          <w:szCs w:val="22"/>
        </w:rPr>
        <w:t xml:space="preserve"> dnia: </w:t>
      </w:r>
      <w:r w:rsidRPr="00694FBB">
        <w:rPr>
          <w:rFonts w:ascii="Arial Narrow" w:hAnsi="Arial Narrow" w:cs="Arial"/>
          <w:sz w:val="22"/>
          <w:szCs w:val="22"/>
        </w:rPr>
        <w:t>2024-05-17</w:t>
      </w:r>
    </w:p>
    <w:p w14:paraId="77E1817B" w14:textId="77777777" w:rsidR="00D34297" w:rsidRPr="00694FBB" w:rsidRDefault="003330AF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94FB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1314B10" w14:textId="77777777" w:rsidR="00D34297" w:rsidRPr="00694FBB" w:rsidRDefault="003330AF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94FBB">
        <w:rPr>
          <w:rFonts w:ascii="Arial Narrow" w:hAnsi="Arial Narrow" w:cs="Arial"/>
          <w:sz w:val="22"/>
          <w:szCs w:val="22"/>
        </w:rPr>
        <w:t>Powstańców Warszawy</w:t>
      </w:r>
      <w:r w:rsidR="00D34297" w:rsidRPr="00694FBB">
        <w:rPr>
          <w:rFonts w:ascii="Arial Narrow" w:hAnsi="Arial Narrow" w:cs="Arial"/>
          <w:sz w:val="22"/>
          <w:szCs w:val="22"/>
        </w:rPr>
        <w:t xml:space="preserve"> </w:t>
      </w:r>
      <w:r w:rsidRPr="00694FBB">
        <w:rPr>
          <w:rFonts w:ascii="Arial Narrow" w:hAnsi="Arial Narrow" w:cs="Arial"/>
          <w:sz w:val="22"/>
          <w:szCs w:val="22"/>
        </w:rPr>
        <w:t>5</w:t>
      </w:r>
    </w:p>
    <w:p w14:paraId="7B19768E" w14:textId="77777777" w:rsidR="00D34297" w:rsidRPr="00694FBB" w:rsidRDefault="003330AF" w:rsidP="00D34297">
      <w:pPr>
        <w:rPr>
          <w:rFonts w:ascii="Arial Narrow" w:hAnsi="Arial Narrow" w:cs="Arial"/>
          <w:sz w:val="22"/>
          <w:szCs w:val="22"/>
        </w:rPr>
      </w:pPr>
      <w:r w:rsidRPr="00694FBB">
        <w:rPr>
          <w:rFonts w:ascii="Arial Narrow" w:hAnsi="Arial Narrow" w:cs="Arial"/>
          <w:sz w:val="22"/>
          <w:szCs w:val="22"/>
        </w:rPr>
        <w:t>85-681</w:t>
      </w:r>
      <w:r w:rsidR="00D34297" w:rsidRPr="00694FBB">
        <w:rPr>
          <w:rFonts w:ascii="Arial Narrow" w:hAnsi="Arial Narrow" w:cs="Arial"/>
          <w:sz w:val="22"/>
          <w:szCs w:val="22"/>
        </w:rPr>
        <w:t xml:space="preserve"> </w:t>
      </w:r>
      <w:r w:rsidRPr="00694FBB">
        <w:rPr>
          <w:rFonts w:ascii="Arial Narrow" w:hAnsi="Arial Narrow" w:cs="Arial"/>
          <w:sz w:val="22"/>
          <w:szCs w:val="22"/>
        </w:rPr>
        <w:t>Bydgoszcz</w:t>
      </w:r>
    </w:p>
    <w:p w14:paraId="1AE62C4F" w14:textId="77777777" w:rsidR="00D34297" w:rsidRPr="00694FBB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694FBB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0B3E9CF5" w14:textId="77777777" w:rsidR="00D34297" w:rsidRPr="00694FBB" w:rsidRDefault="00D34297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694FBB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7C1816B3" w14:textId="6D28F997" w:rsidR="00D34297" w:rsidRPr="00694FBB" w:rsidRDefault="00694FBB" w:rsidP="00694FBB">
      <w:pPr>
        <w:spacing w:after="480"/>
        <w:jc w:val="both"/>
        <w:rPr>
          <w:rFonts w:ascii="Arial Narrow" w:hAnsi="Arial Narrow" w:cs="Arial"/>
          <w:b/>
          <w:sz w:val="22"/>
          <w:szCs w:val="22"/>
        </w:rPr>
      </w:pPr>
      <w:r w:rsidRPr="00694FBB">
        <w:rPr>
          <w:rFonts w:ascii="Arial Narrow" w:hAnsi="Arial Narrow" w:cs="Arial"/>
          <w:b/>
          <w:sz w:val="22"/>
          <w:szCs w:val="22"/>
        </w:rPr>
        <w:t>Pismo nr 4004/24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 w:rsidR="00D34297" w:rsidRPr="00694FBB">
        <w:rPr>
          <w:rFonts w:ascii="Arial Narrow" w:hAnsi="Arial Narrow" w:cs="Arial"/>
          <w:b/>
          <w:sz w:val="22"/>
          <w:szCs w:val="22"/>
        </w:rPr>
        <w:t>WYKONAWCY</w:t>
      </w:r>
    </w:p>
    <w:p w14:paraId="432BDDF8" w14:textId="77777777" w:rsidR="00D34297" w:rsidRPr="00694FBB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694FBB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694FBB" w14:paraId="3813161D" w14:textId="77777777" w:rsidTr="00D34297">
        <w:tc>
          <w:tcPr>
            <w:tcW w:w="9180" w:type="dxa"/>
            <w:shd w:val="clear" w:color="auto" w:fill="F2F2F2"/>
            <w:hideMark/>
          </w:tcPr>
          <w:p w14:paraId="04EF4033" w14:textId="77777777" w:rsidR="00D34297" w:rsidRPr="00694FBB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694FBB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14:paraId="697E947B" w14:textId="77777777" w:rsidR="00D34297" w:rsidRPr="00694FBB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694FBB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14:paraId="4F4431CC" w14:textId="77777777" w:rsidR="00D34297" w:rsidRPr="00694FBB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06374218" w14:textId="77777777" w:rsidR="00D34297" w:rsidRPr="00694FBB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94FB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94FB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94FB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694FBB" w14:paraId="00666917" w14:textId="77777777" w:rsidTr="00310284">
        <w:tc>
          <w:tcPr>
            <w:tcW w:w="2269" w:type="dxa"/>
            <w:shd w:val="clear" w:color="auto" w:fill="auto"/>
          </w:tcPr>
          <w:p w14:paraId="10EF442D" w14:textId="77777777" w:rsidR="00D34297" w:rsidRPr="00694FBB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4FB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172154" w14:textId="77777777" w:rsidR="00D34297" w:rsidRPr="00694FBB" w:rsidRDefault="003330A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94FBB">
              <w:rPr>
                <w:rFonts w:ascii="Arial Narrow" w:hAnsi="Arial Narrow" w:cs="Arial"/>
                <w:bCs/>
                <w:sz w:val="22"/>
                <w:szCs w:val="22"/>
              </w:rPr>
              <w:t>Dostawa narzędzi chirurgicznych i sukcesywne dostawy materiałów eksploatacyjnych do aparatury medycznej i sprzętu jednorazowego użytku</w:t>
            </w:r>
          </w:p>
        </w:tc>
      </w:tr>
      <w:tr w:rsidR="003330AF" w:rsidRPr="00694FBB" w14:paraId="079FA936" w14:textId="77777777" w:rsidTr="00CD7607">
        <w:tc>
          <w:tcPr>
            <w:tcW w:w="2269" w:type="dxa"/>
            <w:shd w:val="clear" w:color="auto" w:fill="auto"/>
          </w:tcPr>
          <w:p w14:paraId="73DA3519" w14:textId="77777777" w:rsidR="003330AF" w:rsidRPr="00694FBB" w:rsidRDefault="003330AF" w:rsidP="00CD760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4FB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34048F" w14:textId="77777777" w:rsidR="003330AF" w:rsidRPr="00694FBB" w:rsidRDefault="003330AF" w:rsidP="00CD76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94FBB">
              <w:rPr>
                <w:rFonts w:ascii="Arial Narrow" w:hAnsi="Arial Narrow" w:cs="Arial"/>
                <w:bCs/>
                <w:sz w:val="22"/>
                <w:szCs w:val="22"/>
              </w:rPr>
              <w:t>44/2024</w:t>
            </w:r>
          </w:p>
        </w:tc>
      </w:tr>
    </w:tbl>
    <w:p w14:paraId="132B2621" w14:textId="77777777" w:rsidR="00010B31" w:rsidRPr="00694FBB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79628B96" w14:textId="2F381AE9" w:rsidR="00010B31" w:rsidRPr="00694FBB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694FBB">
        <w:rPr>
          <w:rFonts w:ascii="Arial Narrow" w:hAnsi="Arial Narrow" w:cs="Arial"/>
          <w:sz w:val="22"/>
          <w:szCs w:val="22"/>
        </w:rPr>
        <w:t xml:space="preserve">Zamawiający, </w:t>
      </w:r>
      <w:r w:rsidR="003330AF" w:rsidRPr="00694FBB">
        <w:rPr>
          <w:rFonts w:ascii="Arial Narrow" w:hAnsi="Arial Narrow" w:cs="Arial"/>
          <w:b/>
          <w:sz w:val="22"/>
          <w:szCs w:val="22"/>
        </w:rPr>
        <w:t>10WSzKzP SPZOZ</w:t>
      </w:r>
      <w:r w:rsidRPr="00694FBB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3330AF" w:rsidRPr="00694FBB">
        <w:rPr>
          <w:rFonts w:ascii="Arial Narrow" w:hAnsi="Arial Narrow" w:cs="Arial"/>
          <w:sz w:val="22"/>
          <w:szCs w:val="22"/>
        </w:rPr>
        <w:t>(</w:t>
      </w:r>
      <w:proofErr w:type="spellStart"/>
      <w:r w:rsidR="003330AF" w:rsidRPr="00694FBB">
        <w:rPr>
          <w:rFonts w:ascii="Arial Narrow" w:hAnsi="Arial Narrow" w:cs="Arial"/>
          <w:sz w:val="22"/>
          <w:szCs w:val="22"/>
        </w:rPr>
        <w:t>t.j</w:t>
      </w:r>
      <w:proofErr w:type="spellEnd"/>
      <w:r w:rsidR="003330AF" w:rsidRPr="00694FBB">
        <w:rPr>
          <w:rFonts w:ascii="Arial Narrow" w:hAnsi="Arial Narrow" w:cs="Arial"/>
          <w:sz w:val="22"/>
          <w:szCs w:val="22"/>
        </w:rPr>
        <w:t>. Dz. U. z 2023r. poz. 1605)</w:t>
      </w:r>
      <w:r w:rsidRPr="00694FBB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694FBB">
        <w:rPr>
          <w:rFonts w:ascii="Arial Narrow" w:hAnsi="Arial Narrow" w:cs="Arial"/>
          <w:sz w:val="22"/>
          <w:szCs w:val="22"/>
        </w:rPr>
        <w:t>Pzp</w:t>
      </w:r>
      <w:proofErr w:type="spellEnd"/>
      <w:r w:rsidRPr="00694FBB">
        <w:rPr>
          <w:rFonts w:ascii="Arial Narrow" w:hAnsi="Arial Narrow" w:cs="Arial"/>
          <w:sz w:val="22"/>
          <w:szCs w:val="22"/>
        </w:rPr>
        <w:t xml:space="preserve">”, </w:t>
      </w:r>
      <w:r w:rsidR="00694FBB" w:rsidRPr="00694FBB">
        <w:rPr>
          <w:rFonts w:ascii="Arial Narrow" w:hAnsi="Arial Narrow" w:cs="Arial"/>
          <w:sz w:val="22"/>
          <w:szCs w:val="22"/>
        </w:rPr>
        <w:t>zawiadamia,</w:t>
      </w:r>
      <w:r w:rsidRPr="00694FBB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694FBB">
        <w:rPr>
          <w:rFonts w:ascii="Arial Narrow" w:hAnsi="Arial Narrow" w:cs="Arial"/>
          <w:sz w:val="22"/>
          <w:szCs w:val="22"/>
        </w:rPr>
        <w:t>na</w:t>
      </w:r>
      <w:r w:rsidRPr="00694FBB">
        <w:rPr>
          <w:rFonts w:ascii="Arial Narrow" w:hAnsi="Arial Narrow" w:cs="Arial"/>
          <w:sz w:val="22"/>
          <w:szCs w:val="22"/>
        </w:rPr>
        <w:t xml:space="preserve"> </w:t>
      </w:r>
      <w:r w:rsidR="00D8293D" w:rsidRPr="00694FBB">
        <w:rPr>
          <w:rFonts w:ascii="Arial Narrow" w:hAnsi="Arial Narrow" w:cs="Arial"/>
          <w:sz w:val="22"/>
          <w:szCs w:val="22"/>
        </w:rPr>
        <w:t>na</w:t>
      </w:r>
      <w:r w:rsidR="00010B31" w:rsidRPr="00694FBB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694FBB" w14:paraId="7ED858AA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20442" w14:textId="77777777" w:rsidR="00D44D12" w:rsidRPr="00694FBB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4FBB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A411B" w14:textId="77777777" w:rsidR="00D44D12" w:rsidRPr="00694FBB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94FBB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04605638" w14:textId="77777777" w:rsidR="00D44D12" w:rsidRPr="00694FBB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4FBB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3330AF" w:rsidRPr="00694FBB" w14:paraId="6DA7DB14" w14:textId="77777777" w:rsidTr="00CD760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E718B" w14:textId="77777777" w:rsidR="003330AF" w:rsidRPr="00694FBB" w:rsidRDefault="003330AF" w:rsidP="00CD760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4FB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BEC9" w14:textId="77777777" w:rsidR="003330AF" w:rsidRPr="00694FBB" w:rsidRDefault="003330AF" w:rsidP="00CD760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94FBB">
              <w:rPr>
                <w:rFonts w:ascii="Arial Narrow" w:hAnsi="Arial Narrow" w:cs="Arial"/>
                <w:b/>
                <w:sz w:val="22"/>
                <w:szCs w:val="22"/>
              </w:rPr>
              <w:t>Zestaw do małoinwazyjnej operacji zastawki aortalnej</w:t>
            </w:r>
          </w:p>
          <w:p w14:paraId="7D31DDF6" w14:textId="77777777" w:rsidR="003330AF" w:rsidRPr="00694FBB" w:rsidRDefault="003330AF" w:rsidP="00CD760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4FB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94FB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D1D285D" w14:textId="77777777" w:rsidR="003330AF" w:rsidRPr="00694FBB" w:rsidRDefault="003330AF" w:rsidP="00CD760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4FBB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694FBB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94FB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94FB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94FBB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694FBB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62A27DAE" w14:textId="77777777" w:rsidR="003330AF" w:rsidRPr="00694FBB" w:rsidRDefault="003330AF" w:rsidP="00CD760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4FB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94FB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EBC6CD5" w14:textId="77777777" w:rsidR="003330AF" w:rsidRPr="00694FBB" w:rsidRDefault="003330AF" w:rsidP="00CD760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4FBB">
              <w:rPr>
                <w:rFonts w:ascii="Arial Narrow" w:hAnsi="Arial Narrow" w:cs="Arial"/>
                <w:sz w:val="22"/>
                <w:szCs w:val="22"/>
              </w:rPr>
              <w:t>W przedmiotowym postępowaniu jedyna złożona w zadaniu 1 oferta podlegała odrzuceniu.</w:t>
            </w:r>
          </w:p>
        </w:tc>
      </w:tr>
    </w:tbl>
    <w:p w14:paraId="5B8C74D7" w14:textId="77777777" w:rsidR="00010B31" w:rsidRDefault="00010B31" w:rsidP="00694FBB">
      <w:pPr>
        <w:pStyle w:val="Tekstpodstawowy"/>
        <w:spacing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94FBB">
        <w:rPr>
          <w:rFonts w:ascii="Arial Narrow" w:hAnsi="Arial Narrow" w:cs="Arial"/>
          <w:i/>
          <w:sz w:val="22"/>
          <w:szCs w:val="22"/>
        </w:rPr>
        <w:t>Zamawiający</w:t>
      </w:r>
    </w:p>
    <w:p w14:paraId="70AB28DA" w14:textId="321763BC" w:rsidR="00694FBB" w:rsidRPr="00CA7892" w:rsidRDefault="00694FBB" w:rsidP="00694F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714B27DB" w14:textId="77777777" w:rsidR="00694FBB" w:rsidRPr="00FE2B37" w:rsidRDefault="00694FBB" w:rsidP="00694F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FE2B37">
        <w:rPr>
          <w:rFonts w:ascii="Arial Narrow" w:hAnsi="Arial Narrow"/>
          <w:sz w:val="18"/>
          <w:szCs w:val="20"/>
        </w:rPr>
        <w:t xml:space="preserve">Egz. 1 – a/a kancelaria  </w:t>
      </w:r>
    </w:p>
    <w:p w14:paraId="6B44F5B7" w14:textId="77777777" w:rsidR="00694FBB" w:rsidRPr="00FE2B37" w:rsidRDefault="00694FBB" w:rsidP="00694F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FE2B37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FE2B37">
        <w:rPr>
          <w:rFonts w:ascii="Arial Narrow" w:hAnsi="Arial Narrow"/>
          <w:sz w:val="18"/>
          <w:szCs w:val="20"/>
        </w:rPr>
        <w:t>int</w:t>
      </w:r>
      <w:proofErr w:type="spellEnd"/>
      <w:r w:rsidRPr="00FE2B37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E2B37">
        <w:rPr>
          <w:rFonts w:ascii="Arial Narrow" w:hAnsi="Arial Narrow"/>
          <w:sz w:val="18"/>
          <w:szCs w:val="18"/>
        </w:rPr>
        <w:t>SZPubl</w:t>
      </w:r>
      <w:proofErr w:type="spellEnd"/>
      <w:r w:rsidRPr="00FE2B37">
        <w:rPr>
          <w:rFonts w:ascii="Arial Narrow" w:hAnsi="Arial Narrow"/>
          <w:sz w:val="18"/>
          <w:szCs w:val="18"/>
        </w:rPr>
        <w:t>. T2612 B5</w:t>
      </w:r>
    </w:p>
    <w:p w14:paraId="4F9362BE" w14:textId="77777777" w:rsidR="00694FBB" w:rsidRPr="00B9724A" w:rsidRDefault="00694FBB" w:rsidP="00694FB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643FF733" w14:textId="07BF9734" w:rsidR="00694FBB" w:rsidRDefault="00694FBB" w:rsidP="00694FB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17.05.2024 r.</w:t>
      </w:r>
    </w:p>
    <w:sectPr w:rsidR="00694FBB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E950BB" w14:textId="77777777" w:rsidR="000E4E8E" w:rsidRDefault="000E4E8E" w:rsidP="00D34297">
      <w:r>
        <w:separator/>
      </w:r>
    </w:p>
  </w:endnote>
  <w:endnote w:type="continuationSeparator" w:id="0">
    <w:p w14:paraId="50AE4F82" w14:textId="77777777" w:rsidR="000E4E8E" w:rsidRDefault="000E4E8E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18207" w14:textId="77777777" w:rsidR="003330AF" w:rsidRDefault="003330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112BB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3187C95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DD1D5E" w14:textId="77777777" w:rsidR="003330AF" w:rsidRDefault="003330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D2B019" w14:textId="77777777" w:rsidR="000E4E8E" w:rsidRDefault="000E4E8E" w:rsidP="00D34297">
      <w:r>
        <w:separator/>
      </w:r>
    </w:p>
  </w:footnote>
  <w:footnote w:type="continuationSeparator" w:id="0">
    <w:p w14:paraId="23F20BB7" w14:textId="77777777" w:rsidR="000E4E8E" w:rsidRDefault="000E4E8E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69BA02" w14:textId="77777777" w:rsidR="003330AF" w:rsidRDefault="003330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CE0AB" w14:textId="77777777" w:rsidR="003330AF" w:rsidRDefault="003330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E059A1" w14:textId="77777777" w:rsidR="003330AF" w:rsidRDefault="003330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4E8E"/>
    <w:rsid w:val="00010B31"/>
    <w:rsid w:val="000E4E8E"/>
    <w:rsid w:val="00104963"/>
    <w:rsid w:val="00150F65"/>
    <w:rsid w:val="002A7DFF"/>
    <w:rsid w:val="00310284"/>
    <w:rsid w:val="003330AF"/>
    <w:rsid w:val="004E2226"/>
    <w:rsid w:val="005464E2"/>
    <w:rsid w:val="00694FBB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FE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17B126"/>
  <w15:chartTrackingRefBased/>
  <w15:docId w15:val="{AD3CE440-725D-48E8-831A-FB87A3AA5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694FB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94F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2024-05-17T09:26:00Z</cp:lastPrinted>
  <dcterms:created xsi:type="dcterms:W3CDTF">2024-05-17T09:26:00Z</dcterms:created>
  <dcterms:modified xsi:type="dcterms:W3CDTF">2024-05-17T09:26:00Z</dcterms:modified>
</cp:coreProperties>
</file>