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F6410" w14:textId="77777777" w:rsidR="00B36EDA" w:rsidRPr="00F14A0E" w:rsidRDefault="00156249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F14A0E">
        <w:rPr>
          <w:rFonts w:ascii="Arial Narrow" w:hAnsi="Arial Narrow" w:cs="Arial"/>
          <w:sz w:val="22"/>
          <w:szCs w:val="22"/>
        </w:rPr>
        <w:t>Bydgoszcz</w:t>
      </w:r>
      <w:r w:rsidR="00B36EDA" w:rsidRPr="00F14A0E">
        <w:rPr>
          <w:rFonts w:ascii="Arial Narrow" w:hAnsi="Arial Narrow" w:cs="Arial"/>
          <w:sz w:val="22"/>
          <w:szCs w:val="22"/>
        </w:rPr>
        <w:t xml:space="preserve"> dnia: </w:t>
      </w:r>
      <w:r w:rsidRPr="00F14A0E">
        <w:rPr>
          <w:rFonts w:ascii="Arial Narrow" w:hAnsi="Arial Narrow" w:cs="Arial"/>
          <w:sz w:val="22"/>
          <w:szCs w:val="22"/>
        </w:rPr>
        <w:t>2024-05-17</w:t>
      </w:r>
    </w:p>
    <w:p w14:paraId="3F1E6605" w14:textId="77777777" w:rsidR="00B36EDA" w:rsidRPr="00F14A0E" w:rsidRDefault="00156249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F14A0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3CAE1A" w14:textId="77777777" w:rsidR="00B36EDA" w:rsidRPr="00F14A0E" w:rsidRDefault="00156249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F14A0E">
        <w:rPr>
          <w:rFonts w:ascii="Arial Narrow" w:hAnsi="Arial Narrow" w:cs="Arial"/>
          <w:sz w:val="22"/>
          <w:szCs w:val="22"/>
        </w:rPr>
        <w:t>Powstańców Warszawy</w:t>
      </w:r>
      <w:r w:rsidR="00B36EDA" w:rsidRPr="00F14A0E">
        <w:rPr>
          <w:rFonts w:ascii="Arial Narrow" w:hAnsi="Arial Narrow" w:cs="Arial"/>
          <w:sz w:val="22"/>
          <w:szCs w:val="22"/>
        </w:rPr>
        <w:t xml:space="preserve"> </w:t>
      </w:r>
      <w:r w:rsidRPr="00F14A0E">
        <w:rPr>
          <w:rFonts w:ascii="Arial Narrow" w:hAnsi="Arial Narrow" w:cs="Arial"/>
          <w:sz w:val="22"/>
          <w:szCs w:val="22"/>
        </w:rPr>
        <w:t>5</w:t>
      </w:r>
    </w:p>
    <w:p w14:paraId="0EEFDE96" w14:textId="77777777" w:rsidR="00B36EDA" w:rsidRPr="00F14A0E" w:rsidRDefault="00156249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F14A0E">
        <w:rPr>
          <w:rFonts w:ascii="Arial Narrow" w:hAnsi="Arial Narrow" w:cs="Arial"/>
          <w:sz w:val="22"/>
          <w:szCs w:val="22"/>
        </w:rPr>
        <w:t>85-681</w:t>
      </w:r>
      <w:r w:rsidR="00B36EDA" w:rsidRPr="00F14A0E">
        <w:rPr>
          <w:rFonts w:ascii="Arial Narrow" w:hAnsi="Arial Narrow" w:cs="Arial"/>
          <w:sz w:val="22"/>
          <w:szCs w:val="22"/>
        </w:rPr>
        <w:t xml:space="preserve"> </w:t>
      </w:r>
      <w:r w:rsidRPr="00F14A0E">
        <w:rPr>
          <w:rFonts w:ascii="Arial Narrow" w:hAnsi="Arial Narrow" w:cs="Arial"/>
          <w:sz w:val="22"/>
          <w:szCs w:val="22"/>
        </w:rPr>
        <w:t>Bydgoszcz</w:t>
      </w:r>
    </w:p>
    <w:p w14:paraId="233ACA61" w14:textId="77777777" w:rsidR="00B36EDA" w:rsidRPr="00F14A0E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14A0E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172B352" w14:textId="77777777" w:rsidR="00B36EDA" w:rsidRPr="00F14A0E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F14A0E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8562096" w14:textId="77777777" w:rsidR="00B36EDA" w:rsidRPr="00F14A0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14A0E" w14:paraId="05EADD94" w14:textId="77777777" w:rsidTr="00B36EDA">
        <w:tc>
          <w:tcPr>
            <w:tcW w:w="9923" w:type="dxa"/>
            <w:shd w:val="clear" w:color="auto" w:fill="F2F2F2"/>
            <w:hideMark/>
          </w:tcPr>
          <w:p w14:paraId="2B2D057E" w14:textId="636E3378" w:rsidR="00B36EDA" w:rsidRPr="00F14A0E" w:rsidRDefault="00F14A0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793874EF" w14:textId="77777777" w:rsidR="00B36EDA" w:rsidRPr="00F14A0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14A0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E4327D9" w14:textId="77777777" w:rsidR="00B36EDA" w:rsidRPr="00F14A0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15C6256" w14:textId="77777777" w:rsidR="00B36EDA" w:rsidRPr="00F14A0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14A0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14A0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14A0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14A0E" w14:paraId="3DCDD182" w14:textId="77777777" w:rsidTr="00B36EDA">
        <w:tc>
          <w:tcPr>
            <w:tcW w:w="2269" w:type="dxa"/>
            <w:shd w:val="clear" w:color="auto" w:fill="auto"/>
          </w:tcPr>
          <w:p w14:paraId="2035410E" w14:textId="77777777" w:rsidR="00B36EDA" w:rsidRPr="00F14A0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60D7853" w14:textId="77777777" w:rsidR="00B36EDA" w:rsidRPr="00F14A0E" w:rsidRDefault="0015624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</w:p>
        </w:tc>
      </w:tr>
      <w:tr w:rsidR="00156249" w:rsidRPr="00F14A0E" w14:paraId="3A8628F4" w14:textId="77777777" w:rsidTr="00A458DE">
        <w:tc>
          <w:tcPr>
            <w:tcW w:w="2269" w:type="dxa"/>
            <w:shd w:val="clear" w:color="auto" w:fill="auto"/>
          </w:tcPr>
          <w:p w14:paraId="1BEB3B66" w14:textId="77777777" w:rsidR="00156249" w:rsidRPr="00F14A0E" w:rsidRDefault="00156249" w:rsidP="00A458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A52835C" w14:textId="77777777" w:rsidR="00156249" w:rsidRPr="00F14A0E" w:rsidRDefault="00156249" w:rsidP="00A458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29/2024</w:t>
            </w:r>
          </w:p>
        </w:tc>
      </w:tr>
    </w:tbl>
    <w:p w14:paraId="47DDEBE3" w14:textId="77777777" w:rsidR="00B36EDA" w:rsidRPr="00F14A0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27AF35BD" w14:textId="77777777" w:rsidR="00B36EDA" w:rsidRPr="00F14A0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F14A0E">
        <w:rPr>
          <w:rFonts w:ascii="Arial Narrow" w:hAnsi="Arial Narrow" w:cs="Arial"/>
          <w:sz w:val="22"/>
          <w:szCs w:val="22"/>
        </w:rPr>
        <w:t xml:space="preserve">Zamawiający, </w:t>
      </w:r>
      <w:r w:rsidR="00156249" w:rsidRPr="00F14A0E">
        <w:rPr>
          <w:rFonts w:ascii="Arial Narrow" w:hAnsi="Arial Narrow" w:cs="Arial"/>
          <w:b/>
          <w:sz w:val="22"/>
          <w:szCs w:val="22"/>
        </w:rPr>
        <w:t>10WSzKzP SPZOZ</w:t>
      </w:r>
      <w:r w:rsidRPr="00F14A0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156249" w:rsidRPr="00F14A0E">
        <w:rPr>
          <w:rFonts w:ascii="Arial Narrow" w:hAnsi="Arial Narrow" w:cs="Arial"/>
          <w:sz w:val="22"/>
          <w:szCs w:val="22"/>
        </w:rPr>
        <w:t>(</w:t>
      </w:r>
      <w:proofErr w:type="spellStart"/>
      <w:r w:rsidR="00156249" w:rsidRPr="00F14A0E">
        <w:rPr>
          <w:rFonts w:ascii="Arial Narrow" w:hAnsi="Arial Narrow" w:cs="Arial"/>
          <w:sz w:val="22"/>
          <w:szCs w:val="22"/>
        </w:rPr>
        <w:t>t.j</w:t>
      </w:r>
      <w:proofErr w:type="spellEnd"/>
      <w:r w:rsidR="00156249" w:rsidRPr="00F14A0E">
        <w:rPr>
          <w:rFonts w:ascii="Arial Narrow" w:hAnsi="Arial Narrow" w:cs="Arial"/>
          <w:sz w:val="22"/>
          <w:szCs w:val="22"/>
        </w:rPr>
        <w:t>. Dz. U. z 2023r. poz. 1605)</w:t>
      </w:r>
      <w:r w:rsidRPr="00F14A0E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F14A0E">
        <w:rPr>
          <w:rFonts w:ascii="Arial Narrow" w:hAnsi="Arial Narrow" w:cs="Arial"/>
          <w:sz w:val="22"/>
          <w:szCs w:val="22"/>
        </w:rPr>
        <w:t>Pzp</w:t>
      </w:r>
      <w:proofErr w:type="spellEnd"/>
      <w:r w:rsidRPr="00F14A0E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56249" w:rsidRPr="00F14A0E" w14:paraId="647178E5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5813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1</w:t>
            </w:r>
          </w:p>
          <w:p w14:paraId="20187E29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Procardia</w:t>
            </w:r>
            <w:proofErr w:type="spell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Medical spółka z ograniczoną odpowiedzialnością</w:t>
            </w:r>
          </w:p>
          <w:p w14:paraId="66ACB9A4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rtm. W. Pileckiego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63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0B5AC51D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02-781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344898AB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920 478.60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159543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70C0D92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3BB3B863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7E7BE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3</w:t>
            </w:r>
          </w:p>
          <w:p w14:paraId="2BC25C36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5A584494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Nowy Świat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/14</w:t>
            </w:r>
          </w:p>
          <w:p w14:paraId="074BCE1E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00-496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22EFB0B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490 968.00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617391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389B5FB7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5DDEF597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57DAF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5</w:t>
            </w:r>
          </w:p>
          <w:p w14:paraId="65A3ACF7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32F6C73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D60671F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5660E6F4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1 512 637.20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88FE8C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9A2DE1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0A8DC044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08E6D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57E4CD01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Adyton Medical Polska Sp. z o.o.</w:t>
            </w:r>
          </w:p>
          <w:p w14:paraId="7F997E4B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Grzegórzecka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67F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/47</w:t>
            </w:r>
          </w:p>
          <w:p w14:paraId="3E8F08C5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31-559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14:paraId="10503B6C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980 748.00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044724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C2A3706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26CA1D37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B76F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7</w:t>
            </w:r>
          </w:p>
          <w:p w14:paraId="0B2B0926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Inter </w:t>
            </w:r>
            <w:proofErr w:type="spell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Consult</w:t>
            </w:r>
            <w:proofErr w:type="spell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MD Sp. z o.o. Sp. k.</w:t>
            </w:r>
          </w:p>
          <w:p w14:paraId="0D0AB8F8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Księdza Brzóski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94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/18</w:t>
            </w:r>
          </w:p>
          <w:p w14:paraId="6F66C47A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91-347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Łódź</w:t>
            </w:r>
          </w:p>
          <w:p w14:paraId="548C79F9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38 000.88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3036D3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0B40FAC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2B7CC124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97C1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9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9</w:t>
            </w:r>
          </w:p>
          <w:p w14:paraId="60FD999C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Penumbra</w:t>
            </w:r>
            <w:proofErr w:type="spell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Europe GmbH</w:t>
            </w:r>
          </w:p>
          <w:p w14:paraId="7BFACEFC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Am </w:t>
            </w:r>
            <w:proofErr w:type="spellStart"/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Borsigturm</w:t>
            </w:r>
            <w:proofErr w:type="spellEnd"/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44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FE3872A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13507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Berlin</w:t>
            </w:r>
          </w:p>
          <w:p w14:paraId="36C54C92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651 942.00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174F9C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B55F3F4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56249" w:rsidRPr="00F14A0E" w14:paraId="0A9D4C6B" w14:textId="77777777" w:rsidTr="0015624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A5253" w14:textId="77777777" w:rsidR="00156249" w:rsidRPr="00F14A0E" w:rsidRDefault="00156249" w:rsidP="00A458D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12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>Zadanie 12</w:t>
            </w:r>
          </w:p>
          <w:p w14:paraId="63052898" w14:textId="77777777" w:rsidR="00156249" w:rsidRPr="00F14A0E" w:rsidRDefault="00156249" w:rsidP="00A458D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Alteris</w:t>
            </w:r>
            <w:proofErr w:type="spellEnd"/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Akcyjna</w:t>
            </w:r>
          </w:p>
          <w:p w14:paraId="57F34588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Ceglana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ABF44FB" w14:textId="77777777" w:rsidR="00156249" w:rsidRPr="00F14A0E" w:rsidRDefault="00156249" w:rsidP="00A458D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40-514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06C60B1B" w14:textId="77777777" w:rsidR="00156249" w:rsidRPr="00F14A0E" w:rsidRDefault="00156249" w:rsidP="00A458D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F14A0E">
              <w:rPr>
                <w:rFonts w:ascii="Arial Narrow" w:hAnsi="Arial Narrow" w:cs="Arial"/>
                <w:b/>
                <w:sz w:val="22"/>
                <w:szCs w:val="22"/>
              </w:rPr>
              <w:t>6 858.00 zł</w:t>
            </w: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14A0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A4CDF1" w14:textId="77777777" w:rsidR="00156249" w:rsidRPr="00F14A0E" w:rsidRDefault="00156249" w:rsidP="00A458D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F14A0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B7D8D2A" w14:textId="77777777" w:rsidR="00156249" w:rsidRPr="00F14A0E" w:rsidRDefault="00156249" w:rsidP="00A458D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proofErr w:type="gramStart"/>
            <w:r w:rsidRPr="00F14A0E">
              <w:rPr>
                <w:rFonts w:ascii="Arial Narrow" w:hAnsi="Arial Narrow" w:cs="Arial"/>
                <w:sz w:val="22"/>
                <w:szCs w:val="22"/>
              </w:rPr>
              <w:t>wykluczeniu,</w:t>
            </w:r>
            <w:proofErr w:type="gramEnd"/>
            <w:r w:rsidRPr="00F14A0E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F895546" w14:textId="77777777" w:rsidR="00B36EDA" w:rsidRPr="00F14A0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F14A0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F14A0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14A0E" w14:paraId="6981643C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99454E" w14:textId="77777777" w:rsidR="00B36EDA" w:rsidRPr="00F14A0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04AA3D" w14:textId="77777777" w:rsidR="00B36EDA" w:rsidRPr="00F14A0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03A507" w14:textId="77777777" w:rsidR="00B36EDA" w:rsidRPr="00F14A0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DEC03A" w14:textId="77777777" w:rsidR="00B36EDA" w:rsidRPr="00F14A0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F14A0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56249" w:rsidRPr="00F14A0E" w14:paraId="1D521081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329B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531DC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Procardia</w:t>
            </w:r>
            <w:proofErr w:type="spellEnd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spółka z ograniczoną odpowiedzialnością</w:t>
            </w:r>
          </w:p>
          <w:p w14:paraId="6D069EAF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rtm. W. Pileckiego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63</w:t>
            </w:r>
          </w:p>
          <w:p w14:paraId="320290A4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02-781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3C12A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EC63D14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621F36B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30D4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6249" w:rsidRPr="00F14A0E" w14:paraId="55EF406D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F662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FF6B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4F72826A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lastRenderedPageBreak/>
              <w:t>Nowy Świat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7/14</w:t>
            </w:r>
          </w:p>
          <w:p w14:paraId="7701EE7A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00-496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6B396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07C43F50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lastRenderedPageBreak/>
              <w:t>2 - Termin płatności - 20.00</w:t>
            </w:r>
          </w:p>
          <w:p w14:paraId="0EBD8DEC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5082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156249" w:rsidRPr="00F14A0E" w14:paraId="36A63180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6E16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72FB0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14:paraId="570D49C7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33D44524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D347E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583AB61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27526768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B8FB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6249" w:rsidRPr="00F14A0E" w14:paraId="6BB7C74B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5DDCF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B0DA9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Adyton Medical Polska Sp. z o.o.</w:t>
            </w:r>
          </w:p>
          <w:p w14:paraId="2BA806D4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Grzegórzecka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67F/47</w:t>
            </w:r>
          </w:p>
          <w:p w14:paraId="681AC536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31-559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8C6B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A73E2FB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AD75F33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DADA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6249" w:rsidRPr="00F14A0E" w14:paraId="31030C29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69E2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AA4A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Inter </w:t>
            </w:r>
            <w:proofErr w:type="spellStart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</w:t>
            </w:r>
            <w:proofErr w:type="spellEnd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MD Sp. z o.o. Sp. k.</w:t>
            </w:r>
          </w:p>
          <w:p w14:paraId="0BE0B2A7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Księdza Brzóski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94/18</w:t>
            </w:r>
          </w:p>
          <w:p w14:paraId="46325502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91-347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40B3D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45FF103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3FADCF5D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035F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6249" w:rsidRPr="00F14A0E" w14:paraId="2948BFD0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640A8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5CF9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Penumbra</w:t>
            </w:r>
            <w:proofErr w:type="spellEnd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Europe GmbH</w:t>
            </w:r>
          </w:p>
          <w:p w14:paraId="2ACAA489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Am </w:t>
            </w:r>
            <w:proofErr w:type="spellStart"/>
            <w:r w:rsidRPr="00F14A0E">
              <w:rPr>
                <w:rFonts w:ascii="Arial Narrow" w:hAnsi="Arial Narrow" w:cs="Arial"/>
                <w:sz w:val="20"/>
                <w:szCs w:val="20"/>
              </w:rPr>
              <w:t>Borsigturm</w:t>
            </w:r>
            <w:proofErr w:type="spellEnd"/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3B16DAC9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13507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Berlin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21A4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31B7B80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05DBF23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48D3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156249" w:rsidRPr="00F14A0E" w14:paraId="2B7B4327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5D76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55BF9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NTM-MED S.C.</w:t>
            </w:r>
          </w:p>
          <w:p w14:paraId="62B62CB5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Wyszyńskiego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154 B/1</w:t>
            </w:r>
          </w:p>
          <w:p w14:paraId="01DE0003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66-400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Gorzów Wielkopolski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27EA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- 56.24</w:t>
            </w:r>
          </w:p>
          <w:p w14:paraId="400F1806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1E196AC2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6061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96,24</w:t>
            </w:r>
          </w:p>
        </w:tc>
      </w:tr>
      <w:tr w:rsidR="00156249" w:rsidRPr="00F14A0E" w14:paraId="61D9C1EA" w14:textId="77777777" w:rsidTr="0015624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C07CF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Zadanie 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46577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>Alteris</w:t>
            </w:r>
            <w:proofErr w:type="spellEnd"/>
            <w:r w:rsidRPr="00F14A0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Akcyjna</w:t>
            </w:r>
          </w:p>
          <w:p w14:paraId="38C57B32" w14:textId="77777777" w:rsidR="00156249" w:rsidRPr="00F14A0E" w:rsidRDefault="00156249" w:rsidP="00A458D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Ceglana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0B13F566" w14:textId="77777777" w:rsidR="00156249" w:rsidRPr="00F14A0E" w:rsidRDefault="00156249" w:rsidP="00A458D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40-514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14A0E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A016E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5D5955A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2 - Termin płatności - 20.00</w:t>
            </w:r>
          </w:p>
          <w:p w14:paraId="7DCF86F7" w14:textId="77777777" w:rsidR="00156249" w:rsidRPr="00F14A0E" w:rsidRDefault="00156249" w:rsidP="00A458D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>3 - Termin uzupełnienia banku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9B9CD" w14:textId="77777777" w:rsidR="00156249" w:rsidRPr="00F14A0E" w:rsidRDefault="00156249" w:rsidP="00A458D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14A0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79F1230B" w14:textId="77777777" w:rsidR="00B464D3" w:rsidRPr="00F14A0E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14A0E">
        <w:rPr>
          <w:rFonts w:ascii="Arial Narrow" w:hAnsi="Arial Narrow" w:cs="Arial"/>
          <w:i/>
          <w:sz w:val="22"/>
          <w:szCs w:val="22"/>
        </w:rPr>
        <w:t>Zamawiający</w:t>
      </w:r>
    </w:p>
    <w:p w14:paraId="09D02E79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</w:p>
    <w:p w14:paraId="423928E9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19BB1C96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6DF3F177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45588E97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7E3708D8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68C44574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19004812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47B11B0C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4BAEDB35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7290872E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41C91F66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63DE43C5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42BC9822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24605085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29A01EA7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5979CF04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0F214A4C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33FC3044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2B0F9EF8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1D38FB3B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6C4BB429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7C1D00C3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18ABD7D0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</w:p>
    <w:p w14:paraId="7C5A8AA5" w14:textId="7FB332AB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2 </w:t>
      </w:r>
      <w:r>
        <w:rPr>
          <w:rFonts w:ascii="Arial Narrow" w:hAnsi="Arial Narrow"/>
          <w:i/>
          <w:iCs/>
          <w:sz w:val="18"/>
          <w:szCs w:val="20"/>
        </w:rPr>
        <w:t>ark</w:t>
      </w:r>
    </w:p>
    <w:p w14:paraId="3885C810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8D2A2E">
        <w:rPr>
          <w:rFonts w:ascii="Arial Narrow" w:hAnsi="Arial Narrow"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>
        <w:rPr>
          <w:rFonts w:ascii="Arial Narrow" w:hAnsi="Arial Narrow"/>
          <w:i/>
          <w:iCs/>
          <w:sz w:val="18"/>
          <w:szCs w:val="20"/>
        </w:rPr>
        <w:t>5</w:t>
      </w:r>
    </w:p>
    <w:p w14:paraId="7F58EBD8" w14:textId="77777777" w:rsidR="008D2A2E" w:rsidRDefault="008D2A2E" w:rsidP="008D2A2E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115CBC1A" w14:textId="4EF34175" w:rsidR="008D2A2E" w:rsidRDefault="008D2A2E" w:rsidP="008D2A2E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14.05.2024 r.</w:t>
      </w:r>
    </w:p>
    <w:p w14:paraId="32DA528F" w14:textId="68D06A3D" w:rsidR="008642B3" w:rsidRPr="00F14A0E" w:rsidRDefault="00156249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F14A0E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F14A0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7E04D" w14:textId="77777777" w:rsidR="00F64B9D" w:rsidRDefault="00F64B9D">
      <w:r>
        <w:separator/>
      </w:r>
    </w:p>
  </w:endnote>
  <w:endnote w:type="continuationSeparator" w:id="0">
    <w:p w14:paraId="03A0813E" w14:textId="77777777" w:rsidR="00F64B9D" w:rsidRDefault="00F64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81B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694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0CBB83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65BA1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5B7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AC0A21" w14:textId="77777777" w:rsidR="00F64B9D" w:rsidRDefault="00F64B9D">
      <w:r>
        <w:separator/>
      </w:r>
    </w:p>
  </w:footnote>
  <w:footnote w:type="continuationSeparator" w:id="0">
    <w:p w14:paraId="2F6F4462" w14:textId="77777777" w:rsidR="00F64B9D" w:rsidRDefault="00F64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288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F09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0EAC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B9D"/>
    <w:rsid w:val="00022322"/>
    <w:rsid w:val="00042497"/>
    <w:rsid w:val="000C1E6F"/>
    <w:rsid w:val="000E4E56"/>
    <w:rsid w:val="00156249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2A2E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4A0E"/>
    <w:rsid w:val="00F33C66"/>
    <w:rsid w:val="00F64B9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E428F2"/>
  <w15:chartTrackingRefBased/>
  <w15:docId w15:val="{32F8B81D-3BE0-4E86-B055-4334FA981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uiPriority w:val="99"/>
    <w:unhideWhenUsed/>
    <w:rsid w:val="008D2A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828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2024-05-17T11:58:00Z</cp:lastPrinted>
  <dcterms:created xsi:type="dcterms:W3CDTF">2024-05-17T11:57:00Z</dcterms:created>
  <dcterms:modified xsi:type="dcterms:W3CDTF">2024-05-17T11:58:00Z</dcterms:modified>
</cp:coreProperties>
</file>